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C415D" w14:textId="0E9A3450" w:rsidR="00D62E6E" w:rsidRPr="00C73460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7346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C73460" w:rsidRPr="00C73460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C7346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73460" w14:paraId="00A4F080" w14:textId="77777777" w:rsidTr="00D62E6E">
        <w:tc>
          <w:tcPr>
            <w:tcW w:w="2800" w:type="dxa"/>
          </w:tcPr>
          <w:p w14:paraId="2EA497DA" w14:textId="77777777" w:rsidR="00D62E6E" w:rsidRPr="00C7346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7346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C7346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B6264D4" w14:textId="77777777" w:rsidR="00D62E6E" w:rsidRPr="00C7346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8C302AB" w14:textId="77777777" w:rsidR="00D62E6E" w:rsidRPr="00C7346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4A1218" w14:textId="77777777" w:rsidR="00D62E6E" w:rsidRPr="00C73460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7346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C7346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C7346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C73460" w14:paraId="7789FEB9" w14:textId="77777777" w:rsidTr="00D62E6E">
        <w:tc>
          <w:tcPr>
            <w:tcW w:w="2800" w:type="dxa"/>
          </w:tcPr>
          <w:p w14:paraId="52AB0071" w14:textId="77777777" w:rsidR="00D62E6E" w:rsidRPr="00C7346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7346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53CD3C2" w14:textId="77777777" w:rsidR="00D62E6E" w:rsidRPr="00C7346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9947D37" w14:textId="77777777" w:rsidR="00D62E6E" w:rsidRPr="00C7346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946240" w14:textId="77777777" w:rsidR="00D62E6E" w:rsidRPr="00C7346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C7346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C73460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C7346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03FDF85F" w14:textId="77777777" w:rsidR="00BC121E" w:rsidRPr="00C7346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2562E" w:rsidRPr="00C73460" w14:paraId="7C0709B9" w14:textId="77777777" w:rsidTr="001974E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3A5C9D" w14:textId="77777777" w:rsidR="0022562E" w:rsidRPr="00C73460" w:rsidRDefault="0022562E" w:rsidP="001974EF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51FFC621" w14:textId="2F5B5C17" w:rsidR="0022562E" w:rsidRPr="00C73460" w:rsidRDefault="0022562E" w:rsidP="001974EF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C7346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(t.j. Dz. U. z 2026 r. poz. 793)</w:t>
            </w:r>
            <w:r w:rsidRPr="00C7346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14:paraId="5C60CAAF" w14:textId="77777777" w:rsidR="0022562E" w:rsidRPr="00C73460" w:rsidRDefault="0022562E" w:rsidP="00197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084C8E98" w14:textId="77777777" w:rsidR="0022562E" w:rsidRPr="00C73460" w:rsidRDefault="0022562E" w:rsidP="001974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637B0963" w14:textId="350CFA5D" w:rsidR="00BC121E" w:rsidRPr="00C73460" w:rsidRDefault="0022562E" w:rsidP="00C73460">
      <w:pPr>
        <w:spacing w:before="12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7346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C7346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C7346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73460" w14:paraId="4AD4163C" w14:textId="77777777" w:rsidTr="00D62E6E">
        <w:tc>
          <w:tcPr>
            <w:tcW w:w="2269" w:type="dxa"/>
          </w:tcPr>
          <w:p w14:paraId="02240584" w14:textId="77777777" w:rsidR="00D62E6E" w:rsidRPr="00C7346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F457AB" w14:textId="135FEB11" w:rsidR="00D62E6E" w:rsidRPr="00C73460" w:rsidRDefault="0022562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Zakup energii elektrycznej do obiektów Akademii Kultury Fizycznej im. Bronisława Czecha w Krakowie</w:t>
            </w:r>
            <w:r w:rsidR="00D62E6E" w:rsidRPr="00C7346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2562E" w:rsidRPr="00C73460" w14:paraId="1CC194E8" w14:textId="77777777" w:rsidTr="001974EF">
        <w:tc>
          <w:tcPr>
            <w:tcW w:w="2269" w:type="dxa"/>
          </w:tcPr>
          <w:p w14:paraId="15F9F2B0" w14:textId="77777777" w:rsidR="0022562E" w:rsidRPr="00C73460" w:rsidRDefault="0022562E" w:rsidP="001974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0E00236" w14:textId="209DAFDB" w:rsidR="0022562E" w:rsidRPr="00C73460" w:rsidRDefault="0022562E" w:rsidP="001974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K-2.381/23/2026</w:t>
            </w:r>
          </w:p>
        </w:tc>
      </w:tr>
    </w:tbl>
    <w:p w14:paraId="7FF1169C" w14:textId="77777777" w:rsidR="00C73460" w:rsidRDefault="00C73460" w:rsidP="00C734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ADAE10F" w14:textId="70D6EA8D" w:rsidR="00BC121E" w:rsidRDefault="00BC121E" w:rsidP="00C73460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7346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562E" w:rsidRPr="00C73460">
        <w:rPr>
          <w:rFonts w:ascii="Times New Roman" w:eastAsia="Times New Roman" w:hAnsi="Times New Roman"/>
          <w:b/>
          <w:sz w:val="24"/>
          <w:szCs w:val="24"/>
          <w:lang w:eastAsia="pl-PL"/>
        </w:rPr>
        <w:t>Akademia Kultury Fizycznej  im Bronisława Czecha</w:t>
      </w:r>
      <w:r w:rsidR="00C7346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Krakowie</w:t>
      </w:r>
      <w:r w:rsidRPr="00C7346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C7346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C7346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379B1B3A" w14:textId="77777777" w:rsidR="00C73460" w:rsidRPr="00C73460" w:rsidRDefault="00C73460" w:rsidP="00C73460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59F8BC70" w14:textId="77777777" w:rsidR="00BC121E" w:rsidRDefault="00A64FCF" w:rsidP="00C734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73460">
        <w:rPr>
          <w:rFonts w:ascii="Times New Roman" w:eastAsia="Times New Roman" w:hAnsi="Times New Roman"/>
          <w:b/>
          <w:bCs/>
          <w:sz w:val="24"/>
          <w:szCs w:val="24"/>
        </w:rPr>
        <w:t xml:space="preserve">Nie przynależę / Przynależę </w:t>
      </w:r>
      <w:r w:rsidRPr="00C73460">
        <w:rPr>
          <w:rFonts w:ascii="Times New Roman" w:eastAsia="Times New Roman" w:hAnsi="Times New Roman"/>
          <w:b/>
          <w:bCs/>
          <w:color w:val="0070C0"/>
          <w:sz w:val="24"/>
          <w:szCs w:val="24"/>
        </w:rPr>
        <w:t xml:space="preserve">* </w:t>
      </w:r>
      <w:r w:rsidR="00BC121E" w:rsidRPr="00C7346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Pr="00C7346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C7346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3030B3" w:rsidRPr="00C73460">
        <w:rPr>
          <w:rFonts w:ascii="Times New Roman" w:eastAsia="Times New Roman" w:hAnsi="Times New Roman"/>
          <w:sz w:val="24"/>
          <w:szCs w:val="24"/>
          <w:lang w:eastAsia="pl-PL"/>
        </w:rPr>
        <w:t>t.j. Dz.U. 2024 poz. 1616</w:t>
      </w:r>
      <w:r w:rsidR="00BC121E" w:rsidRPr="00C7346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C7346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669A37A" w14:textId="77777777" w:rsidR="00C73460" w:rsidRPr="00C73460" w:rsidRDefault="00C73460" w:rsidP="00C73460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</w:p>
    <w:p w14:paraId="3661F32C" w14:textId="77777777" w:rsidR="00BF69A4" w:rsidRDefault="00BF69A4" w:rsidP="00C73460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70C0"/>
          <w:sz w:val="24"/>
          <w:szCs w:val="24"/>
        </w:rPr>
      </w:pPr>
      <w:r w:rsidRPr="00C7346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  <w:r w:rsidR="00CF03EF" w:rsidRPr="00C7346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E4022" w:rsidRPr="00C73460">
        <w:rPr>
          <w:rFonts w:ascii="Times New Roman" w:eastAsia="Times New Roman" w:hAnsi="Times New Roman"/>
          <w:b/>
          <w:bCs/>
          <w:color w:val="0070C0"/>
          <w:sz w:val="24"/>
          <w:szCs w:val="24"/>
        </w:rPr>
        <w:t>**</w:t>
      </w:r>
    </w:p>
    <w:p w14:paraId="324FA7DF" w14:textId="77777777" w:rsidR="00C73460" w:rsidRPr="00C73460" w:rsidRDefault="00C73460" w:rsidP="00C734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73460" w14:paraId="449484CA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ABAB2" w14:textId="77777777" w:rsidR="00BC121E" w:rsidRPr="00C7346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92518" w14:textId="77777777" w:rsidR="00BC121E" w:rsidRPr="00C7346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0C8CF" w14:textId="77777777" w:rsidR="00BC121E" w:rsidRPr="00C7346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73460" w14:paraId="6F5256C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72030" w14:textId="77777777" w:rsidR="00BC121E" w:rsidRPr="00C7346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8D01" w14:textId="77777777" w:rsidR="00BC121E" w:rsidRPr="00C7346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48B7" w14:textId="77777777" w:rsidR="00BC121E" w:rsidRPr="00C7346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C73460" w14:paraId="2EFB33C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87A12" w14:textId="77777777" w:rsidR="00BC121E" w:rsidRPr="00C7346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D397" w14:textId="77777777" w:rsidR="00BC121E" w:rsidRPr="00C7346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1389" w14:textId="77777777" w:rsidR="00BC121E" w:rsidRPr="00C7346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5FE3E4B" w14:textId="77777777" w:rsidR="00BC121E" w:rsidRPr="00C73460" w:rsidRDefault="00BC121E" w:rsidP="00C73460">
      <w:pPr>
        <w:widowControl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C7346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35A8BDC1" w14:textId="77777777" w:rsidR="00BC121E" w:rsidRPr="00C73460" w:rsidRDefault="00BC121E" w:rsidP="00C73460">
      <w:pPr>
        <w:widowControl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C7346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5846E5B" w14:textId="77777777" w:rsidR="00067B62" w:rsidRPr="00C7346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4"/>
          <w:szCs w:val="24"/>
          <w:lang w:eastAsia="pl-PL"/>
        </w:rPr>
      </w:pPr>
      <w:r w:rsidRPr="00C7346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C7346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C7346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7346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Niepotrzebne skreślić lub usunąć</w:t>
      </w:r>
    </w:p>
    <w:p w14:paraId="2A927F54" w14:textId="0D5F6888" w:rsidR="00067B62" w:rsidRPr="00C73460" w:rsidRDefault="00CF03EF" w:rsidP="00C73460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C7346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**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73460" w14:paraId="408D67E8" w14:textId="77777777" w:rsidTr="00620E37">
        <w:tc>
          <w:tcPr>
            <w:tcW w:w="2660" w:type="dxa"/>
          </w:tcPr>
          <w:p w14:paraId="512B84BE" w14:textId="77777777" w:rsidR="00BC121E" w:rsidRPr="00C7346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D9054F4" w14:textId="77777777" w:rsidR="00BC121E" w:rsidRPr="00C7346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17C5A4" w14:textId="77777777" w:rsidR="00BC121E" w:rsidRPr="00C7346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BC121E" w:rsidRPr="00C7346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data</w:t>
            </w:r>
            <w:r w:rsidRPr="00C7346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</w:tcPr>
          <w:p w14:paraId="2C061CD7" w14:textId="77777777" w:rsidR="00BC121E" w:rsidRPr="00C7346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18D2C1E" w14:textId="77777777" w:rsidR="00BC121E" w:rsidRPr="00C7346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FE21D5E" w14:textId="74BF00A9" w:rsidR="00BC121E" w:rsidRPr="00C7346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7346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22562E" w:rsidRPr="00C7346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C7346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C7346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14:paraId="0BD7FC93" w14:textId="77777777" w:rsidR="00106AC7" w:rsidRPr="00C73460" w:rsidRDefault="00106AC7" w:rsidP="001E4022">
      <w:pPr>
        <w:rPr>
          <w:rFonts w:ascii="Times New Roman" w:hAnsi="Times New Roman"/>
          <w:sz w:val="24"/>
          <w:szCs w:val="24"/>
        </w:rPr>
      </w:pPr>
    </w:p>
    <w:sectPr w:rsidR="00106AC7" w:rsidRPr="00C73460" w:rsidSect="00C734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" w:right="1418" w:bottom="1135" w:left="1418" w:header="137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E442B" w14:textId="77777777" w:rsidR="004E6870" w:rsidRDefault="004E6870">
      <w:r>
        <w:separator/>
      </w:r>
    </w:p>
  </w:endnote>
  <w:endnote w:type="continuationSeparator" w:id="0">
    <w:p w14:paraId="425E891A" w14:textId="77777777" w:rsidR="004E6870" w:rsidRDefault="004E6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E3F7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B4FA4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7808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7BA6B2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14B2D1B">
        <v:line id="_x0000_s1025" style="position:absolute;left:0;text-align:left;z-index:251657728" from="-3.85pt,8.7pt" to="455.15pt,8.7pt"/>
      </w:pict>
    </w:r>
  </w:p>
  <w:p w14:paraId="25AD5BD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A24D6" w14:textId="77777777" w:rsidR="0022562E" w:rsidRDefault="002256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4BE99" w14:textId="77777777" w:rsidR="004E6870" w:rsidRDefault="004E6870">
      <w:r>
        <w:separator/>
      </w:r>
    </w:p>
  </w:footnote>
  <w:footnote w:type="continuationSeparator" w:id="0">
    <w:p w14:paraId="6B72B93E" w14:textId="77777777" w:rsidR="004E6870" w:rsidRDefault="004E6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4550B" w14:textId="77777777" w:rsidR="0022562E" w:rsidRDefault="002256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D8460" w14:textId="77777777" w:rsidR="0022562E" w:rsidRDefault="002256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29C9E" w14:textId="77777777" w:rsidR="0022562E" w:rsidRDefault="002256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9669003">
    <w:abstractNumId w:val="13"/>
  </w:num>
  <w:num w:numId="2" w16cid:durableId="1491210010">
    <w:abstractNumId w:val="0"/>
  </w:num>
  <w:num w:numId="3" w16cid:durableId="156383778">
    <w:abstractNumId w:val="11"/>
  </w:num>
  <w:num w:numId="4" w16cid:durableId="2045254712">
    <w:abstractNumId w:val="8"/>
  </w:num>
  <w:num w:numId="5" w16cid:durableId="1146632322">
    <w:abstractNumId w:val="7"/>
  </w:num>
  <w:num w:numId="6" w16cid:durableId="406850538">
    <w:abstractNumId w:val="1"/>
  </w:num>
  <w:num w:numId="7" w16cid:durableId="1385789881">
    <w:abstractNumId w:val="6"/>
  </w:num>
  <w:num w:numId="8" w16cid:durableId="258950475">
    <w:abstractNumId w:val="3"/>
  </w:num>
  <w:num w:numId="9" w16cid:durableId="530387880">
    <w:abstractNumId w:val="2"/>
  </w:num>
  <w:num w:numId="10" w16cid:durableId="1386876077">
    <w:abstractNumId w:val="5"/>
  </w:num>
  <w:num w:numId="11" w16cid:durableId="2051103093">
    <w:abstractNumId w:val="10"/>
  </w:num>
  <w:num w:numId="12" w16cid:durableId="847645662">
    <w:abstractNumId w:val="4"/>
  </w:num>
  <w:num w:numId="13" w16cid:durableId="140584864">
    <w:abstractNumId w:val="9"/>
  </w:num>
  <w:num w:numId="14" w16cid:durableId="18893431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150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2562E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6870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31501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73460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A1D8DD"/>
  <w15:chartTrackingRefBased/>
  <w15:docId w15:val="{6EEB9E80-CB7D-4CA3-879E-0D54D0DF7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2010-01-07T09:39:00Z</cp:lastPrinted>
  <dcterms:created xsi:type="dcterms:W3CDTF">2026-10-01T08:44:00Z</dcterms:created>
  <dcterms:modified xsi:type="dcterms:W3CDTF">2026-10-01T08:45:00Z</dcterms:modified>
</cp:coreProperties>
</file>