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01D78" w14:textId="7BC70D8C" w:rsidR="00B36EDA" w:rsidRPr="002B7F8E" w:rsidRDefault="00D71E13" w:rsidP="00B36EDA">
      <w:pPr>
        <w:spacing w:after="600"/>
        <w:jc w:val="right"/>
      </w:pPr>
      <w:bookmarkStart w:id="0" w:name="_Hlk53520193"/>
      <w:r w:rsidRPr="002B7F8E">
        <w:t>Kraków</w:t>
      </w:r>
      <w:r w:rsidR="00B36EDA" w:rsidRPr="002B7F8E">
        <w:t xml:space="preserve"> dnia: </w:t>
      </w:r>
      <w:r w:rsidR="0049357A">
        <w:t>04.09.2026</w:t>
      </w:r>
    </w:p>
    <w:p w14:paraId="5E676F24" w14:textId="77777777" w:rsidR="00D71E13" w:rsidRPr="002B7F8E" w:rsidRDefault="00D71E13" w:rsidP="00B36EDA">
      <w:pPr>
        <w:spacing w:line="360" w:lineRule="auto"/>
        <w:ind w:right="3969"/>
        <w:rPr>
          <w:b/>
          <w:bCs/>
        </w:rPr>
      </w:pPr>
      <w:r w:rsidRPr="002B7F8E">
        <w:rPr>
          <w:b/>
          <w:bCs/>
        </w:rPr>
        <w:t>Szpital Miejski Specjalistyczny</w:t>
      </w:r>
    </w:p>
    <w:p w14:paraId="411F9D4E" w14:textId="77777777" w:rsidR="00D71E13" w:rsidRPr="002B7F8E" w:rsidRDefault="00D71E13" w:rsidP="00B36EDA">
      <w:pPr>
        <w:spacing w:line="360" w:lineRule="auto"/>
        <w:ind w:right="3969"/>
        <w:rPr>
          <w:b/>
          <w:bCs/>
        </w:rPr>
      </w:pPr>
      <w:r w:rsidRPr="002B7F8E">
        <w:rPr>
          <w:b/>
          <w:bCs/>
        </w:rPr>
        <w:t>im. Gabriela Narutowicza w Krakowie</w:t>
      </w:r>
    </w:p>
    <w:p w14:paraId="357C7CC4" w14:textId="77777777" w:rsidR="00B36EDA" w:rsidRPr="002B7F8E" w:rsidRDefault="00D71E13" w:rsidP="00B36EDA">
      <w:pPr>
        <w:spacing w:line="360" w:lineRule="auto"/>
        <w:ind w:right="3969"/>
      </w:pPr>
      <w:r w:rsidRPr="002B7F8E">
        <w:t>ul. Prądnicka</w:t>
      </w:r>
      <w:r w:rsidR="00B36EDA" w:rsidRPr="002B7F8E">
        <w:t xml:space="preserve"> </w:t>
      </w:r>
      <w:r w:rsidRPr="002B7F8E">
        <w:t>35-37</w:t>
      </w:r>
    </w:p>
    <w:p w14:paraId="03CB4C17" w14:textId="77777777" w:rsidR="00B36EDA" w:rsidRPr="002B7F8E" w:rsidRDefault="00D71E13" w:rsidP="00B36EDA">
      <w:pPr>
        <w:ind w:right="3969"/>
      </w:pPr>
      <w:r w:rsidRPr="002B7F8E">
        <w:t>31-202</w:t>
      </w:r>
      <w:r w:rsidR="00B36EDA" w:rsidRPr="002B7F8E">
        <w:t xml:space="preserve"> </w:t>
      </w:r>
      <w:r w:rsidRPr="002B7F8E">
        <w:t>Kraków</w:t>
      </w:r>
    </w:p>
    <w:p w14:paraId="592C9FE0" w14:textId="77777777" w:rsidR="00B36EDA" w:rsidRPr="002B7F8E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B7F8E" w14:paraId="071B44D8" w14:textId="77777777" w:rsidTr="00B36EDA">
        <w:tc>
          <w:tcPr>
            <w:tcW w:w="9923" w:type="dxa"/>
            <w:shd w:val="clear" w:color="auto" w:fill="F2F2F2"/>
            <w:hideMark/>
          </w:tcPr>
          <w:p w14:paraId="1FFE2E5E" w14:textId="7DF01182" w:rsidR="00B36EDA" w:rsidRPr="002B7F8E" w:rsidRDefault="002B7F8E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B7F8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5458564" w14:textId="77777777" w:rsidR="00B36EDA" w:rsidRPr="002B7F8E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B7F8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C2CBB28" w14:textId="77777777" w:rsidR="00B36EDA" w:rsidRPr="002B7F8E" w:rsidRDefault="00B36EDA" w:rsidP="00B36EDA">
      <w:pPr>
        <w:keepNext/>
        <w:spacing w:after="240"/>
        <w:outlineLvl w:val="0"/>
        <w:rPr>
          <w:b/>
        </w:rPr>
      </w:pPr>
    </w:p>
    <w:p w14:paraId="1B14B936" w14:textId="77777777" w:rsidR="00B36EDA" w:rsidRPr="002B7F8E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2B7F8E">
        <w:rPr>
          <w:rFonts w:eastAsia="Calibri"/>
          <w:sz w:val="22"/>
          <w:szCs w:val="22"/>
          <w:lang w:eastAsia="en-US"/>
        </w:rPr>
        <w:t xml:space="preserve">Dotyczy </w:t>
      </w:r>
      <w:r w:rsidRPr="002B7F8E">
        <w:rPr>
          <w:sz w:val="22"/>
          <w:szCs w:val="22"/>
        </w:rPr>
        <w:t>postępowania o udzielenie zamówienia publicznego</w:t>
      </w:r>
      <w:r w:rsidRPr="002B7F8E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B7F8E" w14:paraId="714D2221" w14:textId="77777777" w:rsidTr="00B36EDA">
        <w:tc>
          <w:tcPr>
            <w:tcW w:w="2269" w:type="dxa"/>
          </w:tcPr>
          <w:p w14:paraId="051211A1" w14:textId="77777777" w:rsidR="00B36EDA" w:rsidRPr="002B7F8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13B0C21" w14:textId="77777777" w:rsidR="00B36EDA" w:rsidRPr="002B7F8E" w:rsidRDefault="00D71E1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Zakup i dostawa wyrobów medycznych dla Apteki II</w:t>
            </w:r>
          </w:p>
        </w:tc>
      </w:tr>
      <w:tr w:rsidR="00D71E13" w:rsidRPr="002B7F8E" w14:paraId="1CE69313" w14:textId="77777777" w:rsidTr="00B35234">
        <w:tc>
          <w:tcPr>
            <w:tcW w:w="2269" w:type="dxa"/>
          </w:tcPr>
          <w:p w14:paraId="37234B84" w14:textId="77777777" w:rsidR="00D71E13" w:rsidRPr="002B7F8E" w:rsidRDefault="00D71E13" w:rsidP="00B352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014E6C9" w14:textId="77777777" w:rsidR="00D71E13" w:rsidRPr="002B7F8E" w:rsidRDefault="00D71E13" w:rsidP="00B352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ZP/26/2026</w:t>
            </w:r>
          </w:p>
        </w:tc>
      </w:tr>
    </w:tbl>
    <w:p w14:paraId="54A50283" w14:textId="77777777" w:rsidR="00B36EDA" w:rsidRPr="002B7F8E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1AB40D75" w14:textId="1EC8AA61" w:rsidR="00B36EDA" w:rsidRPr="002B7F8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  <w:r w:rsidRPr="002B7F8E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D71E13" w:rsidRPr="002B7F8E">
        <w:rPr>
          <w:sz w:val="22"/>
          <w:szCs w:val="22"/>
        </w:rPr>
        <w:t>(</w:t>
      </w:r>
      <w:proofErr w:type="spellStart"/>
      <w:r w:rsidR="00D71E13" w:rsidRPr="002B7F8E">
        <w:rPr>
          <w:sz w:val="22"/>
          <w:szCs w:val="22"/>
        </w:rPr>
        <w:t>t.j</w:t>
      </w:r>
      <w:proofErr w:type="spellEnd"/>
      <w:r w:rsidR="00D71E13" w:rsidRPr="002B7F8E">
        <w:rPr>
          <w:sz w:val="22"/>
          <w:szCs w:val="22"/>
        </w:rPr>
        <w:t>. Dz. U. z 2026 r. poz. 793)</w:t>
      </w:r>
      <w:r w:rsidRPr="002B7F8E">
        <w:rPr>
          <w:sz w:val="22"/>
          <w:szCs w:val="22"/>
        </w:rPr>
        <w:t xml:space="preserve">, zwanej dalej „ustawą </w:t>
      </w:r>
      <w:proofErr w:type="spellStart"/>
      <w:r w:rsidRPr="002B7F8E">
        <w:rPr>
          <w:sz w:val="22"/>
          <w:szCs w:val="22"/>
        </w:rPr>
        <w:t>Pzp</w:t>
      </w:r>
      <w:proofErr w:type="spellEnd"/>
      <w:r w:rsidRPr="002B7F8E">
        <w:rPr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71E13" w:rsidRPr="002B7F8E" w14:paraId="5072CD7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F86E" w14:textId="133D11F9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1 - STRZYKAWKI (PRZYSTOSOWANE DO UŻYTKU ZE WSZYSTKIMI LEKAMI STOSOWANYMI W SZPITALU)</w:t>
            </w:r>
          </w:p>
          <w:p w14:paraId="0A6B4CE9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51723BE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67185D5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55851B12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075E2EC8" w14:textId="4890E80C" w:rsidR="002B7F8E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  <w:p w14:paraId="6E6C6BDC" w14:textId="77777777" w:rsidR="002B7F8E" w:rsidRPr="002B7F8E" w:rsidRDefault="002B7F8E" w:rsidP="002B7F8E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D71E13" w:rsidRPr="002B7F8E" w14:paraId="65369D7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E921" w14:textId="28E742EB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2 - CEWNIK PUR CH 14</w:t>
            </w:r>
          </w:p>
          <w:p w14:paraId="583C78D8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22F4D8D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62FE9A1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4CBBC43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63564131" w14:textId="59DE8493" w:rsidR="002B7F8E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  <w:p w14:paraId="37021043" w14:textId="77777777" w:rsidR="002B7F8E" w:rsidRPr="002B7F8E" w:rsidRDefault="002B7F8E" w:rsidP="002B7F8E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D71E13" w:rsidRPr="002B7F8E" w14:paraId="34F045C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2191" w14:textId="4AFEF37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3 - KANIULE DOŻYLNE BEZPIECZNE</w:t>
            </w:r>
          </w:p>
          <w:p w14:paraId="7FC8A61E" w14:textId="31C575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Aesculap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7F8E">
              <w:rPr>
                <w:b/>
                <w:sz w:val="22"/>
                <w:szCs w:val="22"/>
              </w:rPr>
              <w:t>Chifa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4F99C336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Tysiąclecia 14 </w:t>
            </w:r>
          </w:p>
          <w:p w14:paraId="58E2C143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64-300 Nowy Tomyśl</w:t>
            </w:r>
          </w:p>
          <w:p w14:paraId="0BC59C3D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7077A6C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6BB8DC52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5E4F" w14:textId="7F382F2B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4 - ZESTAW DO CEWNIKOWANIA PĘCHERZA MOCZOWEGO</w:t>
            </w:r>
          </w:p>
          <w:p w14:paraId="55D89CD8" w14:textId="071C3943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7205E16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66A46CE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733A7A81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57A9BD4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744F656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1A7E" w14:textId="60CD86BF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5 - ZESTAW DO PRZETACZANIA PRZEZ POMPY INFUSOMAT SPACE</w:t>
            </w:r>
          </w:p>
          <w:p w14:paraId="62AA3268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 w:rsidRPr="002B7F8E">
              <w:rPr>
                <w:b/>
                <w:sz w:val="22"/>
                <w:szCs w:val="22"/>
              </w:rPr>
              <w:t>Cezal</w:t>
            </w:r>
            <w:proofErr w:type="spellEnd"/>
            <w:r w:rsidRPr="002B7F8E">
              <w:rPr>
                <w:b/>
                <w:sz w:val="22"/>
                <w:szCs w:val="22"/>
              </w:rPr>
              <w:t>" S.A Wrocław Oddział Kraków</w:t>
            </w:r>
          </w:p>
          <w:p w14:paraId="365CA96E" w14:textId="47B72B32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Balicka 117 </w:t>
            </w:r>
          </w:p>
          <w:p w14:paraId="1BDCBF26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30-149 Kraków</w:t>
            </w:r>
          </w:p>
          <w:p w14:paraId="07F38E7E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5AE3571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165C13A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0342" w14:textId="1772179F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6 - ZESTAW DO CEWNIKOWANIA ŻYŁ CENTRALNYCH CEWNIKIEM DWU I TRÓJKANAŁOWYM</w:t>
            </w:r>
          </w:p>
          <w:p w14:paraId="0AA8AF6E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VYGON Polska Sp. z o.o.</w:t>
            </w:r>
          </w:p>
          <w:p w14:paraId="045EC823" w14:textId="0F00EA7C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Francuska 39/6</w:t>
            </w:r>
          </w:p>
          <w:p w14:paraId="43308A88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03-905 Warszawa</w:t>
            </w:r>
          </w:p>
          <w:p w14:paraId="70E65732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FAC0C2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4100D9B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F0CA" w14:textId="7A22FCBB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7 - KOMPRESY JAŁOWE</w:t>
            </w:r>
          </w:p>
          <w:p w14:paraId="52A470A4" w14:textId="4D8678B4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098215B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5E8750D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1C3021CF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7D8DB90B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1327F40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C87DC" w14:textId="3AD181EF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8 - ZESTAW DO PODAWANIA DIET DOJELITOWYCH</w:t>
            </w:r>
          </w:p>
          <w:p w14:paraId="6DE4E8F9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P.P.H.U. Specjał Sp. z o.o.</w:t>
            </w:r>
          </w:p>
          <w:p w14:paraId="01CA817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Aleja Jana Pawła II 80 /5</w:t>
            </w:r>
          </w:p>
          <w:p w14:paraId="50D4453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00-175 Warszawa</w:t>
            </w:r>
          </w:p>
          <w:p w14:paraId="558EA0F0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BC0EBE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3A3BBFA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8D5CD" w14:textId="127280EC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9 - ELEMENTY WYMIENNE DO WSTRZYKIWACZA KONTRASTÓW KOMPATYBILNE ZE WSTRZYKIWACZEM TYPU CT EXPRESS TM4D</w:t>
            </w:r>
          </w:p>
          <w:p w14:paraId="79BF1AF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CENTRALA FARMACEUTYCZNA CEFARM SA</w:t>
            </w:r>
          </w:p>
          <w:p w14:paraId="3379B15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Jana Kazimierza 16 </w:t>
            </w:r>
          </w:p>
          <w:p w14:paraId="5E9476E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01-248 Warszawa</w:t>
            </w:r>
          </w:p>
          <w:p w14:paraId="0BC1971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CCE87C8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489522C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A659" w14:textId="4DC8A212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11 - KORKI DO KANIUL</w:t>
            </w:r>
          </w:p>
          <w:p w14:paraId="5581631F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SKAMEX Spółka Akcyjna</w:t>
            </w:r>
          </w:p>
          <w:p w14:paraId="5FC47E57" w14:textId="24FE5931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dr.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Stefana Kopcińskiego 62D </w:t>
            </w:r>
          </w:p>
          <w:p w14:paraId="102FC6E5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90-032 Łódź</w:t>
            </w:r>
          </w:p>
          <w:p w14:paraId="2B80506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7499BA83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620D44E0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41C7" w14:textId="4CB07FAC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12 - ZESTAW AUTOMATYCZNY WSTRZYKIWACZA KONTRASTU</w:t>
            </w:r>
          </w:p>
          <w:p w14:paraId="4D3C3114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NTM-MED S.C.</w:t>
            </w:r>
          </w:p>
          <w:p w14:paraId="1933B88A" w14:textId="2A1EBF4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>Wyszyńskiego 154 B /1</w:t>
            </w:r>
          </w:p>
          <w:p w14:paraId="703B4BA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66-400 Gorzów Wielkopolski</w:t>
            </w:r>
          </w:p>
          <w:p w14:paraId="058AA416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2C59C63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1B7AA2D9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82715" w14:textId="789CDFCE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13 - PORTY NACZYNIOWE</w:t>
            </w:r>
          </w:p>
          <w:p w14:paraId="63A0251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VYGON Polska Sp. z o.o.</w:t>
            </w:r>
          </w:p>
          <w:p w14:paraId="11BB1895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Francuska 39 /6</w:t>
            </w:r>
          </w:p>
          <w:p w14:paraId="51AAB4F7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03-905 Warszawa</w:t>
            </w:r>
          </w:p>
          <w:p w14:paraId="54F0B019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0A094D6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2782F60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0EC9" w14:textId="3542D9F2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14 - KOMPRESY Z GAZY</w:t>
            </w:r>
          </w:p>
          <w:p w14:paraId="2B321873" w14:textId="59FD9C6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3BE0CF0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3A73959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4218A38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646BAC7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086BB1A3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297F" w14:textId="716609C9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15 - PRZEDŁUŻACZ Z KRANIKIEM TRÓJDROŻNYM</w:t>
            </w:r>
          </w:p>
          <w:p w14:paraId="554AF31C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375D4A5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10F8FAC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64BEDB23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08E9B259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6AEE798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81A0" w14:textId="72925336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16 - FILTR DO PRZETOCZEŃ</w:t>
            </w:r>
          </w:p>
          <w:p w14:paraId="2A9B8E93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VYGON Polska Sp. z o.o.</w:t>
            </w:r>
          </w:p>
          <w:p w14:paraId="2CB960C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Francuska 39 /6</w:t>
            </w:r>
          </w:p>
          <w:p w14:paraId="5EC1FDFE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03-905 Warszawa</w:t>
            </w:r>
          </w:p>
          <w:p w14:paraId="6DA102FB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4FC379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0580D4D4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BED5" w14:textId="728F2DBC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17 - INFUZORY</w:t>
            </w:r>
          </w:p>
          <w:p w14:paraId="45DADC9A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Baxter Polska Sp. z o.o.</w:t>
            </w:r>
          </w:p>
          <w:p w14:paraId="784DD70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Kruczkowskiego 8 </w:t>
            </w:r>
          </w:p>
          <w:p w14:paraId="5D3E6A7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00-380 Warszawa</w:t>
            </w:r>
          </w:p>
          <w:p w14:paraId="747DCCE4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92A4409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B4CB65E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8E66" w14:textId="79DA6D8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20 - GAZA OPATRUNKOWA KOPERTOWA</w:t>
            </w:r>
          </w:p>
          <w:p w14:paraId="3170C08A" w14:textId="1975614F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4D972DA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3BBFFA86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02F5344C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3E3F578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445E7628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005A" w14:textId="4722DFFA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21 - OBŁOŻENIA DO ZABIEGÓW ORTOPEDYCZNYCH</w:t>
            </w:r>
          </w:p>
          <w:p w14:paraId="5D034C1E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Lohmann &amp; </w:t>
            </w:r>
            <w:proofErr w:type="spellStart"/>
            <w:r w:rsidRPr="002B7F8E">
              <w:rPr>
                <w:b/>
                <w:sz w:val="22"/>
                <w:szCs w:val="22"/>
              </w:rPr>
              <w:t>Rauscher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Polska Sp. z o. o.</w:t>
            </w:r>
          </w:p>
          <w:p w14:paraId="628C096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Stefana Żeromskiego 17A </w:t>
            </w:r>
          </w:p>
          <w:p w14:paraId="315224A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95-200 Pabianice</w:t>
            </w:r>
          </w:p>
          <w:p w14:paraId="3C2A2341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79759D8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7E11EBA6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7A954" w14:textId="1FF75037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22 - APLIKATORY DO LIDOCAINY</w:t>
            </w:r>
          </w:p>
          <w:p w14:paraId="305802B0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3B6BE77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359C802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79DE153B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7E16CA5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103E9E4F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A4D39" w14:textId="6DCD1203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23 - ZESTAW DO PRZEZSKÓRNEJ ENDOSKOPOWEJ GASTROSTOMII</w:t>
            </w:r>
          </w:p>
          <w:p w14:paraId="24C1386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239CD5AE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52BE3207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EB3BAF9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018BE05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C475354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0408" w14:textId="6F38FA98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24 - PORT BEZIGŁOWY</w:t>
            </w:r>
          </w:p>
          <w:p w14:paraId="78437DBF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503BF63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7621A5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B0870A8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7DD6960C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6C4F2F5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98DA" w14:textId="77F27CA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25 - GĄBKI DO OCZYSZCZANIA RAN</w:t>
            </w:r>
          </w:p>
          <w:p w14:paraId="1378CD26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 w:rsidRPr="002B7F8E">
              <w:rPr>
                <w:b/>
                <w:sz w:val="22"/>
                <w:szCs w:val="22"/>
              </w:rPr>
              <w:t>Cezal</w:t>
            </w:r>
            <w:proofErr w:type="spellEnd"/>
            <w:r w:rsidRPr="002B7F8E">
              <w:rPr>
                <w:b/>
                <w:sz w:val="22"/>
                <w:szCs w:val="22"/>
              </w:rPr>
              <w:t>" S.A Wrocław Oddział Kraków</w:t>
            </w:r>
          </w:p>
          <w:p w14:paraId="1C62D824" w14:textId="2CA4C7A5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Balicka 117 </w:t>
            </w:r>
          </w:p>
          <w:p w14:paraId="170A8C7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30-149 Kraków</w:t>
            </w:r>
          </w:p>
          <w:p w14:paraId="28AA2262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1F5C339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05B7C69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B09D" w14:textId="488BC89A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26 - ZESTAW DO PRZETACZANIA PŁYNÓW-BURSZTYNOWY</w:t>
            </w:r>
          </w:p>
          <w:p w14:paraId="519F3DB1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SKAMEX Spółka Akcyjna</w:t>
            </w:r>
          </w:p>
          <w:p w14:paraId="650E9427" w14:textId="359B969C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ul. dr.</w:t>
            </w:r>
            <w:r w:rsidR="002B7F8E" w:rsidRPr="002B7F8E">
              <w:rPr>
                <w:bCs/>
                <w:sz w:val="22"/>
                <w:szCs w:val="22"/>
              </w:rPr>
              <w:t xml:space="preserve"> </w:t>
            </w:r>
            <w:r w:rsidRPr="002B7F8E">
              <w:rPr>
                <w:bCs/>
                <w:sz w:val="22"/>
                <w:szCs w:val="22"/>
              </w:rPr>
              <w:t xml:space="preserve">Stefana Kopcińskiego 62D </w:t>
            </w:r>
          </w:p>
          <w:p w14:paraId="7B5688B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90-032 Łódź</w:t>
            </w:r>
          </w:p>
          <w:p w14:paraId="4818171C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5F3B6C54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0B78DA1A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A0377" w14:textId="2CEDB045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27 - KAPTUREK OCHRONNY NA PORT KOMPATYBILNY Z WORKAMI SMOFKABIVEN, KABIVEN</w:t>
            </w:r>
          </w:p>
          <w:p w14:paraId="1073D50F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P.P.H.U. Specjał Sp. z o.o.</w:t>
            </w:r>
          </w:p>
          <w:p w14:paraId="46C1586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Aleja Jana Pawła II 80 /5</w:t>
            </w:r>
          </w:p>
          <w:p w14:paraId="0269F50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00-175 Warszawa</w:t>
            </w:r>
          </w:p>
          <w:p w14:paraId="4FBED366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66C0BF54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27AB2255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D018" w14:textId="3590197D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lastRenderedPageBreak/>
              <w:t>PAKIET 28 - ZATYCZKI OCHRONNE NA PORT KOMPATYBILNE Z WORKAMI FINOMEL, OLIMEL, MULTIMEL</w:t>
            </w:r>
          </w:p>
          <w:p w14:paraId="4862E87C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>Baxter Polska Sp. z o.o.</w:t>
            </w:r>
          </w:p>
          <w:p w14:paraId="157DA6A1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Kruczkowskiego 8 </w:t>
            </w:r>
          </w:p>
          <w:p w14:paraId="106E3034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00-380 Warszawa</w:t>
            </w:r>
          </w:p>
          <w:p w14:paraId="0DEC2A09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38156407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7E2BA75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DCC9" w14:textId="742EA2C1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29 - IGŁY DO ZNIECZULEŃ PODPAJĘCZYNÓWKOWYCH</w:t>
            </w:r>
          </w:p>
          <w:p w14:paraId="1832F6EB" w14:textId="34681C35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2B7F8E">
              <w:rPr>
                <w:b/>
                <w:sz w:val="22"/>
                <w:szCs w:val="22"/>
              </w:rPr>
              <w:t xml:space="preserve">Zarys International </w:t>
            </w:r>
            <w:r w:rsidR="002B7F8E" w:rsidRPr="002B7F8E">
              <w:rPr>
                <w:b/>
                <w:sz w:val="22"/>
                <w:szCs w:val="22"/>
              </w:rPr>
              <w:t>Sp. z o.o.</w:t>
            </w:r>
          </w:p>
          <w:p w14:paraId="76375E6C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Ziemska 44 </w:t>
            </w:r>
          </w:p>
          <w:p w14:paraId="452E5942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41-803 Zabrze</w:t>
            </w:r>
          </w:p>
          <w:p w14:paraId="42E629F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2E534EA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D71E13" w:rsidRPr="002B7F8E" w14:paraId="0ACDE681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50A8" w14:textId="190EFA51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30 - WOREK GRAWITACYJNY DO NAWODNIENIA PACJENTA</w:t>
            </w:r>
          </w:p>
          <w:p w14:paraId="4BE32DF3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Bialmed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Sp. z o.o.</w:t>
            </w:r>
          </w:p>
          <w:p w14:paraId="656692ED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B1F6B29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02-546 Warszawa</w:t>
            </w:r>
          </w:p>
          <w:p w14:paraId="231D219D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2F9F3C02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0F37242B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AB2C" w14:textId="6EA5BFD4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31 - SIATKI POLIPROPYLENOWE NIEWCHŁANIALNE</w:t>
            </w:r>
          </w:p>
          <w:p w14:paraId="52837553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Medicus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Sp z o.o. S.K.A.</w:t>
            </w:r>
          </w:p>
          <w:p w14:paraId="1838CFCA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Browarowa 21 </w:t>
            </w:r>
          </w:p>
          <w:p w14:paraId="56883BA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43-100 Tychy</w:t>
            </w:r>
          </w:p>
          <w:p w14:paraId="384DAF8A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175411AF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D71E13" w:rsidRPr="002B7F8E" w14:paraId="60449694" w14:textId="77777777" w:rsidTr="00D71E1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44EF" w14:textId="67BD1004" w:rsidR="00D71E13" w:rsidRPr="002B7F8E" w:rsidRDefault="00D71E13" w:rsidP="002B7F8E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PAKIET 33 - OPATRUNEK MOCUJĄCY DO WKŁUĆ OBWODOWYCH</w:t>
            </w:r>
          </w:p>
          <w:p w14:paraId="4E287152" w14:textId="77777777" w:rsidR="00D71E13" w:rsidRPr="002B7F8E" w:rsidRDefault="00D71E13" w:rsidP="002B7F8E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F8E">
              <w:rPr>
                <w:b/>
                <w:sz w:val="22"/>
                <w:szCs w:val="22"/>
              </w:rPr>
              <w:t>Solventum</w:t>
            </w:r>
            <w:proofErr w:type="spellEnd"/>
            <w:r w:rsidRPr="002B7F8E">
              <w:rPr>
                <w:b/>
                <w:sz w:val="22"/>
                <w:szCs w:val="22"/>
              </w:rPr>
              <w:t xml:space="preserve"> Poland Sp. z o.o.</w:t>
            </w:r>
          </w:p>
          <w:p w14:paraId="0090313B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 xml:space="preserve">ul. Kwidzyńska 6 </w:t>
            </w:r>
          </w:p>
          <w:p w14:paraId="36BD6120" w14:textId="77777777" w:rsidR="00D71E13" w:rsidRPr="002B7F8E" w:rsidRDefault="00D71E13" w:rsidP="002B7F8E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2B7F8E">
              <w:rPr>
                <w:bCs/>
                <w:sz w:val="22"/>
                <w:szCs w:val="22"/>
              </w:rPr>
              <w:t>51-416 Wrocław</w:t>
            </w:r>
          </w:p>
          <w:p w14:paraId="3A1183D5" w14:textId="77777777" w:rsidR="00D71E13" w:rsidRPr="002B7F8E" w:rsidRDefault="00D71E13" w:rsidP="002B7F8E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2B7F8E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B7F8E">
              <w:rPr>
                <w:color w:val="000000"/>
                <w:sz w:val="22"/>
                <w:szCs w:val="22"/>
              </w:rPr>
              <w:t>:</w:t>
            </w:r>
          </w:p>
          <w:p w14:paraId="4CFB504E" w14:textId="77777777" w:rsidR="00D71E13" w:rsidRPr="002B7F8E" w:rsidRDefault="00D71E13" w:rsidP="002B7F8E">
            <w:pPr>
              <w:pStyle w:val="Nagwek"/>
              <w:tabs>
                <w:tab w:val="left" w:pos="708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2B7F8E">
              <w:rPr>
                <w:sz w:val="22"/>
                <w:szCs w:val="22"/>
              </w:rPr>
              <w:t>Jedyna złożona oferta, spełnia wymagania SWZ.</w:t>
            </w:r>
          </w:p>
        </w:tc>
      </w:tr>
    </w:tbl>
    <w:p w14:paraId="0990D2E1" w14:textId="77777777" w:rsidR="002B7F8E" w:rsidRDefault="002B7F8E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4251883A" w14:textId="32448436" w:rsidR="00B36EDA" w:rsidRPr="002B7F8E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B7F8E">
        <w:rPr>
          <w:b/>
          <w:bCs/>
          <w:color w:val="000000"/>
        </w:rPr>
        <w:t>Punktacja przyznana ofertom w każdym kryterium oceny ofert wraz z łączną punktacją</w:t>
      </w:r>
      <w:r w:rsidRPr="002B7F8E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827"/>
        <w:gridCol w:w="1701"/>
        <w:gridCol w:w="1134"/>
      </w:tblGrid>
      <w:tr w:rsidR="00B36EDA" w:rsidRPr="002B7F8E" w14:paraId="31479F3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E3F874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B7F8E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BF5CBF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2B7F8E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55E6BA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B7F8E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813129" w14:textId="77777777" w:rsidR="00B36EDA" w:rsidRPr="002B7F8E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B7F8E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71E13" w:rsidRPr="002B7F8E" w14:paraId="2EF5E7C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449C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B36E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C13761F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11A78A6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91E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7182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79718137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C12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5C79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Chodacki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Medica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” Spółka Jawna</w:t>
            </w:r>
          </w:p>
          <w:p w14:paraId="575C5D3B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Przemysłowa 4A</w:t>
            </w:r>
          </w:p>
          <w:p w14:paraId="0D71810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59-300 Lubin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557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- 492.10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760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492,10</w:t>
            </w:r>
          </w:p>
        </w:tc>
      </w:tr>
      <w:tr w:rsidR="00D71E13" w:rsidRPr="002B7F8E" w14:paraId="4B42710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030F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D1576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2ED46DA" w14:textId="1B1973B6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23C4041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ED47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- 329.75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530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329,75</w:t>
            </w:r>
          </w:p>
        </w:tc>
      </w:tr>
      <w:tr w:rsidR="00D71E13" w:rsidRPr="002B7F8E" w14:paraId="2DC6C9EE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282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PAKIET 1 - STRZYKAWKI (PRZYSTOSOWANE DO UŻYTKU ZE WSZYSTKIMI LEKAMI STOSOWANYMI W SZPITALU)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02701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6D953757" w14:textId="060CE612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1078E69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DEF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- 194.50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E7477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194,50</w:t>
            </w:r>
          </w:p>
        </w:tc>
      </w:tr>
      <w:tr w:rsidR="00D71E13" w:rsidRPr="002B7F8E" w14:paraId="1BE9A344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7AF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2 - PAKIET 2 - CEWNIK PUR CH 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41958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D6D323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712C3B5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B21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B22A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1B4B971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2F6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3 - PAKIET 3 - KANIULE DOŻYLNE BEZPIECZNE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A277" w14:textId="707D7C30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5FC18878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Tysiąclecia 14</w:t>
            </w:r>
          </w:p>
          <w:p w14:paraId="1E9D4A3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64-300 Nowy Tomyśl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26E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E7755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05F5CAC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FB6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4 - PAKIET 4 - ZESTAW DO CEWNIKOWANIA PĘCHERZA MOCZOWEGO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09C4" w14:textId="47745051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009F9280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04C3FA5E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8EA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DCAA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7A2B21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F01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5 - PAKIET 5 - ZESTAW DO PRZETACZANIA PRZEZ POMPY INFUSOMAT SPACE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0EE95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487D9043" w14:textId="37E303E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141434C8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995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CCA1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D5F23C0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8253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6 - PAKIET 6 -  ZESTAW DO CEWNIKOWANIA ŻYŁ CENTRALNYCH CEWNIKIEM DWU I TRÓJKANAŁOWYM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22D8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28BD81FA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Francuska 39/6</w:t>
            </w:r>
          </w:p>
          <w:p w14:paraId="09300E91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03-905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93B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82F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BD8269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728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7 - PAKIET 7 - KOMPRESY JAŁOWE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E04A" w14:textId="4F80D961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14CA4DA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3011C02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8D9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7EE6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A3B9220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D54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7 - PAKIET 7 - KOMPRESY JAŁOWE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B33B9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1FC05AA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Żeromskiego 17</w:t>
            </w:r>
          </w:p>
          <w:p w14:paraId="4C72333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95-200 Pabianice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5A0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- 354.35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E6A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354,35</w:t>
            </w:r>
          </w:p>
        </w:tc>
      </w:tr>
      <w:tr w:rsidR="00D71E13" w:rsidRPr="002B7F8E" w14:paraId="013B14F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CBA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8 - PAKIET 8 - ZESTAW DO PODAWANIA DIET DOJELITOWYCH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0946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7F46B331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Aleja Jana Pawła II 80/5</w:t>
            </w:r>
          </w:p>
          <w:p w14:paraId="56556D2A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00-175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9C29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0EF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ED1CCE9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465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9 - Pakiet 9 - ELEMENTY WYMIENNE DO WSTRZYKIWACZA KONTRASTÓW KOMPATYBILNE ZE WSTRZYKIWACZEM TYPU CT EXPRESS TM4D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9EA1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6B7771E3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Jana Kazimierza 16</w:t>
            </w:r>
          </w:p>
          <w:p w14:paraId="60590E5E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01-248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9248F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57D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519FB96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D44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11 - PAKIET 11 - KORKI DO KANIUL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3BCC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058CEE0F" w14:textId="67CC519B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0A956D20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168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11D4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177C363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6FD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11 - PAKIET 11 - KORKI DO KANIUL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0C72D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6555E00A" w14:textId="778FEEE2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Osmańska 14</w:t>
            </w:r>
          </w:p>
          <w:p w14:paraId="2A80BF8B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02-823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FE2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- 431.95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0305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431,95</w:t>
            </w:r>
          </w:p>
        </w:tc>
      </w:tr>
      <w:tr w:rsidR="00D71E13" w:rsidRPr="002B7F8E" w14:paraId="0B87494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F8E5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12 - PAKIET 12 - ZESTAW AUTOMATYCZNY WSTRZYKIWACZA KONTRASTU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B171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NTM-MED S.C.</w:t>
            </w:r>
          </w:p>
          <w:p w14:paraId="228541A6" w14:textId="1D2034A2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Wyszyńskiego 154 B/1</w:t>
            </w:r>
          </w:p>
          <w:p w14:paraId="6D34520C" w14:textId="7C1EB562" w:rsidR="002B7F8E" w:rsidRPr="002B7F8E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66-400 Gorzów Wielkopolski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C80E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298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A6E22F9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F59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12 - PAKIET 12 - ZESTAW AUTOMATYCZNY WSTRZYKIWACZA KONTRASTU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A906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Polcore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AB53F1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Batalionów Chłopskich 59b</w:t>
            </w:r>
          </w:p>
          <w:p w14:paraId="6F95A6C4" w14:textId="77777777" w:rsidR="00D71E13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25-671 Kielce</w:t>
            </w:r>
          </w:p>
          <w:p w14:paraId="1642557C" w14:textId="77777777" w:rsidR="002B7F8E" w:rsidRPr="002B7F8E" w:rsidRDefault="002B7F8E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40E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- 441.20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A30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441,20</w:t>
            </w:r>
          </w:p>
        </w:tc>
      </w:tr>
      <w:tr w:rsidR="00D71E13" w:rsidRPr="002B7F8E" w14:paraId="169036A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7A8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12 - PAKIET 12 - ZESTAW </w:t>
            </w:r>
            <w:r w:rsidRPr="002B7F8E">
              <w:rPr>
                <w:sz w:val="20"/>
                <w:szCs w:val="20"/>
              </w:rPr>
              <w:lastRenderedPageBreak/>
              <w:t>AUTOMATYCZNY WSTRZYKIWACZA KONTRASTU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A7A17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lastRenderedPageBreak/>
              <w:t>Rinores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1AC2C3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ul. Dębicka 644</w:t>
            </w:r>
          </w:p>
          <w:p w14:paraId="02AE76BB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35-213 Rzeszów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86C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1 - Cena - 438.60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4587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438,60</w:t>
            </w:r>
          </w:p>
        </w:tc>
      </w:tr>
      <w:tr w:rsidR="00D71E13" w:rsidRPr="002B7F8E" w14:paraId="7B4015D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03E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13 - PAKIET 13 - PORTY NACZYNIOWE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ACB3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06E92054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Francuska 39/6</w:t>
            </w:r>
          </w:p>
          <w:p w14:paraId="609176B8" w14:textId="77777777" w:rsidR="00D71E13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03-905 Warszawa</w:t>
            </w:r>
          </w:p>
          <w:p w14:paraId="3889ED10" w14:textId="77777777" w:rsidR="002B7F8E" w:rsidRPr="002B7F8E" w:rsidRDefault="002B7F8E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61A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C0D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CA00929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073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14 - PAKIET 14 - KOMPRESY Z GAZY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D452" w14:textId="19CE4FED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6EB20861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3EF87317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40AF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51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89B478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354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14 - PAKIET 14 - KOMPRESY Z GAZY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8DEE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0625B297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Przemysłowa 8 B</w:t>
            </w:r>
          </w:p>
          <w:p w14:paraId="6F40F723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85-758 Bydgoszcz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E0F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- 491.65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4494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491,65</w:t>
            </w:r>
          </w:p>
        </w:tc>
      </w:tr>
      <w:tr w:rsidR="00D71E13" w:rsidRPr="002B7F8E" w14:paraId="72A6B5B4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357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35F15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B738E76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3B2CF293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C399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A863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EAD866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AF2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5ED5" w14:textId="297E8B4C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1D7EBCB1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221990D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5F1E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- 464.30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83F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464,30</w:t>
            </w:r>
          </w:p>
        </w:tc>
      </w:tr>
      <w:tr w:rsidR="00D71E13" w:rsidRPr="002B7F8E" w14:paraId="1A69811C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1E0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BB3E2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Chodacki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Medica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” Spółka Jawna</w:t>
            </w:r>
          </w:p>
          <w:p w14:paraId="7D80A78F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Przemysłowa 4A</w:t>
            </w:r>
          </w:p>
          <w:p w14:paraId="4BA91D92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59-300 Lubin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0575C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- 458.80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3ECA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458,80</w:t>
            </w:r>
          </w:p>
        </w:tc>
      </w:tr>
      <w:tr w:rsidR="00D71E13" w:rsidRPr="002B7F8E" w14:paraId="0893BD26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CBB6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15 - PAKIET 15 - PRZEDŁUŻACZ Z KRANIKIEM TRÓJDROŻNYM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FC54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079DFBFC" w14:textId="76B2B7F3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52D8A160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CDD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- 84.80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B05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84,80</w:t>
            </w:r>
          </w:p>
        </w:tc>
      </w:tr>
      <w:tr w:rsidR="00D71E13" w:rsidRPr="002B7F8E" w14:paraId="5F83D71E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C1AB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16 - PAKIET 16 - FILTR DO PRZETOCZEŃ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DC5B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03F79542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Francuska 39/6</w:t>
            </w:r>
          </w:p>
          <w:p w14:paraId="4C25C4B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03-905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769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DA06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0A94175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89E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16 - PAKIET 16 - FILTR DO PRZETOCZEŃ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D370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JACEK JAMRÓZ "JAMRO"PRZEDSIĘBIORSTWO HANDLOWOUSŁUGOWE</w:t>
            </w:r>
          </w:p>
          <w:p w14:paraId="61174C13" w14:textId="1F697A04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Małobądzka 186 186</w:t>
            </w:r>
          </w:p>
          <w:p w14:paraId="55CE4D51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42-500 Będzin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032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- 434.80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CA21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434,80</w:t>
            </w:r>
          </w:p>
        </w:tc>
      </w:tr>
      <w:tr w:rsidR="00D71E13" w:rsidRPr="002B7F8E" w14:paraId="0D0055A7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0DCE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17 - PAKIET 17 - INFUZORY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B6BA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B1ED5DD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Kruczkowskiego 8</w:t>
            </w:r>
          </w:p>
          <w:p w14:paraId="48FF6F74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00-380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8BC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6A6B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F0A2500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A5C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20 - PAKIET 20 - GAZA OPATRUNKOWA KOPERTOWA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ED9BF" w14:textId="3BD0B56C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58F46A66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33A2A831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B312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48DD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5E8C0773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2BE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21 - PAKIET 21 - OBŁOŻENIA DO ZABIEGÓW ORTOPEDYCZNYCH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2C130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69AA35D6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Stefana Żeromskiego 17A</w:t>
            </w:r>
          </w:p>
          <w:p w14:paraId="41E0460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95-200 Pabianice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75D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31B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3791390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B0CD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22 - PAKIET 22 - APLIKATORY DO LIDOCAINY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98323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BE8A750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47677A7C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B96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231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064B0C6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03C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23 - PAKIET 23 - ZESTAW DO PRZEZSKÓRNEJ ENDOSKOPOWEJ GASTROSTOMII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AFC1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6771884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11F43F1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407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AB2F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53809EA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6CB12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24 - PAKIET 24 - PORT BEZIGŁOWY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1F3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7408615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4164B76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DF51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5B8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48496F2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19BF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lastRenderedPageBreak/>
              <w:t>24 - PAKIET 24 - PORT BEZIGŁOWY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6FA7" w14:textId="5B09913B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0CB94D83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7952098F" w14:textId="77777777" w:rsidR="00D71E13" w:rsidRDefault="00D71E13" w:rsidP="00B35234">
            <w:pPr>
              <w:spacing w:after="40"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  <w:p w14:paraId="3BDF4706" w14:textId="77777777" w:rsidR="002B7F8E" w:rsidRPr="002B7F8E" w:rsidRDefault="002B7F8E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4800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- 439.20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F838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439,20</w:t>
            </w:r>
          </w:p>
        </w:tc>
      </w:tr>
      <w:tr w:rsidR="00D71E13" w:rsidRPr="002B7F8E" w14:paraId="08126D9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ACC3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25 - PAKIET 25 - GĄBKI DO OCZYSZCZANIA RAN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38F6F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60923996" w14:textId="5B45A2F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64B82C66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2E0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AEB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32E3B6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0708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26 - PAKIET 26 - ZESTAW DO PRZETACZANIA PŁYNÓW-BURSZTYNOWY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9B30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731B861B" w14:textId="1989CCDA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dr.</w:t>
            </w:r>
            <w:r w:rsid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Stefana Kopcińskiego 62D</w:t>
            </w:r>
          </w:p>
          <w:p w14:paraId="01F4BBD0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90-032 Łódź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D3BC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9D7B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5476B61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A598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27 - PAKIET 27 - KAPTUREK OCHRONNY NA PORT KOMPATYBILNY Z WORKAMI SMOFKABIVEN, KABIVEN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7757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2471768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Aleja Jana Pawła II 80/5</w:t>
            </w:r>
          </w:p>
          <w:p w14:paraId="7C59993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00-175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8BCA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87C5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BAF76AC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47C5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28 - PAKIET 28 - ZATYCZKI OCHRONNE NA PORT KOMPATYBILNE Z WORKAMI FINOMEL, OLIMEL, MULTIMEL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411D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A4BA26A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Kruczkowskiego 8</w:t>
            </w:r>
          </w:p>
          <w:p w14:paraId="22A2B525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00-380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C10DA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4ED2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4A1DDBAD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8A10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29 - PAKIET 29 - IGŁY DO ZNIECZULEŃ PODPAJĘCZYNÓWKOWYCH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5EC18" w14:textId="62F9BEAB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2B7F8E" w:rsidRPr="002B7F8E">
              <w:rPr>
                <w:b/>
                <w:sz w:val="20"/>
                <w:szCs w:val="20"/>
              </w:rPr>
              <w:t>Sp. z o.o.</w:t>
            </w:r>
          </w:p>
          <w:p w14:paraId="4A6F4629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Ziemska 44</w:t>
            </w:r>
          </w:p>
          <w:p w14:paraId="29E36CE3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41-803 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F9B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8C44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2D2809F6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66E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29 - PAKIET 29 - IGŁY DO ZNIECZULEŃ PODPAJĘCZYNÓWKOWYCH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34DD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B7F8E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2B7F8E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4F36E6EA" w14:textId="2214A3EE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</w:t>
            </w:r>
            <w:r w:rsidR="002B7F8E" w:rsidRPr="002B7F8E">
              <w:rPr>
                <w:sz w:val="20"/>
                <w:szCs w:val="20"/>
              </w:rPr>
              <w:t xml:space="preserve"> </w:t>
            </w:r>
            <w:r w:rsidRPr="002B7F8E">
              <w:rPr>
                <w:sz w:val="20"/>
                <w:szCs w:val="20"/>
              </w:rPr>
              <w:t>Balicka 117</w:t>
            </w:r>
          </w:p>
          <w:p w14:paraId="084576AD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30-149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924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- 164.45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A56D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164,45</w:t>
            </w:r>
          </w:p>
        </w:tc>
      </w:tr>
      <w:tr w:rsidR="00D71E13" w:rsidRPr="002B7F8E" w14:paraId="287F9908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E12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30 - PAKIET 30 - WOREK GRAWITACYJNY DO NAWODNIENIA PACJENTA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49D9E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02F6109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Kazimierzowska 46/48/35</w:t>
            </w:r>
          </w:p>
          <w:p w14:paraId="24AA574F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02-546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3EA7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550D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1431C54B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A26B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31 - PAKIET 31 - SIATKI POLIPROPYLENOWE NIEWCHŁANIALNE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9CCE5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Sp z o.o. S.K.A.</w:t>
            </w:r>
          </w:p>
          <w:p w14:paraId="264647DB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Browarowa 21</w:t>
            </w:r>
          </w:p>
          <w:p w14:paraId="713F6E27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43-100 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C6F4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50FE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tr w:rsidR="00D71E13" w:rsidRPr="002B7F8E" w14:paraId="6B8D84FF" w14:textId="77777777" w:rsidTr="002B7F8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7761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33 - PAKIET 33 - OPATRUNEK MOCUJĄCY DO WKŁUĆ OBWODOWYCH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B9BB" w14:textId="77777777" w:rsidR="00D71E13" w:rsidRPr="002B7F8E" w:rsidRDefault="00D71E13" w:rsidP="00B3523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2B7F8E">
              <w:rPr>
                <w:b/>
                <w:bCs/>
                <w:sz w:val="20"/>
                <w:szCs w:val="20"/>
              </w:rPr>
              <w:t>Solventum</w:t>
            </w:r>
            <w:proofErr w:type="spellEnd"/>
            <w:r w:rsidRPr="002B7F8E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334BE738" w14:textId="77777777" w:rsidR="00D71E13" w:rsidRPr="002B7F8E" w:rsidRDefault="00D71E13" w:rsidP="00B35234">
            <w:pPr>
              <w:spacing w:line="276" w:lineRule="auto"/>
              <w:rPr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ul. Kwidzyńska 6</w:t>
            </w:r>
          </w:p>
          <w:p w14:paraId="01F2103C" w14:textId="77777777" w:rsidR="00D71E13" w:rsidRPr="002B7F8E" w:rsidRDefault="00D71E13" w:rsidP="00B3523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51-416 Wrocław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8CD0" w14:textId="77777777" w:rsidR="00D71E13" w:rsidRPr="002B7F8E" w:rsidRDefault="00D71E13" w:rsidP="00B3523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7D830" w14:textId="77777777" w:rsidR="00D71E13" w:rsidRPr="002B7F8E" w:rsidRDefault="00D71E13" w:rsidP="00B35234">
            <w:pPr>
              <w:jc w:val="center"/>
              <w:rPr>
                <w:color w:val="000000"/>
                <w:sz w:val="20"/>
                <w:szCs w:val="20"/>
              </w:rPr>
            </w:pPr>
            <w:r w:rsidRPr="002B7F8E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7F288E2D" w14:textId="0CE193F7" w:rsidR="008642B3" w:rsidRPr="002B7F8E" w:rsidRDefault="008642B3" w:rsidP="002B7F8E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2B7F8E" w:rsidSect="002B7F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FE7E1" w14:textId="77777777" w:rsidR="00803C63" w:rsidRDefault="00803C63">
      <w:r>
        <w:separator/>
      </w:r>
    </w:p>
  </w:endnote>
  <w:endnote w:type="continuationSeparator" w:id="0">
    <w:p w14:paraId="5D38E242" w14:textId="77777777" w:rsidR="00803C63" w:rsidRDefault="0080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8914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1DA5" w14:textId="43355DA3" w:rsidR="000C1E6F" w:rsidRDefault="000C1E6F" w:rsidP="002B7F8E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621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CCE1E" w14:textId="77777777" w:rsidR="00803C63" w:rsidRDefault="00803C63">
      <w:r>
        <w:separator/>
      </w:r>
    </w:p>
  </w:footnote>
  <w:footnote w:type="continuationSeparator" w:id="0">
    <w:p w14:paraId="6711E6EF" w14:textId="77777777" w:rsidR="00803C63" w:rsidRDefault="0080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CC13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D8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752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C6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B7F8E"/>
    <w:rsid w:val="003445A0"/>
    <w:rsid w:val="003A0AFC"/>
    <w:rsid w:val="003D0919"/>
    <w:rsid w:val="003D611C"/>
    <w:rsid w:val="00431C0B"/>
    <w:rsid w:val="00437CAD"/>
    <w:rsid w:val="004657DA"/>
    <w:rsid w:val="0049357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3C63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3AC9"/>
    <w:rsid w:val="00C65E53"/>
    <w:rsid w:val="00CA0B33"/>
    <w:rsid w:val="00CA3511"/>
    <w:rsid w:val="00CF75AF"/>
    <w:rsid w:val="00D01E5B"/>
    <w:rsid w:val="00D04203"/>
    <w:rsid w:val="00D26ED6"/>
    <w:rsid w:val="00D42C90"/>
    <w:rsid w:val="00D71E13"/>
    <w:rsid w:val="00D8427E"/>
    <w:rsid w:val="00E30B2D"/>
    <w:rsid w:val="00E62859"/>
    <w:rsid w:val="00E85D70"/>
    <w:rsid w:val="00EF051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80F68"/>
  <w15:chartTrackingRefBased/>
  <w15:docId w15:val="{669666D9-7249-446B-869F-09333911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8</Pages>
  <Words>1843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2</cp:revision>
  <cp:lastPrinted>1899-12-31T23:00:00Z</cp:lastPrinted>
  <dcterms:created xsi:type="dcterms:W3CDTF">2026-09-30T07:58:00Z</dcterms:created>
  <dcterms:modified xsi:type="dcterms:W3CDTF">2026-09-30T07:58:00Z</dcterms:modified>
</cp:coreProperties>
</file>