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CA19D" w14:textId="77777777" w:rsidR="008D2AB8" w:rsidRPr="00A902DF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b w:val="0"/>
          <w:sz w:val="18"/>
          <w:szCs w:val="18"/>
        </w:rPr>
        <w:tab/>
      </w:r>
      <w:r w:rsidRPr="00A902DF">
        <w:rPr>
          <w:rFonts w:ascii="Verdana" w:hAnsi="Verdana"/>
          <w:b w:val="0"/>
          <w:sz w:val="18"/>
          <w:szCs w:val="18"/>
        </w:rPr>
        <w:tab/>
      </w:r>
      <w:r w:rsidRPr="00A902DF">
        <w:rPr>
          <w:rFonts w:ascii="Verdana" w:hAnsi="Verdana"/>
          <w:b w:val="0"/>
          <w:sz w:val="18"/>
          <w:szCs w:val="18"/>
        </w:rPr>
        <w:tab/>
      </w:r>
      <w:r w:rsidRPr="00A902DF">
        <w:rPr>
          <w:rFonts w:ascii="Verdana" w:hAnsi="Verdana"/>
          <w:b w:val="0"/>
          <w:sz w:val="18"/>
          <w:szCs w:val="18"/>
        </w:rPr>
        <w:tab/>
      </w:r>
      <w:r w:rsidRPr="00A902DF">
        <w:rPr>
          <w:rFonts w:ascii="Verdana" w:hAnsi="Verdana"/>
          <w:b w:val="0"/>
          <w:sz w:val="18"/>
          <w:szCs w:val="18"/>
        </w:rPr>
        <w:tab/>
      </w:r>
      <w:r w:rsidRPr="00A902DF">
        <w:rPr>
          <w:rFonts w:ascii="Verdana" w:hAnsi="Verdana"/>
          <w:b w:val="0"/>
          <w:sz w:val="18"/>
          <w:szCs w:val="18"/>
        </w:rPr>
        <w:tab/>
      </w:r>
      <w:r w:rsidRPr="00A902DF">
        <w:rPr>
          <w:rFonts w:ascii="Verdana" w:hAnsi="Verdana"/>
          <w:b w:val="0"/>
          <w:sz w:val="18"/>
          <w:szCs w:val="18"/>
        </w:rPr>
        <w:tab/>
      </w:r>
      <w:r w:rsidRPr="00A902DF">
        <w:rPr>
          <w:rFonts w:ascii="Verdana" w:hAnsi="Verdana"/>
          <w:sz w:val="18"/>
          <w:szCs w:val="18"/>
        </w:rPr>
        <w:t xml:space="preserve">Załącznik nr </w:t>
      </w:r>
      <w:r w:rsidR="00012286" w:rsidRPr="00A902DF">
        <w:rPr>
          <w:rFonts w:ascii="Verdana" w:hAnsi="Verdana"/>
          <w:sz w:val="18"/>
          <w:szCs w:val="18"/>
        </w:rPr>
        <w:t>1</w:t>
      </w:r>
    </w:p>
    <w:p w14:paraId="7851038F" w14:textId="77777777" w:rsidR="008D2AB8" w:rsidRPr="00A902D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902DF">
        <w:rPr>
          <w:rFonts w:ascii="Verdana" w:hAnsi="Verdana"/>
          <w:b/>
          <w:sz w:val="18"/>
          <w:szCs w:val="18"/>
        </w:rPr>
        <w:t>FORMULARZ OFERTY</w:t>
      </w:r>
    </w:p>
    <w:p w14:paraId="57028B25" w14:textId="77777777" w:rsidR="008D2AB8" w:rsidRPr="00A902DF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7A0F092" w14:textId="77777777" w:rsidR="00AF4095" w:rsidRPr="00A902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A902DF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1439DA9F" w14:textId="77777777" w:rsidR="00AF4095" w:rsidRPr="00A902DF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A902DF">
        <w:rPr>
          <w:rFonts w:ascii="Verdana" w:hAnsi="Verdana"/>
          <w:sz w:val="18"/>
          <w:szCs w:val="18"/>
        </w:rPr>
        <w:t>……………………………………………………</w:t>
      </w:r>
    </w:p>
    <w:p w14:paraId="0A84C77A" w14:textId="77777777" w:rsidR="00AF4095" w:rsidRPr="00A902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A902DF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2E55243" w14:textId="77777777" w:rsidR="00AF4095" w:rsidRPr="00A902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A902DF">
        <w:rPr>
          <w:rFonts w:ascii="Verdana" w:hAnsi="Verdana"/>
          <w:sz w:val="18"/>
          <w:szCs w:val="18"/>
        </w:rPr>
        <w:t>..............</w:t>
      </w:r>
    </w:p>
    <w:p w14:paraId="52919DFE" w14:textId="77777777" w:rsidR="00AF4095" w:rsidRPr="00A902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  <w:lang w:val="de-DE"/>
        </w:rPr>
        <w:t>TEL.</w:t>
      </w:r>
      <w:r w:rsidRPr="00A902D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A902D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37670851" w14:textId="77777777" w:rsidR="00AF4095" w:rsidRPr="00A902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  <w:lang w:val="de-DE"/>
        </w:rPr>
        <w:t xml:space="preserve">FAX </w:t>
      </w:r>
      <w:r w:rsidRPr="00A902D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A902D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06B6EC9D" w14:textId="77777777" w:rsidR="00AF4095" w:rsidRPr="00A902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A902DF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A902DF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329FE6B4" w14:textId="77777777" w:rsidR="00AF4095" w:rsidRPr="00A902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A902DF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A902DF">
        <w:rPr>
          <w:rFonts w:ascii="Verdana" w:hAnsi="Verdana"/>
          <w:sz w:val="18"/>
          <w:szCs w:val="18"/>
        </w:rPr>
        <w:t>...............................................</w:t>
      </w:r>
    </w:p>
    <w:p w14:paraId="3B624C8D" w14:textId="77777777" w:rsidR="008D2AB8" w:rsidRPr="00A902DF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A902DF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51F89CD" w14:textId="77777777" w:rsidR="008D2AB8" w:rsidRPr="00A902DF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>Do: Nazwa i siedziba Zamawiającego:</w:t>
      </w:r>
    </w:p>
    <w:p w14:paraId="65F6495F" w14:textId="77777777" w:rsidR="00D14AA4" w:rsidRPr="00A902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A902DF">
        <w:rPr>
          <w:rFonts w:ascii="Verdana" w:hAnsi="Verdana"/>
          <w:b/>
          <w:sz w:val="18"/>
          <w:szCs w:val="18"/>
        </w:rPr>
        <w:t>Akademia Górniczo - Hutnicza</w:t>
      </w:r>
    </w:p>
    <w:p w14:paraId="3469C1CA" w14:textId="77777777" w:rsidR="00D14AA4" w:rsidRPr="00A902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A902DF">
        <w:rPr>
          <w:rFonts w:ascii="Verdana" w:hAnsi="Verdana"/>
          <w:b/>
          <w:sz w:val="18"/>
          <w:szCs w:val="18"/>
        </w:rPr>
        <w:t>im. Stanisława Staszica w Krakowie</w:t>
      </w:r>
    </w:p>
    <w:p w14:paraId="583C3B06" w14:textId="77777777" w:rsidR="008D2AB8" w:rsidRPr="00A902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A902DF">
        <w:rPr>
          <w:rFonts w:ascii="Verdana" w:hAnsi="Verdana"/>
          <w:b/>
          <w:sz w:val="18"/>
          <w:szCs w:val="18"/>
        </w:rPr>
        <w:t>Dział Zamówień Publicznych</w:t>
      </w:r>
      <w:r w:rsidR="008D2AB8" w:rsidRPr="00A902DF">
        <w:rPr>
          <w:rFonts w:ascii="Verdana" w:hAnsi="Verdana"/>
          <w:b/>
          <w:sz w:val="18"/>
          <w:szCs w:val="18"/>
        </w:rPr>
        <w:t xml:space="preserve">  </w:t>
      </w:r>
    </w:p>
    <w:p w14:paraId="19B12A73" w14:textId="77777777" w:rsidR="008D2AB8" w:rsidRPr="00A902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A902DF">
        <w:rPr>
          <w:rFonts w:ascii="Verdana" w:hAnsi="Verdana"/>
          <w:b/>
          <w:sz w:val="18"/>
          <w:szCs w:val="18"/>
        </w:rPr>
        <w:t>Al. Mickiewicza</w:t>
      </w:r>
      <w:r w:rsidR="008D2AB8" w:rsidRPr="00A902DF">
        <w:rPr>
          <w:rFonts w:ascii="Verdana" w:hAnsi="Verdana"/>
          <w:b/>
          <w:sz w:val="18"/>
          <w:szCs w:val="18"/>
        </w:rPr>
        <w:t xml:space="preserve"> </w:t>
      </w:r>
      <w:r w:rsidRPr="00A902DF">
        <w:rPr>
          <w:rFonts w:ascii="Verdana" w:hAnsi="Verdana"/>
          <w:b/>
          <w:sz w:val="18"/>
          <w:szCs w:val="18"/>
        </w:rPr>
        <w:t>30</w:t>
      </w:r>
      <w:r w:rsidR="008D2AB8" w:rsidRPr="00A902DF">
        <w:rPr>
          <w:rFonts w:ascii="Verdana" w:hAnsi="Verdana"/>
          <w:b/>
          <w:sz w:val="18"/>
          <w:szCs w:val="18"/>
        </w:rPr>
        <w:t xml:space="preserve"> </w:t>
      </w:r>
    </w:p>
    <w:p w14:paraId="3CB64C61" w14:textId="77777777" w:rsidR="008D2AB8" w:rsidRPr="00A902DF" w:rsidRDefault="00D14AA4" w:rsidP="008D2AB8">
      <w:pPr>
        <w:rPr>
          <w:rFonts w:ascii="Verdana" w:hAnsi="Verdana"/>
          <w:b/>
          <w:sz w:val="18"/>
          <w:szCs w:val="18"/>
        </w:rPr>
      </w:pPr>
      <w:r w:rsidRPr="00A902DF">
        <w:rPr>
          <w:rFonts w:ascii="Verdana" w:hAnsi="Verdana"/>
          <w:b/>
          <w:sz w:val="18"/>
          <w:szCs w:val="18"/>
        </w:rPr>
        <w:t>30-059</w:t>
      </w:r>
      <w:r w:rsidR="008D2AB8" w:rsidRPr="00A902DF">
        <w:rPr>
          <w:rFonts w:ascii="Verdana" w:hAnsi="Verdana"/>
          <w:b/>
          <w:sz w:val="18"/>
          <w:szCs w:val="18"/>
        </w:rPr>
        <w:t xml:space="preserve"> </w:t>
      </w:r>
      <w:r w:rsidRPr="00A902DF">
        <w:rPr>
          <w:rFonts w:ascii="Verdana" w:hAnsi="Verdana"/>
          <w:b/>
          <w:sz w:val="18"/>
          <w:szCs w:val="18"/>
        </w:rPr>
        <w:t>Kraków</w:t>
      </w:r>
      <w:r w:rsidR="008D2AB8" w:rsidRPr="00A902DF">
        <w:rPr>
          <w:rFonts w:ascii="Verdana" w:hAnsi="Verdana"/>
          <w:b/>
          <w:sz w:val="18"/>
          <w:szCs w:val="18"/>
        </w:rPr>
        <w:t xml:space="preserve">,  </w:t>
      </w:r>
    </w:p>
    <w:p w14:paraId="389CED78" w14:textId="77777777" w:rsidR="008D2AB8" w:rsidRPr="00A902DF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774EF253" w14:textId="1D34E35D" w:rsidR="008D2AB8" w:rsidRPr="00A902DF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r w:rsidR="00D570D6" w:rsidRPr="00A902DF">
        <w:rPr>
          <w:rFonts w:ascii="Verdana" w:hAnsi="Verdana"/>
          <w:sz w:val="18"/>
          <w:szCs w:val="18"/>
        </w:rPr>
        <w:t xml:space="preserve"> </w:t>
      </w:r>
      <w:r w:rsidR="00D570D6" w:rsidRPr="00A902DF">
        <w:rPr>
          <w:rFonts w:ascii="Verdana" w:hAnsi="Verdana"/>
          <w:b/>
          <w:bCs/>
          <w:sz w:val="18"/>
          <w:szCs w:val="18"/>
        </w:rPr>
        <w:t>wyposażenie laboratoriów nr 105 i 106 w pawilonie D-6. Sala warsztatowa do Kompetencji Miękkich - KC-DE-zp.25.493.2026</w:t>
      </w:r>
      <w:r w:rsidRPr="00A902DF">
        <w:rPr>
          <w:rFonts w:ascii="Verdana" w:hAnsi="Verdana"/>
          <w:b/>
          <w:sz w:val="18"/>
          <w:szCs w:val="18"/>
        </w:rPr>
        <w:t xml:space="preserve">, </w:t>
      </w:r>
      <w:r w:rsidRPr="00A902D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AB36346" w14:textId="77777777" w:rsidR="008D2AB8" w:rsidRPr="00A902DF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10122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1559"/>
        <w:gridCol w:w="907"/>
        <w:gridCol w:w="1560"/>
        <w:gridCol w:w="992"/>
        <w:gridCol w:w="567"/>
        <w:gridCol w:w="1701"/>
      </w:tblGrid>
      <w:tr w:rsidR="00A430C2" w:rsidRPr="00A902DF" w14:paraId="06E6DB94" w14:textId="77777777" w:rsidTr="00F33A90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F4377E" w14:textId="77777777" w:rsidR="00A430C2" w:rsidRPr="00A902DF" w:rsidRDefault="00A430C2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01A60E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  <w:p w14:paraId="6C4C3349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586D4F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Nazwa producenta/model </w:t>
            </w:r>
            <w:r w:rsidR="0057468B"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lub wyrób własny</w:t>
            </w:r>
          </w:p>
        </w:tc>
        <w:tc>
          <w:tcPr>
            <w:tcW w:w="90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6637DB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4D79A353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7B8E07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048B71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4A665347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95B3EB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54241224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  <w:p w14:paraId="06D8CBC5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60DEC21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1F28843C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7065A7E4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A430C2" w:rsidRPr="00A902DF" w14:paraId="1F69464D" w14:textId="77777777" w:rsidTr="00741EDD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827915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6BFCEF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D342A6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B0D4BE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DE2902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D7FD1A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D15C44E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18D9D3" w14:textId="77777777" w:rsidR="00A430C2" w:rsidRPr="00A902DF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A430C2" w:rsidRPr="00A902DF" w14:paraId="19094D90" w14:textId="77777777" w:rsidTr="00741EDD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BAB8DD" w14:textId="77777777" w:rsidR="00A430C2" w:rsidRPr="00A902DF" w:rsidRDefault="00A430C2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B54D" w14:textId="303DEF00" w:rsidR="00A430C2" w:rsidRPr="00A902DF" w:rsidRDefault="00D570D6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A902DF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Wykładzina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1B98" w14:textId="77777777" w:rsidR="00A430C2" w:rsidRPr="00A902DF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8124" w14:textId="40839867" w:rsidR="00A430C2" w:rsidRPr="00A902DF" w:rsidRDefault="00D570D6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  <w:r w:rsidR="00EF65AA"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23A2" w14:textId="77777777" w:rsidR="00A430C2" w:rsidRPr="00A902DF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EAB9" w14:textId="77777777" w:rsidR="00A430C2" w:rsidRPr="00A902DF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9C9220" w14:textId="77777777" w:rsidR="00A430C2" w:rsidRPr="00A902DF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9EA414" w14:textId="77777777" w:rsidR="00A430C2" w:rsidRPr="00A902DF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A902DF" w14:paraId="1CB40D74" w14:textId="77777777" w:rsidTr="00741EDD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F14CEE" w14:textId="77777777" w:rsidR="009D4E2A" w:rsidRPr="00A902DF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021C" w14:textId="2D648305" w:rsidR="009D4E2A" w:rsidRPr="00A902DF" w:rsidRDefault="00D570D6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A902DF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Krzesła z podłokietnikami i składnym stolikiem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8FC3" w14:textId="77777777" w:rsidR="009D4E2A" w:rsidRPr="00A902DF" w:rsidRDefault="009D4E2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1065" w14:textId="040334EE" w:rsidR="009D4E2A" w:rsidRPr="00A902DF" w:rsidRDefault="00EF65A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  <w:r w:rsidR="00D570D6"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C389" w14:textId="77777777" w:rsidR="009D4E2A" w:rsidRPr="00A902DF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5E9A" w14:textId="77777777" w:rsidR="009D4E2A" w:rsidRPr="00A902DF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A6E8C7" w14:textId="77777777" w:rsidR="009D4E2A" w:rsidRPr="00A902DF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3CE1ED" w14:textId="77777777" w:rsidR="009D4E2A" w:rsidRPr="00A902DF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A902DF" w14:paraId="37D2364A" w14:textId="77777777" w:rsidTr="00741EDD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4D223" w14:textId="7BAF6F04" w:rsidR="00A430C2" w:rsidRPr="00A902DF" w:rsidRDefault="008E522F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E6EFF" w14:textId="3DE6E44D" w:rsidR="00A430C2" w:rsidRPr="00A902DF" w:rsidRDefault="00D570D6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A902DF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Stoły prostokątne do pracy grupowej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DDCA" w14:textId="77777777" w:rsidR="00A430C2" w:rsidRPr="00A902DF" w:rsidRDefault="00A430C2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6E38" w14:textId="3EB8B3D6" w:rsidR="00A430C2" w:rsidRPr="00A902DF" w:rsidRDefault="00D570D6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  <w:r w:rsidR="00EF65AA"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1A09" w14:textId="77777777" w:rsidR="00A430C2" w:rsidRPr="00A902DF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8DE3" w14:textId="77777777" w:rsidR="00A430C2" w:rsidRPr="00A902DF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00DCEF" w14:textId="77777777" w:rsidR="00A430C2" w:rsidRPr="00A902DF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28A1C1" w14:textId="77777777" w:rsidR="00A430C2" w:rsidRPr="00A902DF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A902DF" w14:paraId="06EEC959" w14:textId="77777777" w:rsidTr="00741EDD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79922C" w14:textId="1442ECCF" w:rsidR="009D4E2A" w:rsidRPr="00A902DF" w:rsidRDefault="008E522F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5AEE" w14:textId="2B89A8CD" w:rsidR="00F33A90" w:rsidRPr="00A902DF" w:rsidRDefault="00D570D6" w:rsidP="00515750">
            <w:pPr>
              <w:suppressAutoHyphens/>
              <w:spacing w:after="120" w:line="276" w:lineRule="auto"/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Biurko na kółkach wraz z fotelem dla prowadzącego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381A" w14:textId="77777777" w:rsidR="009D4E2A" w:rsidRPr="00A902DF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F68B" w14:textId="2192847E" w:rsidR="009D4E2A" w:rsidRPr="00A902DF" w:rsidRDefault="00EF65A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F5B6" w14:textId="77777777" w:rsidR="009D4E2A" w:rsidRPr="00A902DF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F7F8" w14:textId="77777777" w:rsidR="009D4E2A" w:rsidRPr="00A902DF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7FCF6B" w14:textId="77777777" w:rsidR="009D4E2A" w:rsidRPr="00A902DF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450C1F" w14:textId="77777777" w:rsidR="009D4E2A" w:rsidRPr="00A902DF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741EDD" w:rsidRPr="00A902DF" w14:paraId="061219A9" w14:textId="77777777" w:rsidTr="00741EDD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D5A7C4" w14:textId="7F6F21C9" w:rsidR="00741EDD" w:rsidRPr="00A902DF" w:rsidRDefault="00741EDD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B2F6" w14:textId="0086B399" w:rsidR="00741EDD" w:rsidRPr="00A902DF" w:rsidRDefault="00741EDD" w:rsidP="00515750">
            <w:pPr>
              <w:suppressAutoHyphens/>
              <w:spacing w:after="120" w:line="276" w:lineRule="auto"/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Blenda, osłona do biurka na kółkach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B8061" w14:textId="77777777" w:rsidR="00741EDD" w:rsidRPr="00A902DF" w:rsidRDefault="00741EDD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CA33" w14:textId="46875A92" w:rsidR="00741EDD" w:rsidRPr="00A902DF" w:rsidRDefault="00741EDD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F2E0" w14:textId="77777777" w:rsidR="00741EDD" w:rsidRPr="00A902DF" w:rsidRDefault="00741EDD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47E1" w14:textId="77777777" w:rsidR="00741EDD" w:rsidRPr="00A902DF" w:rsidRDefault="00741EDD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0547AB" w14:textId="77777777" w:rsidR="00741EDD" w:rsidRPr="00A902DF" w:rsidRDefault="00741EDD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9B6F86" w14:textId="77777777" w:rsidR="00741EDD" w:rsidRPr="00A902DF" w:rsidRDefault="00741EDD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A902DF" w14:paraId="2ADAB9FB" w14:textId="77777777" w:rsidTr="00741EDD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AF04C5" w14:textId="12F75BB7" w:rsidR="009D4E2A" w:rsidRPr="00A902DF" w:rsidRDefault="00741EDD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BE34" w14:textId="62A493E8" w:rsidR="009D4E2A" w:rsidRPr="00A902DF" w:rsidRDefault="00D570D6" w:rsidP="00515750">
            <w:pPr>
              <w:suppressAutoHyphens/>
              <w:spacing w:after="120" w:line="276" w:lineRule="auto"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Regał aktowy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B930D" w14:textId="77777777" w:rsidR="009D4E2A" w:rsidRPr="00A902DF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427A" w14:textId="2FB26F5D" w:rsidR="009D4E2A" w:rsidRPr="00A902DF" w:rsidRDefault="00D570D6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  <w:r w:rsidR="00EF65AA"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40A41" w14:textId="77777777" w:rsidR="009D4E2A" w:rsidRPr="00A902DF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217B" w14:textId="77777777" w:rsidR="009D4E2A" w:rsidRPr="00A902DF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131233" w14:textId="77777777" w:rsidR="009D4E2A" w:rsidRPr="00A902DF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ADEFF1" w14:textId="77777777" w:rsidR="009D4E2A" w:rsidRPr="00A902DF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A902DF" w14:paraId="17629B64" w14:textId="77777777" w:rsidTr="00741EDD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1DAC53" w14:textId="545FA334" w:rsidR="009D4E2A" w:rsidRPr="00A902DF" w:rsidRDefault="00741EDD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7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B356" w14:textId="432736F9" w:rsidR="00EF65AA" w:rsidRPr="00A902DF" w:rsidRDefault="00D570D6" w:rsidP="00EF65AA">
            <w:pPr>
              <w:tabs>
                <w:tab w:val="right" w:pos="4500"/>
              </w:tabs>
              <w:autoSpaceDE w:val="0"/>
              <w:autoSpaceDN w:val="0"/>
              <w:adjustRightInd w:val="0"/>
              <w:spacing w:after="200" w:line="276" w:lineRule="auto"/>
              <w:ind w:right="-2"/>
              <w:contextualSpacing/>
              <w:rPr>
                <w:rFonts w:ascii="Verdana" w:eastAsia="Aptos" w:hAnsi="Verdana" w:cs="Koettermann"/>
                <w:sz w:val="18"/>
                <w:szCs w:val="18"/>
              </w:rPr>
            </w:pPr>
            <w:r w:rsidRPr="00A902DF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Szafa aktowa z zamkiem mała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4B326" w14:textId="77777777" w:rsidR="009D4E2A" w:rsidRPr="00A902DF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8887" w14:textId="76BCF3FF" w:rsidR="009D4E2A" w:rsidRPr="00A902DF" w:rsidRDefault="00D570D6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  <w:r w:rsidR="00EF65AA"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8713" w14:textId="77777777" w:rsidR="009D4E2A" w:rsidRPr="00A902DF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AA30" w14:textId="77777777" w:rsidR="009D4E2A" w:rsidRPr="00A902DF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EEB573" w14:textId="77777777" w:rsidR="009D4E2A" w:rsidRPr="00A902DF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B3D798" w14:textId="77777777" w:rsidR="009D4E2A" w:rsidRPr="00A902DF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A902DF" w14:paraId="4B191350" w14:textId="77777777" w:rsidTr="00741EDD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F01582" w14:textId="77FB9749" w:rsidR="009D4E2A" w:rsidRPr="00A902DF" w:rsidRDefault="00741EDD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077E" w14:textId="00FA7434" w:rsidR="009D4E2A" w:rsidRPr="00A902DF" w:rsidRDefault="00D570D6" w:rsidP="008E522F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Szafa aktowa z zamkiem duża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1311" w14:textId="77777777" w:rsidR="009D4E2A" w:rsidRPr="00A902DF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1FAF" w14:textId="26146FBE" w:rsidR="009D4E2A" w:rsidRPr="00A902DF" w:rsidRDefault="00EF65A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525E" w14:textId="77777777" w:rsidR="009D4E2A" w:rsidRPr="00A902DF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B92A" w14:textId="77777777" w:rsidR="009D4E2A" w:rsidRPr="00A902DF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CF5202" w14:textId="77777777" w:rsidR="009D4E2A" w:rsidRPr="00A902DF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89D0B9" w14:textId="77777777" w:rsidR="009D4E2A" w:rsidRPr="00A902DF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A902DF" w14:paraId="5269D5B3" w14:textId="77777777" w:rsidTr="00741EDD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06B031" w14:textId="1B9F140B" w:rsidR="009D4E2A" w:rsidRPr="00A902DF" w:rsidRDefault="00741EDD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1BD9" w14:textId="6EF4BEFE" w:rsidR="00EF65AA" w:rsidRPr="00A902DF" w:rsidRDefault="00D570D6" w:rsidP="00EF65AA">
            <w:pPr>
              <w:tabs>
                <w:tab w:val="right" w:pos="4500"/>
              </w:tabs>
              <w:autoSpaceDE w:val="0"/>
              <w:autoSpaceDN w:val="0"/>
              <w:adjustRightInd w:val="0"/>
              <w:spacing w:after="200" w:line="276" w:lineRule="auto"/>
              <w:ind w:right="-2"/>
              <w:contextualSpacing/>
              <w:rPr>
                <w:rFonts w:ascii="Verdana" w:eastAsia="Aptos" w:hAnsi="Verdana" w:cs="Koettermann"/>
                <w:sz w:val="18"/>
                <w:szCs w:val="18"/>
              </w:rPr>
            </w:pPr>
            <w:r w:rsidRPr="00A902DF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Szafa ubraniowa</w:t>
            </w:r>
          </w:p>
          <w:p w14:paraId="47A21042" w14:textId="5907C6C6" w:rsidR="00EF65AA" w:rsidRPr="00A902DF" w:rsidRDefault="00EF65AA" w:rsidP="009D4E2A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8041" w14:textId="77777777" w:rsidR="009D4E2A" w:rsidRPr="00A902DF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CEA2" w14:textId="77777777" w:rsidR="00F33A90" w:rsidRPr="00A902DF" w:rsidRDefault="00D570D6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  <w:p w14:paraId="24831402" w14:textId="601D65D7" w:rsidR="009D4E2A" w:rsidRPr="00A902DF" w:rsidRDefault="00EF65A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54C3" w14:textId="77777777" w:rsidR="009D4E2A" w:rsidRPr="00A902DF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93FB" w14:textId="77777777" w:rsidR="009D4E2A" w:rsidRPr="00A902DF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F4E78A" w14:textId="77777777" w:rsidR="009D4E2A" w:rsidRPr="00A902DF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636D6E" w14:textId="77777777" w:rsidR="009D4E2A" w:rsidRPr="00A902DF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A902DF" w14:paraId="66901382" w14:textId="77777777" w:rsidTr="00741EDD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380B78" w14:textId="2373C128" w:rsidR="009D4E2A" w:rsidRPr="00A902DF" w:rsidRDefault="00741EDD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3DD6" w14:textId="5E2D7C85" w:rsidR="00EF65AA" w:rsidRPr="00A902DF" w:rsidRDefault="00D570D6" w:rsidP="00EF65AA">
            <w:pPr>
              <w:tabs>
                <w:tab w:val="right" w:pos="4500"/>
              </w:tabs>
              <w:autoSpaceDE w:val="0"/>
              <w:autoSpaceDN w:val="0"/>
              <w:adjustRightInd w:val="0"/>
              <w:spacing w:after="200" w:line="276" w:lineRule="auto"/>
              <w:ind w:right="-2"/>
              <w:contextualSpacing/>
              <w:rPr>
                <w:rFonts w:ascii="Verdana" w:eastAsia="Aptos" w:hAnsi="Verdana" w:cs="Koettermann"/>
                <w:sz w:val="18"/>
                <w:szCs w:val="18"/>
              </w:rPr>
            </w:pPr>
            <w:r w:rsidRPr="00A902DF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Pufy</w:t>
            </w:r>
          </w:p>
          <w:p w14:paraId="1E1CD376" w14:textId="78CFA512" w:rsidR="00EF65AA" w:rsidRPr="00A902DF" w:rsidRDefault="00EF65AA" w:rsidP="009D4E2A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19AD" w14:textId="77777777" w:rsidR="009D4E2A" w:rsidRPr="00A902DF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EA72" w14:textId="526E3943" w:rsidR="009D4E2A" w:rsidRPr="00A902DF" w:rsidRDefault="00F33A90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0723" w14:textId="77777777" w:rsidR="009D4E2A" w:rsidRPr="00A902DF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7686" w14:textId="77777777" w:rsidR="009D4E2A" w:rsidRPr="00A902DF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4EBDFB" w14:textId="77777777" w:rsidR="009D4E2A" w:rsidRPr="00A902DF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DB3514" w14:textId="77777777" w:rsidR="009D4E2A" w:rsidRPr="00A902DF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D570D6" w:rsidRPr="00A902DF" w14:paraId="3862C52A" w14:textId="77777777" w:rsidTr="00741EDD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A884A0" w14:textId="042CF42D" w:rsidR="00D570D6" w:rsidRPr="00A902DF" w:rsidRDefault="00D570D6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  <w:r w:rsidR="00741EDD"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C88F" w14:textId="4DBF702F" w:rsidR="00D570D6" w:rsidRPr="00A902DF" w:rsidRDefault="00D570D6" w:rsidP="00EF65AA">
            <w:pPr>
              <w:tabs>
                <w:tab w:val="right" w:pos="4500"/>
              </w:tabs>
              <w:autoSpaceDE w:val="0"/>
              <w:autoSpaceDN w:val="0"/>
              <w:adjustRightInd w:val="0"/>
              <w:spacing w:after="200" w:line="276" w:lineRule="auto"/>
              <w:ind w:right="-2"/>
              <w:contextualSpacing/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Fotele biurowe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1F5E" w14:textId="77777777" w:rsidR="00D570D6" w:rsidRPr="00A902DF" w:rsidRDefault="00D570D6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3814" w14:textId="0C554EA0" w:rsidR="00D570D6" w:rsidRPr="00A902DF" w:rsidRDefault="00D570D6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3 szt.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5CC9" w14:textId="77777777" w:rsidR="00D570D6" w:rsidRPr="00A902DF" w:rsidRDefault="00D570D6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7F3D" w14:textId="77777777" w:rsidR="00D570D6" w:rsidRPr="00A902DF" w:rsidRDefault="00D570D6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84F026" w14:textId="77777777" w:rsidR="00D570D6" w:rsidRPr="00A902DF" w:rsidRDefault="00D570D6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FDA2FE" w14:textId="77777777" w:rsidR="00D570D6" w:rsidRPr="00A902DF" w:rsidRDefault="00D570D6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D570D6" w:rsidRPr="00A902DF" w14:paraId="6AC90E62" w14:textId="77777777" w:rsidTr="00741EDD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C9368D" w14:textId="5DB18259" w:rsidR="00D570D6" w:rsidRPr="00A902DF" w:rsidRDefault="00741EDD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7A90" w14:textId="50FB5688" w:rsidR="00D570D6" w:rsidRPr="00A902DF" w:rsidRDefault="00D570D6" w:rsidP="00EF65AA">
            <w:pPr>
              <w:tabs>
                <w:tab w:val="right" w:pos="4500"/>
              </w:tabs>
              <w:autoSpaceDE w:val="0"/>
              <w:autoSpaceDN w:val="0"/>
              <w:adjustRightInd w:val="0"/>
              <w:spacing w:after="200" w:line="276" w:lineRule="auto"/>
              <w:ind w:right="-2"/>
              <w:contextualSpacing/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Fotele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E11F" w14:textId="77777777" w:rsidR="00D570D6" w:rsidRPr="00A902DF" w:rsidRDefault="00D570D6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93103" w14:textId="0E5EF7A6" w:rsidR="00D570D6" w:rsidRPr="00A902DF" w:rsidRDefault="00D570D6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1643" w14:textId="77777777" w:rsidR="00D570D6" w:rsidRPr="00A902DF" w:rsidRDefault="00D570D6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4B779" w14:textId="77777777" w:rsidR="00D570D6" w:rsidRPr="00A902DF" w:rsidRDefault="00D570D6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4F5A19" w14:textId="77777777" w:rsidR="00D570D6" w:rsidRPr="00A902DF" w:rsidRDefault="00D570D6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405351" w14:textId="77777777" w:rsidR="00D570D6" w:rsidRPr="00A902DF" w:rsidRDefault="00D570D6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D570D6" w:rsidRPr="00A902DF" w14:paraId="4CE3BDFC" w14:textId="77777777" w:rsidTr="00741EDD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59B346" w14:textId="72D082FD" w:rsidR="00D570D6" w:rsidRPr="00A902DF" w:rsidRDefault="00D570D6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  <w:r w:rsidR="00741EDD"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54AD" w14:textId="3026064B" w:rsidR="00D570D6" w:rsidRPr="00A902DF" w:rsidRDefault="00D570D6" w:rsidP="00EF65AA">
            <w:pPr>
              <w:tabs>
                <w:tab w:val="right" w:pos="4500"/>
              </w:tabs>
              <w:autoSpaceDE w:val="0"/>
              <w:autoSpaceDN w:val="0"/>
              <w:adjustRightInd w:val="0"/>
              <w:spacing w:after="200" w:line="276" w:lineRule="auto"/>
              <w:ind w:right="-2"/>
              <w:contextualSpacing/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 xml:space="preserve">Stolik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5F4C" w14:textId="77777777" w:rsidR="00D570D6" w:rsidRPr="00A902DF" w:rsidRDefault="00D570D6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900B" w14:textId="1CDC273E" w:rsidR="00D570D6" w:rsidRPr="00A902DF" w:rsidRDefault="00D570D6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E0FE" w14:textId="77777777" w:rsidR="00D570D6" w:rsidRPr="00A902DF" w:rsidRDefault="00D570D6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58CD" w14:textId="77777777" w:rsidR="00D570D6" w:rsidRPr="00A902DF" w:rsidRDefault="00D570D6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0572DB" w14:textId="77777777" w:rsidR="00D570D6" w:rsidRPr="00A902DF" w:rsidRDefault="00D570D6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143937" w14:textId="77777777" w:rsidR="00D570D6" w:rsidRPr="00A902DF" w:rsidRDefault="00D570D6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ED06E4" w:rsidRPr="00A902DF" w14:paraId="4CFAD4CF" w14:textId="77777777" w:rsidTr="00741EDD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22C812" w14:textId="4A33554B" w:rsidR="00ED06E4" w:rsidRPr="00A902DF" w:rsidRDefault="00ED06E4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61A3" w14:textId="317D3370" w:rsidR="00ED06E4" w:rsidRPr="00ED06E4" w:rsidRDefault="00ED06E4" w:rsidP="00EF65AA">
            <w:pPr>
              <w:tabs>
                <w:tab w:val="right" w:pos="4500"/>
              </w:tabs>
              <w:autoSpaceDE w:val="0"/>
              <w:autoSpaceDN w:val="0"/>
              <w:adjustRightInd w:val="0"/>
              <w:spacing w:after="200" w:line="276" w:lineRule="auto"/>
              <w:ind w:right="-2"/>
              <w:contextualSpacing/>
              <w:rPr>
                <w:rFonts w:ascii="Verdana" w:eastAsia="Aptos" w:hAnsi="Verdana" w:cs="Koettermann"/>
                <w:b/>
                <w:bCs/>
                <w:sz w:val="18"/>
                <w:szCs w:val="18"/>
                <w:lang w:eastAsia="en-US"/>
              </w:rPr>
            </w:pPr>
            <w:r w:rsidRPr="00ED06E4">
              <w:rPr>
                <w:rFonts w:ascii="Verdana" w:hAnsi="Verdana"/>
                <w:b/>
                <w:bCs/>
                <w:sz w:val="18"/>
                <w:szCs w:val="18"/>
              </w:rPr>
              <w:t>Folia mrożona na szyby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870DF" w14:textId="77777777" w:rsidR="00ED06E4" w:rsidRPr="00A902DF" w:rsidRDefault="00ED06E4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9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FFDD" w14:textId="61D38DBC" w:rsidR="00ED06E4" w:rsidRPr="00A902DF" w:rsidRDefault="00ED06E4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AAE02" w14:textId="77777777" w:rsidR="00ED06E4" w:rsidRPr="00A902DF" w:rsidRDefault="00ED06E4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4BB5" w14:textId="77777777" w:rsidR="00ED06E4" w:rsidRPr="00A902DF" w:rsidRDefault="00ED06E4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1F3571" w14:textId="77777777" w:rsidR="00ED06E4" w:rsidRPr="00A902DF" w:rsidRDefault="00ED06E4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523652" w14:textId="77777777" w:rsidR="00ED06E4" w:rsidRPr="00A902DF" w:rsidRDefault="00ED06E4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A902DF" w14:paraId="4BA12B49" w14:textId="77777777" w:rsidTr="00741EDD">
        <w:trPr>
          <w:trHeight w:val="163"/>
        </w:trPr>
        <w:tc>
          <w:tcPr>
            <w:tcW w:w="686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825896" w14:textId="77777777" w:rsidR="00A430C2" w:rsidRPr="00A902DF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6B8D6368" w14:textId="77777777" w:rsidR="00A430C2" w:rsidRPr="00A902DF" w:rsidRDefault="00A430C2" w:rsidP="00A430C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2A2B82B8" w14:textId="77777777" w:rsidR="00A430C2" w:rsidRPr="00A902DF" w:rsidRDefault="00A430C2" w:rsidP="00A430C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A316" w14:textId="77777777" w:rsidR="00A430C2" w:rsidRPr="00A902DF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775F74" w14:textId="77777777" w:rsidR="00A430C2" w:rsidRPr="00A902DF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95C486" w14:textId="77777777" w:rsidR="00A430C2" w:rsidRPr="00A902DF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A902DF" w14:paraId="6AD2665B" w14:textId="77777777" w:rsidTr="00741EDD">
        <w:trPr>
          <w:trHeight w:val="163"/>
        </w:trPr>
        <w:tc>
          <w:tcPr>
            <w:tcW w:w="686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066ADC" w14:textId="77777777" w:rsidR="00A430C2" w:rsidRPr="00A902DF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6E3E3D81" w14:textId="77777777" w:rsidR="00A430C2" w:rsidRPr="00A902DF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A902DF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77EC" w14:textId="77777777" w:rsidR="00A430C2" w:rsidRPr="00A902DF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677A11" w14:textId="77777777" w:rsidR="00A430C2" w:rsidRPr="00A902DF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C2B625" w14:textId="77777777" w:rsidR="00A430C2" w:rsidRPr="00A902DF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7E211DBC" w14:textId="3CB8351D" w:rsidR="008D2AB8" w:rsidRPr="00A902D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A902DF">
        <w:rPr>
          <w:rFonts w:ascii="Verdana" w:hAnsi="Verdana"/>
          <w:b/>
          <w:sz w:val="18"/>
          <w:szCs w:val="18"/>
        </w:rPr>
        <w:t>Termin realizacji umowy:</w:t>
      </w:r>
      <w:r w:rsidR="005667D2" w:rsidRPr="00A902DF">
        <w:rPr>
          <w:rFonts w:ascii="Verdana" w:hAnsi="Verdana"/>
          <w:b/>
          <w:sz w:val="18"/>
          <w:szCs w:val="18"/>
        </w:rPr>
        <w:t xml:space="preserve"> </w:t>
      </w:r>
      <w:r w:rsidR="00591D54" w:rsidRPr="00A902DF">
        <w:rPr>
          <w:rFonts w:ascii="Verdana" w:hAnsi="Verdana"/>
          <w:b/>
          <w:sz w:val="18"/>
          <w:szCs w:val="18"/>
        </w:rPr>
        <w:t xml:space="preserve"> </w:t>
      </w:r>
      <w:r w:rsidR="00D570D6" w:rsidRPr="00A902DF">
        <w:rPr>
          <w:rFonts w:ascii="Verdana" w:hAnsi="Verdana"/>
          <w:b/>
          <w:sz w:val="18"/>
          <w:szCs w:val="18"/>
        </w:rPr>
        <w:t>…….</w:t>
      </w:r>
      <w:r w:rsidR="00591D54" w:rsidRPr="00A902DF">
        <w:rPr>
          <w:rFonts w:ascii="Verdana" w:hAnsi="Verdana"/>
          <w:b/>
          <w:sz w:val="18"/>
          <w:szCs w:val="18"/>
        </w:rPr>
        <w:t xml:space="preserve"> dni od daty podpisania umowy</w:t>
      </w:r>
      <w:r w:rsidR="00A902DF">
        <w:rPr>
          <w:rFonts w:ascii="Verdana" w:hAnsi="Verdana"/>
          <w:b/>
          <w:sz w:val="18"/>
          <w:szCs w:val="18"/>
        </w:rPr>
        <w:t xml:space="preserve"> </w:t>
      </w:r>
      <w:r w:rsidR="00A902DF" w:rsidRPr="00A902DF">
        <w:rPr>
          <w:rFonts w:ascii="Verdana" w:hAnsi="Verdana"/>
          <w:bCs/>
          <w:i/>
          <w:iCs/>
          <w:sz w:val="18"/>
          <w:szCs w:val="18"/>
          <w:highlight w:val="yellow"/>
        </w:rPr>
        <w:t>(kryterium oceny ofert)</w:t>
      </w:r>
      <w:r w:rsidR="00A902DF" w:rsidRPr="00A902DF">
        <w:rPr>
          <w:rFonts w:ascii="Verdana" w:hAnsi="Verdana"/>
          <w:bCs/>
          <w:i/>
          <w:iCs/>
          <w:sz w:val="18"/>
          <w:szCs w:val="18"/>
        </w:rPr>
        <w:t xml:space="preserve"> *)</w:t>
      </w:r>
    </w:p>
    <w:p w14:paraId="4A64D8A2" w14:textId="23A073A3" w:rsidR="00D570D6" w:rsidRPr="00A902DF" w:rsidRDefault="00D570D6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A902DF">
        <w:rPr>
          <w:rFonts w:ascii="Verdana" w:hAnsi="Verdana"/>
          <w:b/>
          <w:bCs/>
          <w:iCs/>
          <w:sz w:val="18"/>
          <w:szCs w:val="18"/>
        </w:rPr>
        <w:t>*) W przypadku nie podania terminu realizacji, Zamawiający przyjmie maksymalny termin realizacji.</w:t>
      </w:r>
    </w:p>
    <w:p w14:paraId="577EB80C" w14:textId="34E10AEF" w:rsidR="008D2AB8" w:rsidRPr="00A902D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A902DF">
        <w:rPr>
          <w:rFonts w:ascii="Verdana" w:hAnsi="Verdana"/>
          <w:b/>
          <w:sz w:val="18"/>
          <w:szCs w:val="18"/>
        </w:rPr>
        <w:t xml:space="preserve">Okres </w:t>
      </w:r>
      <w:r w:rsidR="003251E2" w:rsidRPr="00A902DF">
        <w:rPr>
          <w:rFonts w:ascii="Verdana" w:hAnsi="Verdana"/>
          <w:b/>
          <w:sz w:val="18"/>
          <w:szCs w:val="18"/>
        </w:rPr>
        <w:t>gwarancji</w:t>
      </w:r>
      <w:r w:rsidR="00D570D6" w:rsidRPr="00A902DF">
        <w:rPr>
          <w:rFonts w:ascii="Verdana" w:hAnsi="Verdana"/>
          <w:b/>
          <w:sz w:val="18"/>
          <w:szCs w:val="18"/>
        </w:rPr>
        <w:t xml:space="preserve"> za całość zamówienia</w:t>
      </w:r>
      <w:r w:rsidRPr="00A902DF">
        <w:rPr>
          <w:rFonts w:ascii="Verdana" w:hAnsi="Verdana"/>
          <w:b/>
          <w:sz w:val="18"/>
          <w:szCs w:val="18"/>
        </w:rPr>
        <w:t xml:space="preserve"> wynosi:</w:t>
      </w:r>
      <w:r w:rsidRPr="00A902DF">
        <w:rPr>
          <w:rFonts w:ascii="Verdana" w:hAnsi="Verdana"/>
          <w:sz w:val="18"/>
          <w:szCs w:val="18"/>
        </w:rPr>
        <w:t xml:space="preserve"> </w:t>
      </w:r>
      <w:r w:rsidRPr="00A902DF">
        <w:rPr>
          <w:rFonts w:ascii="Verdana" w:hAnsi="Verdana"/>
          <w:b/>
          <w:bCs/>
          <w:sz w:val="18"/>
          <w:szCs w:val="18"/>
        </w:rPr>
        <w:t>………</w:t>
      </w:r>
      <w:r w:rsidR="005667D2" w:rsidRPr="00A902DF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A902DF">
        <w:rPr>
          <w:rFonts w:ascii="Verdana" w:hAnsi="Verdana"/>
          <w:sz w:val="18"/>
          <w:szCs w:val="18"/>
        </w:rPr>
        <w:t xml:space="preserve"> </w:t>
      </w:r>
      <w:r w:rsidRPr="00A902DF">
        <w:rPr>
          <w:rFonts w:ascii="Verdana" w:hAnsi="Verdana"/>
          <w:sz w:val="18"/>
          <w:szCs w:val="18"/>
          <w:highlight w:val="yellow"/>
        </w:rPr>
        <w:t>(</w:t>
      </w:r>
      <w:r w:rsidRPr="00A902DF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A902DF">
        <w:rPr>
          <w:rFonts w:ascii="Verdana" w:hAnsi="Verdana"/>
          <w:i/>
          <w:sz w:val="18"/>
          <w:szCs w:val="18"/>
        </w:rPr>
        <w:t xml:space="preserve"> *)</w:t>
      </w:r>
    </w:p>
    <w:p w14:paraId="33677CDA" w14:textId="77777777" w:rsidR="00AF704D" w:rsidRPr="00A902DF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A902DF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005BD7E4" w14:textId="610FE751" w:rsidR="0058741A" w:rsidRPr="00A902DF" w:rsidRDefault="008D2AB8" w:rsidP="00A63B46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A902DF">
        <w:rPr>
          <w:rFonts w:ascii="Verdana" w:hAnsi="Verdana"/>
          <w:sz w:val="18"/>
          <w:szCs w:val="18"/>
        </w:rPr>
        <w:t>6 marca 2018 r</w:t>
      </w:r>
      <w:r w:rsidRPr="00A902DF">
        <w:rPr>
          <w:rFonts w:ascii="Verdana" w:hAnsi="Verdana"/>
          <w:sz w:val="18"/>
          <w:szCs w:val="18"/>
        </w:rPr>
        <w:t>.</w:t>
      </w:r>
      <w:r w:rsidR="00A0022B" w:rsidRPr="00A902DF">
        <w:rPr>
          <w:rFonts w:ascii="Verdana" w:hAnsi="Verdana"/>
          <w:sz w:val="18"/>
          <w:szCs w:val="18"/>
        </w:rPr>
        <w:t xml:space="preserve"> Prawo przedsiębiorców, </w:t>
      </w:r>
      <w:r w:rsidRPr="00A902DF">
        <w:rPr>
          <w:rFonts w:ascii="Verdana" w:hAnsi="Verdana"/>
          <w:sz w:val="18"/>
          <w:szCs w:val="18"/>
        </w:rPr>
        <w:t>należymy do małych lub średnich przedsiębiorców:</w:t>
      </w:r>
      <w:r w:rsidRPr="00A902DF">
        <w:rPr>
          <w:rFonts w:ascii="Verdana" w:hAnsi="Verdana"/>
          <w:b/>
          <w:sz w:val="18"/>
          <w:szCs w:val="18"/>
        </w:rPr>
        <w:t xml:space="preserve"> TAK/NIE</w:t>
      </w:r>
    </w:p>
    <w:p w14:paraId="5E75E6F2" w14:textId="402DFB30" w:rsidR="00D443B4" w:rsidRPr="00A902DF" w:rsidRDefault="00D24B7D" w:rsidP="00A430C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A902DF">
        <w:rPr>
          <w:rFonts w:ascii="Verdana" w:hAnsi="Verdana"/>
          <w:b/>
          <w:sz w:val="18"/>
          <w:szCs w:val="18"/>
        </w:rPr>
        <w:t xml:space="preserve">Termin płatności: </w:t>
      </w:r>
      <w:r w:rsidRPr="00A902DF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C29B6B1" w14:textId="77777777" w:rsidR="00D443B4" w:rsidRPr="00A902DF" w:rsidRDefault="00D443B4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752984B" w14:textId="77777777" w:rsidR="00D24B7D" w:rsidRPr="00A902DF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A902D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6A92F9D" w14:textId="77777777" w:rsidR="00D24B7D" w:rsidRPr="00A902DF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A902D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3196C74A" w14:textId="77777777" w:rsidR="00350249" w:rsidRPr="00A902DF" w:rsidRDefault="00D24B7D" w:rsidP="0085738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A902D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A902DF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A902DF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A902D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40B2911" w14:textId="45D430E0" w:rsidR="00D24B7D" w:rsidRPr="00A902DF" w:rsidRDefault="00D24B7D" w:rsidP="0085738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3361DF" w14:textId="77777777" w:rsidR="00D24B7D" w:rsidRPr="00A902D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902D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</w:t>
      </w:r>
      <w:r w:rsidRPr="00A902DF">
        <w:rPr>
          <w:rFonts w:ascii="Verdana" w:hAnsi="Verdana"/>
          <w:i/>
          <w:sz w:val="18"/>
          <w:szCs w:val="18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1D3E62AF" w14:textId="77777777" w:rsidR="00D24B7D" w:rsidRPr="00A902D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902D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D5C8FAA" w14:textId="38EBF66F" w:rsidR="00D24B7D" w:rsidRPr="00A902DF" w:rsidRDefault="00D24B7D" w:rsidP="00350249">
      <w:pPr>
        <w:pStyle w:val="Akapitzlist"/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A902DF" w14:paraId="0044E690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06085" w14:textId="77777777" w:rsidR="00D24B7D" w:rsidRPr="00A902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902D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83C096" w14:textId="77777777" w:rsidR="00D24B7D" w:rsidRPr="00A902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902D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97FEE0A" w14:textId="77777777" w:rsidR="00D24B7D" w:rsidRPr="00A902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902D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BF4A3" w14:textId="77777777" w:rsidR="00D24B7D" w:rsidRPr="00A902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902DF">
              <w:rPr>
                <w:rFonts w:ascii="Verdana" w:hAnsi="Verdana"/>
                <w:sz w:val="18"/>
                <w:szCs w:val="18"/>
              </w:rPr>
              <w:t>Nazwa podwykonawcy</w:t>
            </w:r>
            <w:r w:rsidRPr="00A902D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A902DF" w14:paraId="40632407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DD184" w14:textId="77777777" w:rsidR="00D24B7D" w:rsidRPr="00A902D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B9F6E" w14:textId="77777777" w:rsidR="00D24B7D" w:rsidRPr="00A902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0052B" w14:textId="77777777" w:rsidR="00D24B7D" w:rsidRPr="00A902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A902DF" w14:paraId="08E6FD4E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9FF7A" w14:textId="77777777" w:rsidR="00D24B7D" w:rsidRPr="00A902D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ACA7B" w14:textId="77777777" w:rsidR="00D24B7D" w:rsidRPr="00A902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69E62" w14:textId="77777777" w:rsidR="00D24B7D" w:rsidRPr="00A902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0905BCD" w14:textId="572369A4" w:rsidR="00D24B7D" w:rsidRPr="00A902DF" w:rsidRDefault="00D24B7D" w:rsidP="00350249">
      <w:pPr>
        <w:pStyle w:val="Akapitzlist"/>
        <w:numPr>
          <w:ilvl w:val="0"/>
          <w:numId w:val="1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D1E7F5E" w14:textId="77777777" w:rsidR="00D24B7D" w:rsidRPr="00A902DF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A902DF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A902DF">
        <w:rPr>
          <w:rFonts w:ascii="Verdana" w:hAnsi="Verdana"/>
          <w:b/>
          <w:bCs/>
          <w:kern w:val="32"/>
          <w:sz w:val="18"/>
          <w:szCs w:val="18"/>
        </w:rPr>
        <w:tab/>
      </w:r>
      <w:r w:rsidRPr="00A902DF">
        <w:rPr>
          <w:rFonts w:ascii="Verdana" w:hAnsi="Verdana"/>
          <w:b/>
          <w:bCs/>
          <w:kern w:val="32"/>
          <w:sz w:val="18"/>
          <w:szCs w:val="18"/>
        </w:rPr>
        <w:tab/>
      </w:r>
      <w:r w:rsidRPr="00A902DF">
        <w:rPr>
          <w:rFonts w:ascii="Verdana" w:hAnsi="Verdana"/>
          <w:b/>
          <w:bCs/>
          <w:kern w:val="32"/>
          <w:sz w:val="18"/>
          <w:szCs w:val="18"/>
        </w:rPr>
        <w:tab/>
      </w:r>
      <w:r w:rsidRPr="00A902DF">
        <w:rPr>
          <w:rFonts w:ascii="Verdana" w:hAnsi="Verdana"/>
          <w:b/>
          <w:bCs/>
          <w:kern w:val="32"/>
          <w:sz w:val="18"/>
          <w:szCs w:val="18"/>
        </w:rPr>
        <w:tab/>
      </w:r>
      <w:r w:rsidRPr="00A902DF">
        <w:rPr>
          <w:rFonts w:ascii="Verdana" w:hAnsi="Verdana"/>
          <w:b/>
          <w:bCs/>
          <w:kern w:val="32"/>
          <w:sz w:val="18"/>
          <w:szCs w:val="18"/>
        </w:rPr>
        <w:tab/>
      </w:r>
      <w:r w:rsidRPr="00A902DF">
        <w:rPr>
          <w:rFonts w:ascii="Verdana" w:hAnsi="Verdana"/>
          <w:b/>
          <w:bCs/>
          <w:kern w:val="32"/>
          <w:sz w:val="18"/>
          <w:szCs w:val="18"/>
        </w:rPr>
        <w:tab/>
      </w:r>
      <w:r w:rsidRPr="00A902DF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6092651" w14:textId="77777777" w:rsidR="00D24B7D" w:rsidRPr="00A902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902DF">
        <w:rPr>
          <w:rFonts w:ascii="Verdana" w:hAnsi="Verdana"/>
          <w:sz w:val="18"/>
          <w:szCs w:val="18"/>
        </w:rPr>
        <w:tab/>
      </w:r>
      <w:r w:rsidRPr="00A902DF">
        <w:rPr>
          <w:rFonts w:ascii="Verdana" w:hAnsi="Verdana"/>
          <w:sz w:val="18"/>
          <w:szCs w:val="18"/>
        </w:rPr>
        <w:tab/>
      </w:r>
    </w:p>
    <w:p w14:paraId="580FE437" w14:textId="77777777" w:rsidR="00D24B7D" w:rsidRPr="00A902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4B2F64E" w14:textId="77777777" w:rsidR="00D24B7D" w:rsidRPr="00A902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902DF">
        <w:rPr>
          <w:rFonts w:ascii="Verdana" w:hAnsi="Verdana"/>
          <w:sz w:val="18"/>
          <w:szCs w:val="18"/>
        </w:rPr>
        <w:tab/>
      </w:r>
      <w:r w:rsidRPr="00A902DF">
        <w:rPr>
          <w:rFonts w:ascii="Verdana" w:hAnsi="Verdana"/>
          <w:sz w:val="18"/>
          <w:szCs w:val="18"/>
        </w:rPr>
        <w:tab/>
        <w:t xml:space="preserve"> </w:t>
      </w:r>
    </w:p>
    <w:p w14:paraId="10A016DC" w14:textId="77777777" w:rsidR="00D24B7D" w:rsidRPr="00A902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899A799" w14:textId="77777777" w:rsidR="00D24B7D" w:rsidRPr="00A902DF" w:rsidRDefault="00D24B7D" w:rsidP="0035024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A902DF">
        <w:rPr>
          <w:rFonts w:ascii="Verdana" w:hAnsi="Verdana"/>
          <w:sz w:val="18"/>
          <w:szCs w:val="18"/>
        </w:rPr>
        <w:t>ych</w:t>
      </w:r>
      <w:proofErr w:type="spellEnd"/>
      <w:r w:rsidRPr="00A902DF">
        <w:rPr>
          <w:rFonts w:ascii="Verdana" w:hAnsi="Verdana"/>
          <w:sz w:val="18"/>
          <w:szCs w:val="18"/>
        </w:rPr>
        <w:t>) dokumentu(ów)</w:t>
      </w:r>
    </w:p>
    <w:p w14:paraId="69BF82D4" w14:textId="77777777" w:rsidR="00D24B7D" w:rsidRPr="00A902DF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30AEE95" w14:textId="77777777" w:rsidR="00D24B7D" w:rsidRPr="00A902DF" w:rsidRDefault="00D24B7D" w:rsidP="0035024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>załącznikami do niniejszej oferty są:</w:t>
      </w:r>
    </w:p>
    <w:p w14:paraId="056FB5BB" w14:textId="77777777" w:rsidR="00D24B7D" w:rsidRPr="00A902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99B741E" w14:textId="77777777" w:rsidR="00D24B7D" w:rsidRPr="00A902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BC26AAE" w14:textId="77777777" w:rsidR="00D24B7D" w:rsidRPr="00A902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7C836F7F" w14:textId="77777777" w:rsidR="00D24B7D" w:rsidRPr="00A902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902D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EC9A945" w14:textId="77777777" w:rsidR="0065313D" w:rsidRPr="00A902DF" w:rsidRDefault="0065313D" w:rsidP="001C7B7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5959569E" w14:textId="750869A4" w:rsidR="00FE545C" w:rsidRPr="00A902DF" w:rsidRDefault="00493A6A" w:rsidP="001C7B7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A902D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A902DF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A902D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A902DF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A902D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A902DF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A902D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A902DF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FE545C" w:rsidRPr="00A902D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00050" w14:textId="77777777" w:rsidR="00B34D59" w:rsidRDefault="00B34D59">
      <w:r>
        <w:separator/>
      </w:r>
    </w:p>
  </w:endnote>
  <w:endnote w:type="continuationSeparator" w:id="0">
    <w:p w14:paraId="0BA1930B" w14:textId="77777777" w:rsidR="00B34D59" w:rsidRDefault="00B34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Koettermann">
    <w:charset w:val="00"/>
    <w:family w:val="auto"/>
    <w:pitch w:val="variable"/>
    <w:sig w:usb0="00000083" w:usb1="00000000" w:usb2="00000000" w:usb3="00000000" w:csb0="00000009" w:csb1="00000000"/>
  </w:font>
  <w:font w:name="Times New Roman (Nagłówki CS)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3FEC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4643C" w14:textId="77777777" w:rsidR="00B34D59" w:rsidRDefault="00B34D59">
      <w:r>
        <w:separator/>
      </w:r>
    </w:p>
  </w:footnote>
  <w:footnote w:type="continuationSeparator" w:id="0">
    <w:p w14:paraId="4177B982" w14:textId="77777777" w:rsidR="00B34D59" w:rsidRDefault="00B34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8D90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ABA9924" w14:textId="77777777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205A68"/>
    <w:multiLevelType w:val="hybridMultilevel"/>
    <w:tmpl w:val="339A0C92"/>
    <w:lvl w:ilvl="0" w:tplc="80187782">
      <w:start w:val="1"/>
      <w:numFmt w:val="decimal"/>
      <w:lvlText w:val="%1)"/>
      <w:lvlJc w:val="left"/>
      <w:pPr>
        <w:ind w:left="720" w:hanging="360"/>
      </w:pPr>
      <w:rPr>
        <w:rFonts w:eastAsia="Aptos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3A99"/>
    <w:multiLevelType w:val="hybridMultilevel"/>
    <w:tmpl w:val="94786BFC"/>
    <w:lvl w:ilvl="0" w:tplc="81EEF0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E3D04"/>
    <w:multiLevelType w:val="hybridMultilevel"/>
    <w:tmpl w:val="F43C3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50D86"/>
    <w:multiLevelType w:val="hybridMultilevel"/>
    <w:tmpl w:val="E3025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234336"/>
    <w:multiLevelType w:val="hybridMultilevel"/>
    <w:tmpl w:val="BF363514"/>
    <w:lvl w:ilvl="0" w:tplc="FFFFFFFF">
      <w:start w:val="1"/>
      <w:numFmt w:val="lowerLetter"/>
      <w:lvlText w:val="%1)"/>
      <w:lvlJc w:val="left"/>
      <w:pPr>
        <w:ind w:left="1353" w:hanging="360"/>
      </w:pPr>
    </w:lvl>
    <w:lvl w:ilvl="1" w:tplc="FFFFFFFF">
      <w:start w:val="1"/>
      <w:numFmt w:val="lowerLetter"/>
      <w:lvlText w:val="%2."/>
      <w:lvlJc w:val="left"/>
      <w:pPr>
        <w:ind w:left="2073" w:hanging="360"/>
      </w:pPr>
    </w:lvl>
    <w:lvl w:ilvl="2" w:tplc="FFFFFFFF">
      <w:start w:val="1"/>
      <w:numFmt w:val="lowerRoman"/>
      <w:lvlText w:val="%3."/>
      <w:lvlJc w:val="right"/>
      <w:pPr>
        <w:ind w:left="2793" w:hanging="180"/>
      </w:pPr>
    </w:lvl>
    <w:lvl w:ilvl="3" w:tplc="FFFFFFFF">
      <w:start w:val="1"/>
      <w:numFmt w:val="decimal"/>
      <w:lvlText w:val="%4."/>
      <w:lvlJc w:val="left"/>
      <w:pPr>
        <w:ind w:left="3513" w:hanging="360"/>
      </w:pPr>
    </w:lvl>
    <w:lvl w:ilvl="4" w:tplc="FFFFFFFF">
      <w:start w:val="1"/>
      <w:numFmt w:val="lowerLetter"/>
      <w:lvlText w:val="%5."/>
      <w:lvlJc w:val="left"/>
      <w:pPr>
        <w:ind w:left="4233" w:hanging="360"/>
      </w:pPr>
    </w:lvl>
    <w:lvl w:ilvl="5" w:tplc="FFFFFFFF">
      <w:start w:val="1"/>
      <w:numFmt w:val="lowerRoman"/>
      <w:lvlText w:val="%6."/>
      <w:lvlJc w:val="right"/>
      <w:pPr>
        <w:ind w:left="4953" w:hanging="180"/>
      </w:pPr>
    </w:lvl>
    <w:lvl w:ilvl="6" w:tplc="FFFFFFFF">
      <w:start w:val="1"/>
      <w:numFmt w:val="decimal"/>
      <w:lvlText w:val="%7."/>
      <w:lvlJc w:val="left"/>
      <w:pPr>
        <w:ind w:left="5673" w:hanging="360"/>
      </w:pPr>
    </w:lvl>
    <w:lvl w:ilvl="7" w:tplc="FFFFFFFF">
      <w:start w:val="1"/>
      <w:numFmt w:val="lowerLetter"/>
      <w:lvlText w:val="%8."/>
      <w:lvlJc w:val="left"/>
      <w:pPr>
        <w:ind w:left="6393" w:hanging="360"/>
      </w:pPr>
    </w:lvl>
    <w:lvl w:ilvl="8" w:tplc="FFFFFFFF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9F48D3"/>
    <w:multiLevelType w:val="multilevel"/>
    <w:tmpl w:val="D0083AC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Calibri" w:hAnsi="Calibri" w:cs="Calibr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cs="Calibri" w:hint="default"/>
        <w:b w:val="0"/>
        <w:i w:val="0"/>
        <w:color w:val="auto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Calibri" w:hAnsi="Calibri" w:cs="Calibri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Calibri Light" w:hAnsi="Calibri Light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316A7D95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C36519"/>
    <w:multiLevelType w:val="hybridMultilevel"/>
    <w:tmpl w:val="F5B6CF82"/>
    <w:lvl w:ilvl="0" w:tplc="0415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EA5611F"/>
    <w:multiLevelType w:val="hybridMultilevel"/>
    <w:tmpl w:val="E2300ACC"/>
    <w:lvl w:ilvl="0" w:tplc="F5AEA2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3801707"/>
    <w:multiLevelType w:val="hybridMultilevel"/>
    <w:tmpl w:val="6E02AA8E"/>
    <w:lvl w:ilvl="0" w:tplc="A88A4F8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AF4B8B"/>
    <w:multiLevelType w:val="hybridMultilevel"/>
    <w:tmpl w:val="88604C3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0371C"/>
    <w:multiLevelType w:val="hybridMultilevel"/>
    <w:tmpl w:val="CD7476EA"/>
    <w:lvl w:ilvl="0" w:tplc="C636A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D97B5E"/>
    <w:multiLevelType w:val="hybridMultilevel"/>
    <w:tmpl w:val="BF363514"/>
    <w:lvl w:ilvl="0" w:tplc="FFFFFFFF">
      <w:start w:val="1"/>
      <w:numFmt w:val="lowerLetter"/>
      <w:lvlText w:val="%1)"/>
      <w:lvlJc w:val="left"/>
      <w:pPr>
        <w:ind w:left="1353" w:hanging="360"/>
      </w:pPr>
    </w:lvl>
    <w:lvl w:ilvl="1" w:tplc="FFFFFFFF">
      <w:start w:val="1"/>
      <w:numFmt w:val="lowerLetter"/>
      <w:lvlText w:val="%2."/>
      <w:lvlJc w:val="left"/>
      <w:pPr>
        <w:ind w:left="2073" w:hanging="360"/>
      </w:pPr>
    </w:lvl>
    <w:lvl w:ilvl="2" w:tplc="FFFFFFFF">
      <w:start w:val="1"/>
      <w:numFmt w:val="lowerRoman"/>
      <w:lvlText w:val="%3."/>
      <w:lvlJc w:val="right"/>
      <w:pPr>
        <w:ind w:left="2793" w:hanging="180"/>
      </w:pPr>
    </w:lvl>
    <w:lvl w:ilvl="3" w:tplc="FFFFFFFF">
      <w:start w:val="1"/>
      <w:numFmt w:val="decimal"/>
      <w:lvlText w:val="%4."/>
      <w:lvlJc w:val="left"/>
      <w:pPr>
        <w:ind w:left="3513" w:hanging="360"/>
      </w:pPr>
    </w:lvl>
    <w:lvl w:ilvl="4" w:tplc="FFFFFFFF">
      <w:start w:val="1"/>
      <w:numFmt w:val="lowerLetter"/>
      <w:lvlText w:val="%5."/>
      <w:lvlJc w:val="left"/>
      <w:pPr>
        <w:ind w:left="4233" w:hanging="360"/>
      </w:pPr>
    </w:lvl>
    <w:lvl w:ilvl="5" w:tplc="FFFFFFFF">
      <w:start w:val="1"/>
      <w:numFmt w:val="lowerRoman"/>
      <w:lvlText w:val="%6."/>
      <w:lvlJc w:val="right"/>
      <w:pPr>
        <w:ind w:left="4953" w:hanging="180"/>
      </w:pPr>
    </w:lvl>
    <w:lvl w:ilvl="6" w:tplc="FFFFFFFF">
      <w:start w:val="1"/>
      <w:numFmt w:val="decimal"/>
      <w:lvlText w:val="%7."/>
      <w:lvlJc w:val="left"/>
      <w:pPr>
        <w:ind w:left="5673" w:hanging="360"/>
      </w:pPr>
    </w:lvl>
    <w:lvl w:ilvl="7" w:tplc="FFFFFFFF">
      <w:start w:val="1"/>
      <w:numFmt w:val="lowerLetter"/>
      <w:lvlText w:val="%8."/>
      <w:lvlJc w:val="left"/>
      <w:pPr>
        <w:ind w:left="6393" w:hanging="360"/>
      </w:pPr>
    </w:lvl>
    <w:lvl w:ilvl="8" w:tplc="FFFFFFFF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90C1336"/>
    <w:multiLevelType w:val="hybridMultilevel"/>
    <w:tmpl w:val="C4CECA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173644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12533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1711507">
    <w:abstractNumId w:val="6"/>
  </w:num>
  <w:num w:numId="4" w16cid:durableId="1280524917">
    <w:abstractNumId w:val="16"/>
  </w:num>
  <w:num w:numId="5" w16cid:durableId="407918751">
    <w:abstractNumId w:val="9"/>
  </w:num>
  <w:num w:numId="6" w16cid:durableId="1195845709">
    <w:abstractNumId w:val="10"/>
  </w:num>
  <w:num w:numId="7" w16cid:durableId="195821792">
    <w:abstractNumId w:val="15"/>
  </w:num>
  <w:num w:numId="8" w16cid:durableId="659626150">
    <w:abstractNumId w:val="3"/>
  </w:num>
  <w:num w:numId="9" w16cid:durableId="1431730846">
    <w:abstractNumId w:val="0"/>
  </w:num>
  <w:num w:numId="10" w16cid:durableId="17565882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267926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783120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4012482">
    <w:abstractNumId w:val="13"/>
  </w:num>
  <w:num w:numId="14" w16cid:durableId="872035571">
    <w:abstractNumId w:val="5"/>
  </w:num>
  <w:num w:numId="15" w16cid:durableId="1407536092">
    <w:abstractNumId w:val="8"/>
  </w:num>
  <w:num w:numId="16" w16cid:durableId="1912543345">
    <w:abstractNumId w:val="11"/>
  </w:num>
  <w:num w:numId="17" w16cid:durableId="1386029778">
    <w:abstractNumId w:val="19"/>
  </w:num>
  <w:num w:numId="18" w16cid:durableId="469787437">
    <w:abstractNumId w:val="2"/>
  </w:num>
  <w:num w:numId="19" w16cid:durableId="3778964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123045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52460179">
    <w:abstractNumId w:val="14"/>
  </w:num>
  <w:num w:numId="22" w16cid:durableId="8247107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041C5"/>
    <w:rsid w:val="00012286"/>
    <w:rsid w:val="0005028C"/>
    <w:rsid w:val="00052B44"/>
    <w:rsid w:val="000704FC"/>
    <w:rsid w:val="00071CCC"/>
    <w:rsid w:val="00081A68"/>
    <w:rsid w:val="000B4946"/>
    <w:rsid w:val="000B731D"/>
    <w:rsid w:val="000D4DDF"/>
    <w:rsid w:val="000D6134"/>
    <w:rsid w:val="000E09C7"/>
    <w:rsid w:val="000F5256"/>
    <w:rsid w:val="000F6589"/>
    <w:rsid w:val="0010460F"/>
    <w:rsid w:val="0010656E"/>
    <w:rsid w:val="00106636"/>
    <w:rsid w:val="00116EC6"/>
    <w:rsid w:val="001210D2"/>
    <w:rsid w:val="00125DCD"/>
    <w:rsid w:val="001801DD"/>
    <w:rsid w:val="001871ED"/>
    <w:rsid w:val="001C7B72"/>
    <w:rsid w:val="001D4612"/>
    <w:rsid w:val="001D5C48"/>
    <w:rsid w:val="00207E98"/>
    <w:rsid w:val="002333D7"/>
    <w:rsid w:val="00265AFF"/>
    <w:rsid w:val="002723B0"/>
    <w:rsid w:val="002B2710"/>
    <w:rsid w:val="002C151E"/>
    <w:rsid w:val="002C56E9"/>
    <w:rsid w:val="002D04F8"/>
    <w:rsid w:val="002E333B"/>
    <w:rsid w:val="002F4A23"/>
    <w:rsid w:val="00302410"/>
    <w:rsid w:val="00315A4A"/>
    <w:rsid w:val="003251E2"/>
    <w:rsid w:val="00332124"/>
    <w:rsid w:val="0034182A"/>
    <w:rsid w:val="00350249"/>
    <w:rsid w:val="00372753"/>
    <w:rsid w:val="003B462A"/>
    <w:rsid w:val="003B53A3"/>
    <w:rsid w:val="003C78AA"/>
    <w:rsid w:val="00442F9D"/>
    <w:rsid w:val="00455FC3"/>
    <w:rsid w:val="00462C62"/>
    <w:rsid w:val="0047224C"/>
    <w:rsid w:val="00481FB1"/>
    <w:rsid w:val="00493A6A"/>
    <w:rsid w:val="004A7F16"/>
    <w:rsid w:val="004B700C"/>
    <w:rsid w:val="004B7300"/>
    <w:rsid w:val="004C6753"/>
    <w:rsid w:val="004E1F7C"/>
    <w:rsid w:val="00515750"/>
    <w:rsid w:val="005259A5"/>
    <w:rsid w:val="00553C13"/>
    <w:rsid w:val="005667D2"/>
    <w:rsid w:val="0057468B"/>
    <w:rsid w:val="00577CD8"/>
    <w:rsid w:val="00584734"/>
    <w:rsid w:val="0058741A"/>
    <w:rsid w:val="00591D54"/>
    <w:rsid w:val="00595C87"/>
    <w:rsid w:val="005B3D55"/>
    <w:rsid w:val="005C187F"/>
    <w:rsid w:val="005D2C65"/>
    <w:rsid w:val="005D4F76"/>
    <w:rsid w:val="005E6D94"/>
    <w:rsid w:val="006045CF"/>
    <w:rsid w:val="00605840"/>
    <w:rsid w:val="00613239"/>
    <w:rsid w:val="00615BBC"/>
    <w:rsid w:val="00617C4E"/>
    <w:rsid w:val="0063384F"/>
    <w:rsid w:val="0064046B"/>
    <w:rsid w:val="00643C6F"/>
    <w:rsid w:val="00645412"/>
    <w:rsid w:val="00646202"/>
    <w:rsid w:val="00646A7A"/>
    <w:rsid w:val="0065290F"/>
    <w:rsid w:val="0065313D"/>
    <w:rsid w:val="00663905"/>
    <w:rsid w:val="00667058"/>
    <w:rsid w:val="006815F6"/>
    <w:rsid w:val="00686C06"/>
    <w:rsid w:val="006C38D6"/>
    <w:rsid w:val="006E37A2"/>
    <w:rsid w:val="006E4A4C"/>
    <w:rsid w:val="006E698A"/>
    <w:rsid w:val="00724265"/>
    <w:rsid w:val="00725F6B"/>
    <w:rsid w:val="00741A0E"/>
    <w:rsid w:val="00741EDD"/>
    <w:rsid w:val="007748F0"/>
    <w:rsid w:val="007A0D83"/>
    <w:rsid w:val="007A31B6"/>
    <w:rsid w:val="007A41DF"/>
    <w:rsid w:val="007A4321"/>
    <w:rsid w:val="0080608C"/>
    <w:rsid w:val="00811D39"/>
    <w:rsid w:val="00812808"/>
    <w:rsid w:val="00833933"/>
    <w:rsid w:val="00853083"/>
    <w:rsid w:val="0085738E"/>
    <w:rsid w:val="00867607"/>
    <w:rsid w:val="0087482C"/>
    <w:rsid w:val="008A78C9"/>
    <w:rsid w:val="008B2D38"/>
    <w:rsid w:val="008B2F0C"/>
    <w:rsid w:val="008B4928"/>
    <w:rsid w:val="008D2AB8"/>
    <w:rsid w:val="008D5473"/>
    <w:rsid w:val="008E522F"/>
    <w:rsid w:val="008F1C66"/>
    <w:rsid w:val="008F52B4"/>
    <w:rsid w:val="009206BB"/>
    <w:rsid w:val="009439C1"/>
    <w:rsid w:val="009504D6"/>
    <w:rsid w:val="00950F94"/>
    <w:rsid w:val="00951897"/>
    <w:rsid w:val="00960DD2"/>
    <w:rsid w:val="00970FE4"/>
    <w:rsid w:val="009A2A36"/>
    <w:rsid w:val="009B6D75"/>
    <w:rsid w:val="009C7E5B"/>
    <w:rsid w:val="009D4E2A"/>
    <w:rsid w:val="009D7CEE"/>
    <w:rsid w:val="00A0022B"/>
    <w:rsid w:val="00A308A8"/>
    <w:rsid w:val="00A346FE"/>
    <w:rsid w:val="00A430C2"/>
    <w:rsid w:val="00A4472E"/>
    <w:rsid w:val="00A47B4D"/>
    <w:rsid w:val="00A47DBF"/>
    <w:rsid w:val="00A53A96"/>
    <w:rsid w:val="00A63B46"/>
    <w:rsid w:val="00A72CBC"/>
    <w:rsid w:val="00A76EEC"/>
    <w:rsid w:val="00A81D99"/>
    <w:rsid w:val="00A83018"/>
    <w:rsid w:val="00A902DF"/>
    <w:rsid w:val="00AF4095"/>
    <w:rsid w:val="00AF704D"/>
    <w:rsid w:val="00B13E4F"/>
    <w:rsid w:val="00B34D59"/>
    <w:rsid w:val="00B46B2C"/>
    <w:rsid w:val="00B774DC"/>
    <w:rsid w:val="00B93375"/>
    <w:rsid w:val="00BA19F5"/>
    <w:rsid w:val="00BC2679"/>
    <w:rsid w:val="00BD4FF5"/>
    <w:rsid w:val="00C05770"/>
    <w:rsid w:val="00C67684"/>
    <w:rsid w:val="00C72428"/>
    <w:rsid w:val="00C72D39"/>
    <w:rsid w:val="00C969A6"/>
    <w:rsid w:val="00CA7D36"/>
    <w:rsid w:val="00CE3EB1"/>
    <w:rsid w:val="00D1410C"/>
    <w:rsid w:val="00D14AA4"/>
    <w:rsid w:val="00D24208"/>
    <w:rsid w:val="00D24B7D"/>
    <w:rsid w:val="00D443B4"/>
    <w:rsid w:val="00D4513D"/>
    <w:rsid w:val="00D4654C"/>
    <w:rsid w:val="00D5222E"/>
    <w:rsid w:val="00D570D6"/>
    <w:rsid w:val="00D60C38"/>
    <w:rsid w:val="00D6378D"/>
    <w:rsid w:val="00D66893"/>
    <w:rsid w:val="00D66DC0"/>
    <w:rsid w:val="00D75E93"/>
    <w:rsid w:val="00D907B1"/>
    <w:rsid w:val="00D90ACB"/>
    <w:rsid w:val="00DA3FA3"/>
    <w:rsid w:val="00DC1500"/>
    <w:rsid w:val="00DD529F"/>
    <w:rsid w:val="00DF7E08"/>
    <w:rsid w:val="00E03B25"/>
    <w:rsid w:val="00E11DBF"/>
    <w:rsid w:val="00E351E6"/>
    <w:rsid w:val="00E361C1"/>
    <w:rsid w:val="00E44371"/>
    <w:rsid w:val="00E500A2"/>
    <w:rsid w:val="00E5470B"/>
    <w:rsid w:val="00E75B9E"/>
    <w:rsid w:val="00E949B0"/>
    <w:rsid w:val="00EB7B6F"/>
    <w:rsid w:val="00EC0BEA"/>
    <w:rsid w:val="00EC27E6"/>
    <w:rsid w:val="00EC41E9"/>
    <w:rsid w:val="00ED06E4"/>
    <w:rsid w:val="00EE48AA"/>
    <w:rsid w:val="00EF1B14"/>
    <w:rsid w:val="00EF65AA"/>
    <w:rsid w:val="00F00591"/>
    <w:rsid w:val="00F13534"/>
    <w:rsid w:val="00F21C3F"/>
    <w:rsid w:val="00F33A90"/>
    <w:rsid w:val="00F51688"/>
    <w:rsid w:val="00F53146"/>
    <w:rsid w:val="00F64F35"/>
    <w:rsid w:val="00F66991"/>
    <w:rsid w:val="00F808E1"/>
    <w:rsid w:val="00F91018"/>
    <w:rsid w:val="00FA0F30"/>
    <w:rsid w:val="00FA1C40"/>
    <w:rsid w:val="00FA51A4"/>
    <w:rsid w:val="00FC39A2"/>
    <w:rsid w:val="00FD425A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2DEE3A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741A0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Listapunktowana">
    <w:name w:val="List Bullet"/>
    <w:basedOn w:val="Normalny"/>
    <w:uiPriority w:val="99"/>
    <w:unhideWhenUsed/>
    <w:rsid w:val="009D4E2A"/>
    <w:pPr>
      <w:numPr>
        <w:numId w:val="9"/>
      </w:numPr>
      <w:tabs>
        <w:tab w:val="clear" w:pos="360"/>
      </w:tabs>
      <w:spacing w:after="200" w:line="276" w:lineRule="auto"/>
      <w:ind w:left="0" w:firstLine="0"/>
      <w:contextualSpacing/>
    </w:pPr>
    <w:rPr>
      <w:rFonts w:ascii="Cambria" w:eastAsia="MS Mincho" w:hAnsi="Cambria"/>
      <w:sz w:val="22"/>
      <w:szCs w:val="22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10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10D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2D38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2D3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3339C-B19C-4C26-BA72-92FBD2628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810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2026-09-28T12:44:00Z</cp:lastPrinted>
  <dcterms:created xsi:type="dcterms:W3CDTF">2026-09-28T12:44:00Z</dcterms:created>
  <dcterms:modified xsi:type="dcterms:W3CDTF">2026-09-28T12:44:00Z</dcterms:modified>
</cp:coreProperties>
</file>