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C2F4C" w14:textId="1455938F" w:rsidR="00890B92" w:rsidRDefault="005C36DA" w:rsidP="00890B92">
      <w:pPr>
        <w:spacing w:after="240"/>
        <w:jc w:val="right"/>
        <w:rPr>
          <w:sz w:val="22"/>
          <w:szCs w:val="22"/>
        </w:rPr>
      </w:pPr>
      <w:r w:rsidRPr="005C36D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C36DA">
        <w:rPr>
          <w:sz w:val="22"/>
          <w:szCs w:val="22"/>
        </w:rPr>
        <w:t>2026-10-01</w:t>
      </w:r>
    </w:p>
    <w:p w14:paraId="609A7E2E" w14:textId="77777777" w:rsidR="005C36DA" w:rsidRPr="005C36DA" w:rsidRDefault="005C36DA" w:rsidP="00890B92">
      <w:pPr>
        <w:rPr>
          <w:b/>
          <w:bCs/>
          <w:sz w:val="22"/>
          <w:szCs w:val="22"/>
        </w:rPr>
      </w:pPr>
      <w:r w:rsidRPr="005C36DA">
        <w:rPr>
          <w:b/>
          <w:bCs/>
          <w:sz w:val="22"/>
          <w:szCs w:val="22"/>
        </w:rPr>
        <w:t>Akademia Górniczo - Hutnicza</w:t>
      </w:r>
    </w:p>
    <w:p w14:paraId="4B3676FD" w14:textId="77777777" w:rsidR="005C36DA" w:rsidRPr="005C36DA" w:rsidRDefault="005C36DA" w:rsidP="00890B92">
      <w:pPr>
        <w:rPr>
          <w:b/>
          <w:bCs/>
          <w:sz w:val="22"/>
          <w:szCs w:val="22"/>
        </w:rPr>
      </w:pPr>
      <w:r w:rsidRPr="005C36DA">
        <w:rPr>
          <w:b/>
          <w:bCs/>
          <w:sz w:val="22"/>
          <w:szCs w:val="22"/>
        </w:rPr>
        <w:t>im. Stanisława Staszica w Krakowie</w:t>
      </w:r>
    </w:p>
    <w:p w14:paraId="797F2B22" w14:textId="037F9923" w:rsidR="00890B92" w:rsidRPr="00D91931" w:rsidRDefault="005C36DA" w:rsidP="00890B92">
      <w:pPr>
        <w:rPr>
          <w:b/>
          <w:bCs/>
          <w:sz w:val="22"/>
          <w:szCs w:val="22"/>
        </w:rPr>
      </w:pPr>
      <w:r w:rsidRPr="005C36DA">
        <w:rPr>
          <w:b/>
          <w:bCs/>
          <w:sz w:val="22"/>
          <w:szCs w:val="22"/>
        </w:rPr>
        <w:t>Dział Zamówień Publicznych</w:t>
      </w:r>
    </w:p>
    <w:p w14:paraId="1EA69DDB" w14:textId="7FDDA583" w:rsidR="00890B92" w:rsidRPr="00BD5546" w:rsidRDefault="005C36DA" w:rsidP="00890B92">
      <w:pPr>
        <w:rPr>
          <w:sz w:val="22"/>
          <w:szCs w:val="22"/>
        </w:rPr>
      </w:pPr>
      <w:r w:rsidRPr="005C36D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C36DA">
        <w:rPr>
          <w:sz w:val="22"/>
          <w:szCs w:val="22"/>
        </w:rPr>
        <w:t>30</w:t>
      </w:r>
    </w:p>
    <w:p w14:paraId="7902A09D" w14:textId="04930ECC" w:rsidR="00890B92" w:rsidRPr="00BD5546" w:rsidRDefault="005C36DA" w:rsidP="00890B92">
      <w:pPr>
        <w:rPr>
          <w:sz w:val="22"/>
          <w:szCs w:val="22"/>
        </w:rPr>
      </w:pPr>
      <w:r w:rsidRPr="005C36D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C36DA">
        <w:rPr>
          <w:sz w:val="22"/>
          <w:szCs w:val="22"/>
        </w:rPr>
        <w:t>Kraków</w:t>
      </w:r>
    </w:p>
    <w:p w14:paraId="74D8A0DE" w14:textId="006400F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36DA" w:rsidRPr="005C36DA">
        <w:rPr>
          <w:b/>
          <w:sz w:val="22"/>
          <w:szCs w:val="22"/>
        </w:rPr>
        <w:t>KC-DE-zp.25.446.2026</w:t>
      </w:r>
      <w:r w:rsidR="00A80738" w:rsidRPr="00890B92">
        <w:rPr>
          <w:sz w:val="22"/>
          <w:szCs w:val="22"/>
        </w:rPr>
        <w:tab/>
        <w:t xml:space="preserve"> </w:t>
      </w:r>
    </w:p>
    <w:p w14:paraId="35A04B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8F7B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903A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15EA6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3CF5C5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5177D41" w14:textId="547B4286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C36DA" w:rsidRPr="005C36D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12D112A" w14:textId="214B1C69" w:rsidR="00A80738" w:rsidRPr="00890B92" w:rsidRDefault="005C36D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C36DA">
        <w:rPr>
          <w:b/>
          <w:sz w:val="22"/>
          <w:szCs w:val="22"/>
        </w:rPr>
        <w:t>Dostawa mikroskopu dla WIMiIP - KC-DE-zp.25.446.2026</w:t>
      </w:r>
    </w:p>
    <w:p w14:paraId="38F836F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561C993" w14:textId="2963534E" w:rsidR="0069085C" w:rsidRPr="00890B92" w:rsidRDefault="005C36DA" w:rsidP="00A80738">
      <w:pPr>
        <w:spacing w:before="120" w:after="120"/>
        <w:jc w:val="both"/>
        <w:rPr>
          <w:sz w:val="22"/>
          <w:szCs w:val="22"/>
        </w:rPr>
      </w:pPr>
      <w:r w:rsidRPr="005C36DA">
        <w:rPr>
          <w:b/>
          <w:sz w:val="22"/>
          <w:szCs w:val="22"/>
        </w:rPr>
        <w:t>69 954.75</w:t>
      </w:r>
      <w:r w:rsidR="00890B92" w:rsidRPr="00890B92">
        <w:rPr>
          <w:sz w:val="22"/>
          <w:szCs w:val="22"/>
        </w:rPr>
        <w:t xml:space="preserve"> zł brutto.</w:t>
      </w:r>
    </w:p>
    <w:p w14:paraId="337EC6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93C0E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5C21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6689E" w14:textId="77777777" w:rsidR="00FF0EF6" w:rsidRDefault="00FF0EF6">
      <w:r>
        <w:separator/>
      </w:r>
    </w:p>
  </w:endnote>
  <w:endnote w:type="continuationSeparator" w:id="0">
    <w:p w14:paraId="6FD3590D" w14:textId="77777777" w:rsidR="00FF0EF6" w:rsidRDefault="00FF0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4DF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9F09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2B0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1805E2">
        <v:line id="_x0000_s1025" style="position:absolute;left:0;text-align:left;z-index:251657728" from="-3.85pt,8.7pt" to="455.15pt,8.7pt"/>
      </w:pict>
    </w:r>
  </w:p>
  <w:p w14:paraId="573736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614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0BE6C8" w14:textId="77777777" w:rsidR="009F189D" w:rsidRDefault="009F189D">
    <w:pPr>
      <w:pStyle w:val="Stopka"/>
      <w:tabs>
        <w:tab w:val="clear" w:pos="4536"/>
      </w:tabs>
      <w:jc w:val="center"/>
    </w:pPr>
  </w:p>
  <w:p w14:paraId="0DA160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6CE2A" w14:textId="77777777" w:rsidR="00FF0EF6" w:rsidRDefault="00FF0EF6">
      <w:r>
        <w:separator/>
      </w:r>
    </w:p>
  </w:footnote>
  <w:footnote w:type="continuationSeparator" w:id="0">
    <w:p w14:paraId="5E6815BD" w14:textId="77777777" w:rsidR="00FF0EF6" w:rsidRDefault="00FF0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AFEAD" w14:textId="77777777" w:rsidR="005C36DA" w:rsidRDefault="005C36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E3CE0" w14:textId="77777777" w:rsidR="005C36DA" w:rsidRDefault="005C36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B1F4B" w14:textId="77777777" w:rsidR="005C36DA" w:rsidRDefault="005C36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43B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C36DA"/>
    <w:rsid w:val="0069085C"/>
    <w:rsid w:val="00843263"/>
    <w:rsid w:val="00861E75"/>
    <w:rsid w:val="00890B92"/>
    <w:rsid w:val="008B5475"/>
    <w:rsid w:val="00933BDB"/>
    <w:rsid w:val="009C643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0EF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8CA27"/>
  <w15:chartTrackingRefBased/>
  <w15:docId w15:val="{370B3A35-B0AB-4AE1-9B3E-75E6A38C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2026-10-01T04:34:00Z</dcterms:created>
  <dcterms:modified xsi:type="dcterms:W3CDTF">2026-10-01T04:34:00Z</dcterms:modified>
</cp:coreProperties>
</file>