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B0CE1C" w14:textId="7932164D" w:rsidR="008D2AB8" w:rsidRPr="001351BE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b w:val="0"/>
          <w:sz w:val="18"/>
          <w:szCs w:val="18"/>
        </w:rPr>
        <w:tab/>
      </w:r>
      <w:r w:rsidRPr="001351BE">
        <w:rPr>
          <w:rFonts w:ascii="Verdana" w:hAnsi="Verdana"/>
          <w:b w:val="0"/>
          <w:sz w:val="18"/>
          <w:szCs w:val="18"/>
        </w:rPr>
        <w:tab/>
      </w:r>
      <w:r w:rsidRPr="001351BE">
        <w:rPr>
          <w:rFonts w:ascii="Verdana" w:hAnsi="Verdana"/>
          <w:b w:val="0"/>
          <w:sz w:val="18"/>
          <w:szCs w:val="18"/>
        </w:rPr>
        <w:tab/>
      </w:r>
      <w:r w:rsidRPr="001351BE">
        <w:rPr>
          <w:rFonts w:ascii="Verdana" w:hAnsi="Verdana"/>
          <w:b w:val="0"/>
          <w:sz w:val="18"/>
          <w:szCs w:val="18"/>
        </w:rPr>
        <w:tab/>
      </w:r>
      <w:r w:rsidRPr="001351BE">
        <w:rPr>
          <w:rFonts w:ascii="Verdana" w:hAnsi="Verdana"/>
          <w:b w:val="0"/>
          <w:sz w:val="18"/>
          <w:szCs w:val="18"/>
        </w:rPr>
        <w:tab/>
      </w:r>
      <w:r w:rsidRPr="001351BE">
        <w:rPr>
          <w:rFonts w:ascii="Verdana" w:hAnsi="Verdana"/>
          <w:b w:val="0"/>
          <w:sz w:val="18"/>
          <w:szCs w:val="18"/>
        </w:rPr>
        <w:tab/>
      </w:r>
      <w:r w:rsidRPr="001351BE">
        <w:rPr>
          <w:rFonts w:ascii="Verdana" w:hAnsi="Verdana"/>
          <w:b w:val="0"/>
          <w:sz w:val="18"/>
          <w:szCs w:val="18"/>
        </w:rPr>
        <w:tab/>
      </w:r>
      <w:r w:rsidRPr="001351BE">
        <w:rPr>
          <w:rFonts w:ascii="Verdana" w:hAnsi="Verdana"/>
          <w:sz w:val="18"/>
          <w:szCs w:val="18"/>
        </w:rPr>
        <w:t xml:space="preserve">Załącznik nr </w:t>
      </w:r>
      <w:r w:rsidR="00012286" w:rsidRPr="001351BE">
        <w:rPr>
          <w:rFonts w:ascii="Verdana" w:hAnsi="Verdana"/>
          <w:sz w:val="18"/>
          <w:szCs w:val="18"/>
        </w:rPr>
        <w:t>1</w:t>
      </w:r>
    </w:p>
    <w:p w14:paraId="5DDFC131" w14:textId="77777777" w:rsidR="008D2AB8" w:rsidRPr="001351BE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573D0C1E" w14:textId="7D244888" w:rsidR="008D2AB8" w:rsidRPr="001351BE" w:rsidRDefault="008D2AB8" w:rsidP="009F72E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FORMULARZ OFERTY</w:t>
      </w:r>
    </w:p>
    <w:p w14:paraId="1670E353" w14:textId="77777777" w:rsidR="00691B91" w:rsidRPr="001351B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WYKONAWCY:……………………………………………………………………………………………………………………………</w:t>
      </w:r>
    </w:p>
    <w:p w14:paraId="03CDB7B4" w14:textId="77777777" w:rsidR="00691B91" w:rsidRPr="001351BE" w:rsidRDefault="00691B91" w:rsidP="00691B91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………………………………………………………………………………………………………………………………</w:t>
      </w:r>
    </w:p>
    <w:p w14:paraId="060D31FC" w14:textId="77777777" w:rsidR="00691B91" w:rsidRPr="001351B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ADRES:……………………………………………………………………………………………………………………………………………………</w:t>
      </w:r>
    </w:p>
    <w:p w14:paraId="43434FDD" w14:textId="77777777" w:rsidR="00691B91" w:rsidRPr="001351B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…………………………….......................................................................................</w:t>
      </w:r>
    </w:p>
    <w:p w14:paraId="085B976C" w14:textId="77777777" w:rsidR="00691B91" w:rsidRPr="001351B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  <w:lang w:val="de-DE"/>
        </w:rPr>
        <w:t>TEL.</w:t>
      </w:r>
      <w:r w:rsidRPr="001351BE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</w:t>
      </w:r>
    </w:p>
    <w:p w14:paraId="3CCCBE4F" w14:textId="77777777" w:rsidR="00691B91" w:rsidRPr="001351B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  <w:lang w:val="de-DE"/>
        </w:rPr>
        <w:t xml:space="preserve">FAX </w:t>
      </w:r>
      <w:r w:rsidRPr="001351BE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………………………………………………………………………………………………………………………………………………………..</w:t>
      </w:r>
    </w:p>
    <w:p w14:paraId="15ADBFC2" w14:textId="77777777" w:rsidR="00691B91" w:rsidRPr="001351B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1351BE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E-MAIL……………………………………………………………………………………………………………………………………………………</w:t>
      </w:r>
    </w:p>
    <w:p w14:paraId="45A22DE6" w14:textId="77777777" w:rsidR="00691B91" w:rsidRPr="001351B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1351BE">
        <w:rPr>
          <w:rFonts w:ascii="Verdana" w:hAnsi="Verdana"/>
          <w:sz w:val="18"/>
          <w:szCs w:val="18"/>
        </w:rPr>
        <w:t>REGON:………………………………………………..................................................</w:t>
      </w:r>
    </w:p>
    <w:p w14:paraId="41251BE6" w14:textId="79C7A1C6" w:rsidR="008D2AB8" w:rsidRPr="001351BE" w:rsidRDefault="00691B91" w:rsidP="00691B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47AC0AE4" w14:textId="77777777" w:rsidR="008D2AB8" w:rsidRPr="001351BE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Do: Nazwa i siedziba Zamawiającego:</w:t>
      </w:r>
    </w:p>
    <w:p w14:paraId="2E2A997B" w14:textId="77777777" w:rsidR="00463FBC" w:rsidRPr="001351BE" w:rsidRDefault="00463FBC" w:rsidP="008D2AB8">
      <w:pPr>
        <w:ind w:right="-110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Akademia Górniczo - Hutnicza</w:t>
      </w:r>
    </w:p>
    <w:p w14:paraId="334ED68E" w14:textId="77777777" w:rsidR="00463FBC" w:rsidRPr="001351BE" w:rsidRDefault="00463FBC" w:rsidP="008D2AB8">
      <w:pPr>
        <w:ind w:right="-110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im. Stanisława Staszica w Krakowie</w:t>
      </w:r>
    </w:p>
    <w:p w14:paraId="7289DB60" w14:textId="77777777" w:rsidR="008D2AB8" w:rsidRPr="001351BE" w:rsidRDefault="00463FBC" w:rsidP="008D2AB8">
      <w:pPr>
        <w:ind w:right="-110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Dział Zamówień Publicznych</w:t>
      </w:r>
      <w:r w:rsidR="008D2AB8" w:rsidRPr="001351BE">
        <w:rPr>
          <w:rFonts w:ascii="Verdana" w:hAnsi="Verdana"/>
          <w:b/>
          <w:sz w:val="18"/>
          <w:szCs w:val="18"/>
        </w:rPr>
        <w:t xml:space="preserve">  </w:t>
      </w:r>
    </w:p>
    <w:p w14:paraId="2DB1F141" w14:textId="77777777" w:rsidR="008D2AB8" w:rsidRPr="001351BE" w:rsidRDefault="00463FBC" w:rsidP="008D2AB8">
      <w:pPr>
        <w:ind w:right="-110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Al. Mickiewicza</w:t>
      </w:r>
      <w:r w:rsidR="008D2AB8" w:rsidRPr="001351BE">
        <w:rPr>
          <w:rFonts w:ascii="Verdana" w:hAnsi="Verdana"/>
          <w:b/>
          <w:sz w:val="18"/>
          <w:szCs w:val="18"/>
        </w:rPr>
        <w:t xml:space="preserve"> </w:t>
      </w:r>
      <w:r w:rsidRPr="001351BE">
        <w:rPr>
          <w:rFonts w:ascii="Verdana" w:hAnsi="Verdana"/>
          <w:b/>
          <w:sz w:val="18"/>
          <w:szCs w:val="18"/>
        </w:rPr>
        <w:t>30</w:t>
      </w:r>
      <w:r w:rsidR="008D2AB8" w:rsidRPr="001351BE">
        <w:rPr>
          <w:rFonts w:ascii="Verdana" w:hAnsi="Verdana"/>
          <w:b/>
          <w:sz w:val="18"/>
          <w:szCs w:val="18"/>
        </w:rPr>
        <w:t xml:space="preserve"> </w:t>
      </w:r>
    </w:p>
    <w:p w14:paraId="1E811C5D" w14:textId="77777777" w:rsidR="008D2AB8" w:rsidRPr="001351BE" w:rsidRDefault="00463FBC" w:rsidP="008D2AB8">
      <w:pPr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30-059</w:t>
      </w:r>
      <w:r w:rsidR="008D2AB8" w:rsidRPr="001351BE">
        <w:rPr>
          <w:rFonts w:ascii="Verdana" w:hAnsi="Verdana"/>
          <w:b/>
          <w:sz w:val="18"/>
          <w:szCs w:val="18"/>
        </w:rPr>
        <w:t xml:space="preserve"> </w:t>
      </w:r>
      <w:r w:rsidRPr="001351BE">
        <w:rPr>
          <w:rFonts w:ascii="Verdana" w:hAnsi="Verdana"/>
          <w:b/>
          <w:sz w:val="18"/>
          <w:szCs w:val="18"/>
        </w:rPr>
        <w:t>Kraków</w:t>
      </w:r>
      <w:r w:rsidR="008D2AB8" w:rsidRPr="001351BE">
        <w:rPr>
          <w:rFonts w:ascii="Verdana" w:hAnsi="Verdana"/>
          <w:b/>
          <w:sz w:val="18"/>
          <w:szCs w:val="18"/>
        </w:rPr>
        <w:t xml:space="preserve">,  </w:t>
      </w:r>
    </w:p>
    <w:p w14:paraId="5A29D5C7" w14:textId="77777777" w:rsidR="008D2AB8" w:rsidRPr="001351BE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11FB23C3" w14:textId="0F2B8EA1" w:rsidR="008D2AB8" w:rsidRPr="001351BE" w:rsidRDefault="008D2AB8" w:rsidP="006B4111">
      <w:pPr>
        <w:ind w:right="1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6B4111">
        <w:rPr>
          <w:rFonts w:ascii="Verdana" w:hAnsi="Verdana"/>
          <w:b/>
          <w:sz w:val="18"/>
          <w:szCs w:val="18"/>
        </w:rPr>
        <w:t>d</w:t>
      </w:r>
      <w:r w:rsidR="006B4111" w:rsidRPr="006B4111">
        <w:rPr>
          <w:rFonts w:ascii="Verdana" w:hAnsi="Verdana"/>
          <w:b/>
          <w:sz w:val="18"/>
          <w:szCs w:val="18"/>
        </w:rPr>
        <w:t>ostawa dwóch kamer: fotogrametrycznej i inspekcyjnej dla WGGiIŚ -KC-DE-zp.25.459.2026</w:t>
      </w:r>
      <w:r w:rsidR="006B4111">
        <w:rPr>
          <w:rFonts w:ascii="Verdana" w:hAnsi="Verdana"/>
          <w:b/>
          <w:sz w:val="18"/>
          <w:szCs w:val="18"/>
        </w:rPr>
        <w:t xml:space="preserve"> </w:t>
      </w:r>
      <w:r w:rsidRPr="001351BE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tbl>
      <w:tblPr>
        <w:tblW w:w="892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7"/>
        <w:gridCol w:w="2408"/>
        <w:gridCol w:w="1560"/>
        <w:gridCol w:w="708"/>
        <w:gridCol w:w="848"/>
        <w:gridCol w:w="1030"/>
        <w:gridCol w:w="850"/>
        <w:gridCol w:w="1094"/>
      </w:tblGrid>
      <w:tr w:rsidR="00697F0E" w:rsidRPr="00697F0E" w14:paraId="3D6AB441" w14:textId="77777777" w:rsidTr="00A3474C">
        <w:trPr>
          <w:trHeight w:val="645"/>
        </w:trPr>
        <w:tc>
          <w:tcPr>
            <w:tcW w:w="4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F7BC9B3" w14:textId="77777777" w:rsidR="00697F0E" w:rsidRPr="00697F0E" w:rsidRDefault="00697F0E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697F0E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24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AF5AA86" w14:textId="77777777" w:rsidR="00697F0E" w:rsidRPr="00697F0E" w:rsidRDefault="00697F0E" w:rsidP="00697F0E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97F0E"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D9BAFFF" w14:textId="77777777" w:rsidR="00697F0E" w:rsidRPr="00697F0E" w:rsidRDefault="00697F0E" w:rsidP="00697F0E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97F0E">
              <w:rPr>
                <w:rFonts w:ascii="Verdana" w:hAnsi="Verdana"/>
                <w:b/>
                <w:bCs/>
                <w:sz w:val="18"/>
                <w:szCs w:val="18"/>
              </w:rPr>
              <w:t>Nazwa producenta/</w:t>
            </w:r>
          </w:p>
          <w:p w14:paraId="78BB90E4" w14:textId="77777777" w:rsidR="00697F0E" w:rsidRPr="00697F0E" w:rsidRDefault="00697F0E" w:rsidP="00697F0E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97F0E">
              <w:rPr>
                <w:rFonts w:ascii="Verdana" w:hAnsi="Verdana"/>
                <w:b/>
                <w:bCs/>
                <w:sz w:val="18"/>
                <w:szCs w:val="18"/>
              </w:rPr>
              <w:t xml:space="preserve">model 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EB27110" w14:textId="77777777" w:rsidR="00697F0E" w:rsidRPr="00697F0E" w:rsidRDefault="00697F0E" w:rsidP="00697F0E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97F0E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14:paraId="2EA864EE" w14:textId="77777777" w:rsidR="00697F0E" w:rsidRPr="00697F0E" w:rsidRDefault="00697F0E" w:rsidP="00697F0E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97F0E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84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D34CA71" w14:textId="77777777" w:rsidR="00697F0E" w:rsidRPr="00697F0E" w:rsidRDefault="00697F0E" w:rsidP="00697F0E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97F0E">
              <w:rPr>
                <w:rFonts w:ascii="Verdana" w:hAnsi="Verdana"/>
                <w:b/>
                <w:bCs/>
                <w:sz w:val="18"/>
                <w:szCs w:val="18"/>
              </w:rPr>
              <w:t xml:space="preserve">Cena jednostkowa netto </w:t>
            </w:r>
            <w:r w:rsidRPr="00697F0E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103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D470B92" w14:textId="77777777" w:rsidR="00697F0E" w:rsidRPr="00697F0E" w:rsidRDefault="00697F0E" w:rsidP="00697F0E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97F0E"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6993B48E" w14:textId="77777777" w:rsidR="00697F0E" w:rsidRPr="00697F0E" w:rsidRDefault="00697F0E" w:rsidP="00697F0E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97F0E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282A797" w14:textId="77777777" w:rsidR="00697F0E" w:rsidRPr="00697F0E" w:rsidRDefault="00697F0E" w:rsidP="00697F0E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97F0E"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49643D4C" w14:textId="77777777" w:rsidR="00697F0E" w:rsidRPr="00697F0E" w:rsidRDefault="00697F0E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697F0E">
              <w:rPr>
                <w:rFonts w:ascii="Verdana" w:hAnsi="Verdana"/>
                <w:sz w:val="18"/>
                <w:szCs w:val="18"/>
              </w:rPr>
              <w:t>[%]</w:t>
            </w:r>
          </w:p>
        </w:tc>
        <w:tc>
          <w:tcPr>
            <w:tcW w:w="10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590669A" w14:textId="77777777" w:rsidR="00697F0E" w:rsidRPr="00697F0E" w:rsidRDefault="00697F0E" w:rsidP="00697F0E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97F0E"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2FBCDB31" w14:textId="77777777" w:rsidR="00697F0E" w:rsidRPr="00697F0E" w:rsidRDefault="00697F0E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697F0E">
              <w:rPr>
                <w:rFonts w:ascii="Verdana" w:hAnsi="Verdana"/>
                <w:sz w:val="18"/>
                <w:szCs w:val="18"/>
              </w:rPr>
              <w:t>[PLN]</w:t>
            </w:r>
          </w:p>
          <w:p w14:paraId="7B31B7F2" w14:textId="77777777" w:rsidR="00697F0E" w:rsidRPr="00697F0E" w:rsidRDefault="00697F0E" w:rsidP="00697F0E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97F0E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697F0E">
              <w:rPr>
                <w:rFonts w:ascii="Verdana" w:hAnsi="Verdana"/>
                <w:b/>
                <w:bCs/>
                <w:sz w:val="18"/>
                <w:szCs w:val="18"/>
              </w:rPr>
              <w:t>VAT)</w:t>
            </w:r>
          </w:p>
        </w:tc>
      </w:tr>
      <w:tr w:rsidR="00697F0E" w:rsidRPr="00697F0E" w14:paraId="28BF50DC" w14:textId="77777777" w:rsidTr="00A3474C">
        <w:trPr>
          <w:trHeight w:val="234"/>
        </w:trPr>
        <w:tc>
          <w:tcPr>
            <w:tcW w:w="42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191E679" w14:textId="77777777" w:rsidR="00697F0E" w:rsidRPr="00697F0E" w:rsidRDefault="00697F0E" w:rsidP="00697F0E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97F0E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5438707" w14:textId="77777777" w:rsidR="00697F0E" w:rsidRPr="00697F0E" w:rsidRDefault="00697F0E" w:rsidP="00697F0E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97F0E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A9FCD91" w14:textId="77777777" w:rsidR="00697F0E" w:rsidRPr="00697F0E" w:rsidRDefault="00697F0E" w:rsidP="00697F0E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97F0E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F9E0C17" w14:textId="77777777" w:rsidR="00697F0E" w:rsidRPr="00697F0E" w:rsidRDefault="00697F0E" w:rsidP="00697F0E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97F0E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D42B515" w14:textId="77777777" w:rsidR="00697F0E" w:rsidRPr="00697F0E" w:rsidRDefault="00697F0E" w:rsidP="00697F0E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97F0E"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329C197" w14:textId="77777777" w:rsidR="00697F0E" w:rsidRPr="00697F0E" w:rsidRDefault="00697F0E" w:rsidP="00697F0E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97F0E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3F4AB54" w14:textId="77777777" w:rsidR="00697F0E" w:rsidRPr="00697F0E" w:rsidRDefault="00697F0E" w:rsidP="00697F0E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97F0E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0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C5D7786" w14:textId="77777777" w:rsidR="00697F0E" w:rsidRPr="00697F0E" w:rsidRDefault="00697F0E" w:rsidP="00697F0E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97F0E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697F0E" w:rsidRPr="00697F0E" w14:paraId="03E59BDD" w14:textId="77777777" w:rsidTr="00A3474C">
        <w:trPr>
          <w:trHeight w:val="163"/>
        </w:trPr>
        <w:tc>
          <w:tcPr>
            <w:tcW w:w="4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DC117" w14:textId="77777777" w:rsidR="00697F0E" w:rsidRPr="00697F0E" w:rsidRDefault="00697F0E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697F0E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4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57FE6" w14:textId="72AF67EF" w:rsidR="00697F0E" w:rsidRPr="00697F0E" w:rsidRDefault="00697F0E" w:rsidP="00697F0E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Kamera do fotogrametrii </w:t>
            </w:r>
            <w:r w:rsidR="00AA369C">
              <w:rPr>
                <w:rFonts w:ascii="Verdana" w:hAnsi="Verdana"/>
                <w:b/>
                <w:bCs/>
                <w:sz w:val="18"/>
                <w:szCs w:val="18"/>
              </w:rPr>
              <w:t xml:space="preserve">wraz z oprogramowaniem 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0F927" w14:textId="64BA4EEF" w:rsidR="00A3474C" w:rsidRDefault="00274603" w:rsidP="00697F0E">
            <w:pPr>
              <w:tabs>
                <w:tab w:val="right" w:pos="9000"/>
              </w:tabs>
              <w:rPr>
                <w:rFonts w:ascii="Verdana" w:hAnsi="Verdana"/>
                <w:bCs/>
                <w:sz w:val="16"/>
                <w:szCs w:val="16"/>
              </w:rPr>
            </w:pPr>
            <w:r>
              <w:rPr>
                <w:rFonts w:ascii="Verdana" w:hAnsi="Verdana"/>
                <w:bCs/>
                <w:sz w:val="16"/>
                <w:szCs w:val="16"/>
              </w:rPr>
              <w:t>………………………..</w:t>
            </w:r>
          </w:p>
          <w:p w14:paraId="126DA395" w14:textId="77777777" w:rsidR="00A3474C" w:rsidRDefault="00A3474C" w:rsidP="00697F0E">
            <w:pPr>
              <w:tabs>
                <w:tab w:val="right" w:pos="9000"/>
              </w:tabs>
              <w:rPr>
                <w:rFonts w:ascii="Verdana" w:hAnsi="Verdana"/>
                <w:bCs/>
                <w:sz w:val="16"/>
                <w:szCs w:val="16"/>
              </w:rPr>
            </w:pPr>
          </w:p>
          <w:p w14:paraId="3136A7C4" w14:textId="77777777" w:rsidR="00A3474C" w:rsidRDefault="00A3474C" w:rsidP="00697F0E">
            <w:pPr>
              <w:tabs>
                <w:tab w:val="right" w:pos="9000"/>
              </w:tabs>
              <w:rPr>
                <w:rFonts w:ascii="Verdana" w:hAnsi="Verdana"/>
                <w:bCs/>
                <w:sz w:val="16"/>
                <w:szCs w:val="16"/>
              </w:rPr>
            </w:pPr>
          </w:p>
          <w:p w14:paraId="32786DA7" w14:textId="13294487" w:rsidR="00697F0E" w:rsidRPr="00A3474C" w:rsidRDefault="00A3474C" w:rsidP="00697F0E">
            <w:pPr>
              <w:tabs>
                <w:tab w:val="right" w:pos="9000"/>
              </w:tabs>
              <w:rPr>
                <w:rFonts w:ascii="Verdana" w:hAnsi="Verdana"/>
                <w:bCs/>
                <w:sz w:val="16"/>
                <w:szCs w:val="16"/>
              </w:rPr>
            </w:pPr>
            <w:r w:rsidRPr="00A3474C">
              <w:rPr>
                <w:rFonts w:ascii="Verdana" w:hAnsi="Verdana"/>
                <w:bCs/>
                <w:sz w:val="16"/>
                <w:szCs w:val="16"/>
              </w:rPr>
              <w:t xml:space="preserve">nazwa licencji </w:t>
            </w:r>
            <w:r>
              <w:rPr>
                <w:rFonts w:ascii="Verdana" w:hAnsi="Verdana"/>
                <w:bCs/>
                <w:sz w:val="16"/>
                <w:szCs w:val="16"/>
              </w:rPr>
              <w:t>………………………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36400" w14:textId="77777777" w:rsidR="00697F0E" w:rsidRPr="00697F0E" w:rsidRDefault="00697F0E" w:rsidP="00697F0E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97F0E">
              <w:rPr>
                <w:rFonts w:ascii="Verdana" w:hAnsi="Verdana"/>
                <w:b/>
                <w:bCs/>
                <w:sz w:val="18"/>
                <w:szCs w:val="18"/>
              </w:rPr>
              <w:t>1 szt.</w:t>
            </w:r>
          </w:p>
        </w:tc>
        <w:tc>
          <w:tcPr>
            <w:tcW w:w="8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04703" w14:textId="77777777" w:rsidR="00697F0E" w:rsidRPr="00697F0E" w:rsidRDefault="00697F0E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13752" w14:textId="77777777" w:rsidR="00697F0E" w:rsidRPr="00697F0E" w:rsidRDefault="00697F0E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E144119" w14:textId="77777777" w:rsidR="00697F0E" w:rsidRPr="00697F0E" w:rsidRDefault="00697F0E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9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A121CBE" w14:textId="77777777" w:rsidR="00697F0E" w:rsidRPr="00697F0E" w:rsidRDefault="00697F0E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697F0E" w:rsidRPr="00697F0E" w14:paraId="678F6525" w14:textId="77777777" w:rsidTr="00A3474C">
        <w:trPr>
          <w:trHeight w:val="163"/>
        </w:trPr>
        <w:tc>
          <w:tcPr>
            <w:tcW w:w="4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ED9D59F" w14:textId="03282352" w:rsidR="00697F0E" w:rsidRPr="00697F0E" w:rsidRDefault="00697F0E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4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51C50" w14:textId="5849374D" w:rsidR="00697F0E" w:rsidRDefault="00697F0E" w:rsidP="00697F0E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kamery inspekcyjna</w:t>
            </w:r>
            <w:r w:rsidR="00AA369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="00AA369C">
              <w:rPr>
                <w:rFonts w:ascii="Verdana" w:hAnsi="Verdana"/>
                <w:b/>
                <w:bCs/>
                <w:sz w:val="18"/>
                <w:szCs w:val="18"/>
              </w:rPr>
              <w:t>wraz z oprogramowaniem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D8FEC" w14:textId="1792B91C" w:rsidR="00A3474C" w:rsidRDefault="00274603" w:rsidP="00697F0E">
            <w:pPr>
              <w:tabs>
                <w:tab w:val="right" w:pos="9000"/>
              </w:tabs>
              <w:rPr>
                <w:rFonts w:ascii="Verdana" w:hAnsi="Verdana"/>
                <w:bCs/>
                <w:sz w:val="16"/>
                <w:szCs w:val="16"/>
              </w:rPr>
            </w:pPr>
            <w:r>
              <w:rPr>
                <w:rFonts w:ascii="Verdana" w:hAnsi="Verdana"/>
                <w:bCs/>
                <w:sz w:val="16"/>
                <w:szCs w:val="16"/>
              </w:rPr>
              <w:t>…………………………</w:t>
            </w:r>
          </w:p>
          <w:p w14:paraId="4C1C7939" w14:textId="77777777" w:rsidR="00A3474C" w:rsidRDefault="00A3474C" w:rsidP="00697F0E">
            <w:pPr>
              <w:tabs>
                <w:tab w:val="right" w:pos="9000"/>
              </w:tabs>
              <w:rPr>
                <w:rFonts w:ascii="Verdana" w:hAnsi="Verdana"/>
                <w:bCs/>
                <w:sz w:val="16"/>
                <w:szCs w:val="16"/>
              </w:rPr>
            </w:pPr>
          </w:p>
          <w:p w14:paraId="017C03F4" w14:textId="3A96F407" w:rsidR="00697F0E" w:rsidRPr="00697F0E" w:rsidRDefault="00A3474C" w:rsidP="00697F0E">
            <w:pPr>
              <w:tabs>
                <w:tab w:val="right" w:pos="9000"/>
              </w:tabs>
              <w:rPr>
                <w:rFonts w:ascii="Verdana" w:hAnsi="Verdana"/>
                <w:b/>
                <w:sz w:val="18"/>
                <w:szCs w:val="18"/>
              </w:rPr>
            </w:pPr>
            <w:r w:rsidRPr="00A3474C">
              <w:rPr>
                <w:rFonts w:ascii="Verdana" w:hAnsi="Verdana"/>
                <w:bCs/>
                <w:sz w:val="16"/>
                <w:szCs w:val="16"/>
              </w:rPr>
              <w:t xml:space="preserve">nazwa licencji </w:t>
            </w:r>
            <w:r>
              <w:rPr>
                <w:rFonts w:ascii="Verdana" w:hAnsi="Verdana"/>
                <w:bCs/>
                <w:sz w:val="16"/>
                <w:szCs w:val="16"/>
              </w:rPr>
              <w:t>………………………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067C8" w14:textId="3D342484" w:rsidR="00697F0E" w:rsidRPr="00697F0E" w:rsidRDefault="00697F0E" w:rsidP="00697F0E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1 szt. </w:t>
            </w:r>
          </w:p>
        </w:tc>
        <w:tc>
          <w:tcPr>
            <w:tcW w:w="8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A29B7" w14:textId="77777777" w:rsidR="00697F0E" w:rsidRPr="00697F0E" w:rsidRDefault="00697F0E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F3074" w14:textId="77777777" w:rsidR="00697F0E" w:rsidRPr="00697F0E" w:rsidRDefault="00697F0E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2A2A191" w14:textId="77777777" w:rsidR="00697F0E" w:rsidRPr="00697F0E" w:rsidRDefault="00697F0E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9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41CFFD6" w14:textId="77777777" w:rsidR="00697F0E" w:rsidRPr="00697F0E" w:rsidRDefault="00697F0E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697F0E" w:rsidRPr="00697F0E" w14:paraId="43DB82A4" w14:textId="77777777" w:rsidTr="00697F0E">
        <w:trPr>
          <w:trHeight w:val="163"/>
        </w:trPr>
        <w:tc>
          <w:tcPr>
            <w:tcW w:w="5951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A9923E9" w14:textId="77777777" w:rsidR="00697F0E" w:rsidRPr="00697F0E" w:rsidRDefault="00697F0E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  <w:p w14:paraId="00036516" w14:textId="77777777" w:rsidR="00697F0E" w:rsidRPr="00697F0E" w:rsidRDefault="00697F0E" w:rsidP="00697F0E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97F0E">
              <w:rPr>
                <w:rFonts w:ascii="Verdana" w:hAnsi="Verdana"/>
                <w:b/>
                <w:bCs/>
                <w:sz w:val="18"/>
                <w:szCs w:val="18"/>
              </w:rPr>
              <w:t>RAZEM:</w:t>
            </w:r>
          </w:p>
          <w:p w14:paraId="1D499C64" w14:textId="77777777" w:rsidR="00697F0E" w:rsidRPr="00697F0E" w:rsidRDefault="00697F0E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15FEE" w14:textId="77777777" w:rsidR="00697F0E" w:rsidRPr="00697F0E" w:rsidRDefault="00697F0E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BC9E638" w14:textId="77777777" w:rsidR="00697F0E" w:rsidRPr="00697F0E" w:rsidRDefault="00697F0E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B91CFBF" w14:textId="77777777" w:rsidR="00697F0E" w:rsidRPr="00697F0E" w:rsidRDefault="00697F0E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697F0E" w:rsidRPr="00697F0E" w14:paraId="245B6430" w14:textId="77777777" w:rsidTr="00697F0E">
        <w:trPr>
          <w:trHeight w:val="163"/>
        </w:trPr>
        <w:tc>
          <w:tcPr>
            <w:tcW w:w="5951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FA684" w14:textId="77777777" w:rsidR="00697F0E" w:rsidRPr="00697F0E" w:rsidRDefault="00697F0E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697F0E">
              <w:rPr>
                <w:rFonts w:ascii="Verdana" w:hAnsi="Verdana"/>
                <w:sz w:val="18"/>
                <w:szCs w:val="18"/>
              </w:rPr>
              <w:t>Cena netto za całość zamówienia /słownie: ……………………………………………………………/</w:t>
            </w:r>
          </w:p>
          <w:p w14:paraId="5A140718" w14:textId="77777777" w:rsidR="00697F0E" w:rsidRPr="00697F0E" w:rsidRDefault="00697F0E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697F0E">
              <w:rPr>
                <w:rFonts w:ascii="Verdana" w:hAnsi="Verdana"/>
                <w:sz w:val="18"/>
                <w:szCs w:val="18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10832" w14:textId="77777777" w:rsidR="00697F0E" w:rsidRPr="00697F0E" w:rsidRDefault="00697F0E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E845642" w14:textId="77777777" w:rsidR="00697F0E" w:rsidRPr="00697F0E" w:rsidRDefault="00697F0E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5EDF1A0" w14:textId="77777777" w:rsidR="00697F0E" w:rsidRPr="00697F0E" w:rsidRDefault="00697F0E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448017D7" w14:textId="3DD6723B" w:rsidR="00697F0E" w:rsidRPr="00944A5A" w:rsidRDefault="00697F0E" w:rsidP="00697F0E">
      <w:pPr>
        <w:widowControl w:val="0"/>
        <w:spacing w:line="264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944A5A">
        <w:rPr>
          <w:rFonts w:ascii="Verdana" w:hAnsi="Verdana"/>
          <w:b/>
          <w:bCs/>
          <w:sz w:val="18"/>
          <w:szCs w:val="18"/>
        </w:rPr>
        <w:t xml:space="preserve">Okres udzielonej gwarancji </w:t>
      </w:r>
      <w:r>
        <w:rPr>
          <w:rFonts w:ascii="Verdana" w:hAnsi="Verdana"/>
          <w:b/>
          <w:bCs/>
          <w:sz w:val="18"/>
          <w:szCs w:val="18"/>
        </w:rPr>
        <w:t xml:space="preserve">na BSP, aparaturę sterującą , modem, akcesoria </w:t>
      </w:r>
      <w:r w:rsidRPr="00944A5A">
        <w:rPr>
          <w:rFonts w:ascii="Verdana" w:hAnsi="Verdana"/>
          <w:b/>
          <w:bCs/>
          <w:sz w:val="18"/>
          <w:szCs w:val="18"/>
        </w:rPr>
        <w:t>wynosi:</w:t>
      </w:r>
      <w:r>
        <w:rPr>
          <w:rFonts w:ascii="Verdana" w:hAnsi="Verdana"/>
          <w:b/>
          <w:bCs/>
          <w:sz w:val="18"/>
          <w:szCs w:val="18"/>
        </w:rPr>
        <w:br/>
        <w:t>……………………….</w:t>
      </w:r>
      <w:r w:rsidRPr="00944A5A">
        <w:rPr>
          <w:rFonts w:ascii="Verdana" w:hAnsi="Verdana"/>
          <w:bCs/>
          <w:sz w:val="18"/>
          <w:szCs w:val="18"/>
        </w:rPr>
        <w:t xml:space="preserve"> </w:t>
      </w:r>
      <w:r w:rsidRPr="00944A5A">
        <w:rPr>
          <w:rFonts w:ascii="Verdana" w:hAnsi="Verdana"/>
          <w:b/>
          <w:bCs/>
          <w:sz w:val="18"/>
          <w:szCs w:val="18"/>
        </w:rPr>
        <w:t xml:space="preserve">miesięcy </w:t>
      </w:r>
    </w:p>
    <w:p w14:paraId="28412959" w14:textId="77777777" w:rsidR="003271E9" w:rsidRDefault="003271E9" w:rsidP="00B60073">
      <w:pPr>
        <w:widowControl w:val="0"/>
        <w:spacing w:line="264" w:lineRule="auto"/>
        <w:ind w:right="1"/>
        <w:rPr>
          <w:rFonts w:ascii="Verdana" w:hAnsi="Verdana"/>
          <w:bCs/>
          <w:sz w:val="18"/>
          <w:szCs w:val="18"/>
        </w:rPr>
      </w:pPr>
    </w:p>
    <w:p w14:paraId="3C7A9761" w14:textId="33BB0712" w:rsidR="00944A5A" w:rsidRDefault="00944A5A" w:rsidP="00944A5A">
      <w:pPr>
        <w:widowControl w:val="0"/>
        <w:spacing w:line="264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944A5A">
        <w:rPr>
          <w:rFonts w:ascii="Verdana" w:hAnsi="Verdana"/>
          <w:b/>
          <w:bCs/>
          <w:sz w:val="18"/>
          <w:szCs w:val="18"/>
        </w:rPr>
        <w:t xml:space="preserve">Okres udzielonej gwarancji </w:t>
      </w:r>
      <w:r w:rsidR="00697F0E">
        <w:rPr>
          <w:rFonts w:ascii="Verdana" w:hAnsi="Verdana"/>
          <w:b/>
          <w:bCs/>
          <w:sz w:val="18"/>
          <w:szCs w:val="18"/>
        </w:rPr>
        <w:t xml:space="preserve">na części eksploatacyjne </w:t>
      </w:r>
      <w:r w:rsidRPr="00944A5A">
        <w:rPr>
          <w:rFonts w:ascii="Verdana" w:hAnsi="Verdana"/>
          <w:b/>
          <w:bCs/>
          <w:sz w:val="18"/>
          <w:szCs w:val="18"/>
        </w:rPr>
        <w:t>wynosi:</w:t>
      </w:r>
      <w:r w:rsidRPr="00944A5A">
        <w:rPr>
          <w:rFonts w:ascii="Verdana" w:hAnsi="Verdana"/>
          <w:bCs/>
          <w:sz w:val="18"/>
          <w:szCs w:val="18"/>
        </w:rPr>
        <w:t xml:space="preserve"> …….. </w:t>
      </w:r>
      <w:r w:rsidRPr="00944A5A">
        <w:rPr>
          <w:rFonts w:ascii="Verdana" w:hAnsi="Verdana"/>
          <w:b/>
          <w:bCs/>
          <w:sz w:val="18"/>
          <w:szCs w:val="18"/>
        </w:rPr>
        <w:t xml:space="preserve">miesięcy </w:t>
      </w:r>
    </w:p>
    <w:p w14:paraId="542FE177" w14:textId="77777777" w:rsidR="00064CE7" w:rsidRDefault="00064CE7" w:rsidP="00944A5A">
      <w:pPr>
        <w:widowControl w:val="0"/>
        <w:spacing w:line="264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</w:p>
    <w:p w14:paraId="2A18E7F1" w14:textId="77777777" w:rsidR="00064CE7" w:rsidRDefault="00064CE7" w:rsidP="00944A5A">
      <w:pPr>
        <w:widowControl w:val="0"/>
        <w:spacing w:line="264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</w:p>
    <w:p w14:paraId="0A03E3DD" w14:textId="77777777" w:rsidR="00064CE7" w:rsidRDefault="00064CE7" w:rsidP="00944A5A">
      <w:pPr>
        <w:widowControl w:val="0"/>
        <w:spacing w:line="264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</w:p>
    <w:p w14:paraId="2A549880" w14:textId="77777777" w:rsidR="00064CE7" w:rsidRDefault="00064CE7" w:rsidP="00944A5A">
      <w:pPr>
        <w:widowControl w:val="0"/>
        <w:spacing w:line="264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</w:p>
    <w:p w14:paraId="4BC766DC" w14:textId="77777777" w:rsidR="00064CE7" w:rsidRDefault="00064CE7" w:rsidP="00944A5A">
      <w:pPr>
        <w:widowControl w:val="0"/>
        <w:spacing w:line="264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</w:p>
    <w:p w14:paraId="18C8E0F8" w14:textId="77777777" w:rsidR="00064CE7" w:rsidRDefault="00064CE7" w:rsidP="00944A5A">
      <w:pPr>
        <w:widowControl w:val="0"/>
        <w:spacing w:line="264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</w:p>
    <w:p w14:paraId="496A5614" w14:textId="77777777" w:rsidR="00064CE7" w:rsidRDefault="00064CE7" w:rsidP="00944A5A">
      <w:pPr>
        <w:widowControl w:val="0"/>
        <w:spacing w:line="264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</w:p>
    <w:p w14:paraId="424EF195" w14:textId="77777777" w:rsidR="001351BE" w:rsidRPr="001351BE" w:rsidRDefault="001351BE" w:rsidP="008D2AB8">
      <w:pPr>
        <w:widowControl w:val="0"/>
        <w:spacing w:line="264" w:lineRule="auto"/>
        <w:ind w:right="1"/>
        <w:jc w:val="both"/>
        <w:rPr>
          <w:rFonts w:ascii="Verdana" w:hAnsi="Verdana"/>
          <w:bCs/>
          <w:sz w:val="18"/>
          <w:szCs w:val="18"/>
        </w:rPr>
      </w:pPr>
    </w:p>
    <w:p w14:paraId="60EC15E5" w14:textId="6CB89149" w:rsidR="00EF425C" w:rsidRPr="001351BE" w:rsidRDefault="00EF425C" w:rsidP="00EF425C">
      <w:pPr>
        <w:pStyle w:val="Tekstpodstawowy"/>
        <w:rPr>
          <w:rFonts w:ascii="Verdana" w:hAnsi="Verdana"/>
          <w:b w:val="0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 xml:space="preserve">Termin realizacji umowy: …………. dni od daty </w:t>
      </w:r>
      <w:r w:rsidR="0025572F" w:rsidRPr="001351BE">
        <w:rPr>
          <w:rFonts w:ascii="Verdana" w:hAnsi="Verdana"/>
          <w:sz w:val="18"/>
          <w:szCs w:val="18"/>
        </w:rPr>
        <w:t>podpisania umowy</w:t>
      </w:r>
      <w:r w:rsidRPr="001351BE">
        <w:rPr>
          <w:rFonts w:ascii="Verdana" w:hAnsi="Verdana"/>
          <w:sz w:val="18"/>
          <w:szCs w:val="18"/>
        </w:rPr>
        <w:t xml:space="preserve"> </w:t>
      </w:r>
    </w:p>
    <w:p w14:paraId="69A4A853" w14:textId="77777777" w:rsidR="00EF425C" w:rsidRPr="001351BE" w:rsidRDefault="00EF425C" w:rsidP="00EF425C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1351BE">
        <w:rPr>
          <w:rFonts w:ascii="Verdana" w:hAnsi="Verdana"/>
          <w:b/>
          <w:sz w:val="18"/>
          <w:szCs w:val="18"/>
        </w:rPr>
        <w:t xml:space="preserve"> TAK/NIE</w:t>
      </w:r>
    </w:p>
    <w:p w14:paraId="0778877A" w14:textId="77777777" w:rsidR="00965D07" w:rsidRPr="001351BE" w:rsidRDefault="00965D07" w:rsidP="00965D07">
      <w:pPr>
        <w:jc w:val="both"/>
        <w:rPr>
          <w:rFonts w:ascii="Verdana" w:hAnsi="Verdana"/>
          <w:i/>
          <w:iCs/>
          <w:sz w:val="18"/>
          <w:szCs w:val="18"/>
        </w:rPr>
      </w:pPr>
    </w:p>
    <w:p w14:paraId="70992445" w14:textId="77777777" w:rsidR="00EF425C" w:rsidRPr="001351BE" w:rsidRDefault="00EF425C" w:rsidP="00EF425C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1351BE">
        <w:rPr>
          <w:rFonts w:ascii="Verdana" w:hAnsi="Verdana"/>
          <w:b/>
          <w:sz w:val="18"/>
          <w:szCs w:val="18"/>
        </w:rPr>
        <w:t xml:space="preserve"> TAK/NIE</w:t>
      </w:r>
    </w:p>
    <w:p w14:paraId="3E0D9F39" w14:textId="73FF8CAE" w:rsidR="00EF425C" w:rsidRPr="001351BE" w:rsidRDefault="00EF425C" w:rsidP="00EF425C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 xml:space="preserve">Termin płatności: </w:t>
      </w:r>
      <w:r w:rsidRPr="001351BE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2BA22D78" w14:textId="77777777" w:rsidR="00EF425C" w:rsidRPr="001351BE" w:rsidRDefault="00EF425C" w:rsidP="00EF425C">
      <w:pPr>
        <w:rPr>
          <w:rFonts w:ascii="Verdana" w:hAnsi="Verdana"/>
          <w:bCs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ZOBOWIĄZUJEMY SIĘ</w:t>
      </w:r>
      <w:r w:rsidRPr="001351BE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3084DF3D" w14:textId="77777777" w:rsidR="008D2AB8" w:rsidRPr="001351BE" w:rsidRDefault="008D2AB8" w:rsidP="008D2AB8">
      <w:pPr>
        <w:jc w:val="both"/>
        <w:rPr>
          <w:rFonts w:ascii="Verdana" w:hAnsi="Verdana"/>
          <w:sz w:val="18"/>
          <w:szCs w:val="18"/>
        </w:rPr>
      </w:pPr>
    </w:p>
    <w:p w14:paraId="2028EF89" w14:textId="3D4DEA48" w:rsidR="00FE545C" w:rsidRPr="001351BE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  <w:r w:rsidRPr="001351BE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5D0E3CC1" w14:textId="77777777" w:rsidR="006A465F" w:rsidRPr="001351BE" w:rsidRDefault="006A465F" w:rsidP="006A465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1351BE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063DAD9B" w14:textId="77777777" w:rsidR="006A465F" w:rsidRDefault="006A465F" w:rsidP="006A465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1351BE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1351BE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581718ED" w14:textId="6117C65C" w:rsidR="001A1B79" w:rsidRPr="001A1B79" w:rsidRDefault="001A1B79" w:rsidP="006A465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i/>
          <w:iCs/>
          <w:color w:val="000000"/>
          <w:sz w:val="18"/>
          <w:szCs w:val="18"/>
        </w:rPr>
      </w:pPr>
      <w:r w:rsidRPr="001A1B79">
        <w:rPr>
          <w:rFonts w:ascii="Verdana" w:hAnsi="Verdana"/>
          <w:b/>
          <w:bCs/>
          <w:i/>
          <w:iCs/>
          <w:color w:val="000000"/>
          <w:sz w:val="18"/>
          <w:szCs w:val="18"/>
        </w:rPr>
        <w:t>Oświadczamy</w:t>
      </w:r>
      <w:r w:rsidR="0048429C">
        <w:rPr>
          <w:rFonts w:ascii="Verdana" w:hAnsi="Verdana"/>
          <w:b/>
          <w:bCs/>
          <w:i/>
          <w:iCs/>
          <w:color w:val="000000"/>
          <w:sz w:val="18"/>
          <w:szCs w:val="18"/>
        </w:rPr>
        <w:t>,</w:t>
      </w:r>
      <w:r w:rsidRPr="001A1B79">
        <w:rPr>
          <w:rFonts w:ascii="Verdana" w:hAnsi="Verdana"/>
          <w:b/>
          <w:bCs/>
          <w:i/>
          <w:iCs/>
          <w:color w:val="000000"/>
          <w:sz w:val="18"/>
          <w:szCs w:val="18"/>
        </w:rPr>
        <w:t xml:space="preserve"> że </w:t>
      </w:r>
      <w:r w:rsidR="005633E2" w:rsidRPr="005633E2">
        <w:rPr>
          <w:rFonts w:ascii="Verdana" w:hAnsi="Verdana"/>
          <w:b/>
          <w:bCs/>
          <w:i/>
          <w:iCs/>
          <w:color w:val="000000"/>
          <w:sz w:val="18"/>
          <w:szCs w:val="18"/>
        </w:rPr>
        <w:t>instruktaż</w:t>
      </w:r>
      <w:r w:rsidR="005633E2">
        <w:rPr>
          <w:rFonts w:ascii="Verdana" w:hAnsi="Verdana"/>
          <w:b/>
          <w:bCs/>
          <w:i/>
          <w:iCs/>
          <w:color w:val="000000"/>
          <w:sz w:val="18"/>
          <w:szCs w:val="18"/>
        </w:rPr>
        <w:t xml:space="preserve"> zostanie </w:t>
      </w:r>
      <w:r w:rsidR="005633E2" w:rsidRPr="005633E2">
        <w:rPr>
          <w:rFonts w:ascii="Verdana" w:hAnsi="Verdana"/>
          <w:b/>
          <w:bCs/>
          <w:i/>
          <w:iCs/>
          <w:color w:val="000000"/>
          <w:sz w:val="18"/>
          <w:szCs w:val="18"/>
        </w:rPr>
        <w:t xml:space="preserve"> przeprowadzony przez osobę posiadającą certyfikat wydany przez producenta oferowanego oprogramowania fotogrametrycznego lub równoważny dokument  potwierdzający uprawnienia instruktora/trenera oraz kompetencje w zakresie obsługi i szkolenia oferowanego oprogramowania  </w:t>
      </w:r>
      <w:r w:rsidRPr="001A1B79">
        <w:rPr>
          <w:rFonts w:ascii="Verdana" w:hAnsi="Verdana"/>
          <w:b/>
          <w:bCs/>
          <w:i/>
          <w:iCs/>
          <w:color w:val="000000"/>
          <w:sz w:val="18"/>
          <w:szCs w:val="18"/>
        </w:rPr>
        <w:t xml:space="preserve">. </w:t>
      </w:r>
    </w:p>
    <w:p w14:paraId="593FD065" w14:textId="38246E23" w:rsidR="001A1B79" w:rsidRPr="001A1B79" w:rsidRDefault="001A1B79" w:rsidP="006A465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i/>
          <w:iCs/>
          <w:color w:val="000000"/>
          <w:sz w:val="18"/>
          <w:szCs w:val="18"/>
        </w:rPr>
      </w:pPr>
      <w:r w:rsidRPr="001A1B79">
        <w:rPr>
          <w:rFonts w:ascii="Verdana" w:hAnsi="Verdana"/>
          <w:b/>
          <w:bCs/>
          <w:i/>
          <w:iCs/>
          <w:color w:val="000000"/>
          <w:sz w:val="18"/>
          <w:szCs w:val="18"/>
        </w:rPr>
        <w:t xml:space="preserve">Oświadczamy, że </w:t>
      </w:r>
      <w:r w:rsidR="00C36C6C" w:rsidRPr="00C36C6C">
        <w:rPr>
          <w:rFonts w:ascii="Verdana" w:hAnsi="Verdana"/>
          <w:b/>
          <w:bCs/>
          <w:i/>
          <w:iCs/>
          <w:color w:val="000000"/>
          <w:sz w:val="18"/>
          <w:szCs w:val="18"/>
        </w:rPr>
        <w:t>i</w:t>
      </w:r>
      <w:r w:rsidR="00C36C6C" w:rsidRPr="00C36C6C">
        <w:rPr>
          <w:rFonts w:ascii="Verdana" w:hAnsi="Verdana"/>
          <w:b/>
          <w:bCs/>
          <w:i/>
          <w:iCs/>
          <w:color w:val="000000"/>
          <w:sz w:val="18"/>
          <w:szCs w:val="18"/>
        </w:rPr>
        <w:t xml:space="preserve">nstruktaż szkoleniowy </w:t>
      </w:r>
      <w:r w:rsidR="00C36C6C" w:rsidRPr="00C36C6C">
        <w:rPr>
          <w:rFonts w:ascii="Verdana" w:hAnsi="Verdana"/>
          <w:b/>
          <w:bCs/>
          <w:i/>
          <w:iCs/>
          <w:color w:val="000000"/>
          <w:sz w:val="18"/>
          <w:szCs w:val="18"/>
        </w:rPr>
        <w:t xml:space="preserve">przeprowadzony zostanie </w:t>
      </w:r>
      <w:r w:rsidR="00C36C6C" w:rsidRPr="00C36C6C">
        <w:rPr>
          <w:rFonts w:ascii="Verdana" w:hAnsi="Verdana"/>
          <w:b/>
          <w:bCs/>
          <w:i/>
          <w:iCs/>
          <w:color w:val="000000"/>
          <w:sz w:val="18"/>
          <w:szCs w:val="18"/>
        </w:rPr>
        <w:t xml:space="preserve"> przez osobę posiadającą certyfikat wydany przez producenta oferowanego sprzętu lub równoważny dokument  potwierdzający wiedzę w zakresie obsługi, wdrożeń i rozwiązań dla tego sprzętu</w:t>
      </w:r>
      <w:r w:rsidR="00C36C6C">
        <w:rPr>
          <w:rFonts w:ascii="Verdana" w:hAnsi="Verdana"/>
          <w:b/>
          <w:bCs/>
          <w:i/>
          <w:iCs/>
          <w:color w:val="000000"/>
          <w:sz w:val="18"/>
          <w:szCs w:val="18"/>
        </w:rPr>
        <w:t>.</w:t>
      </w:r>
    </w:p>
    <w:p w14:paraId="0DD53018" w14:textId="47CA5CFB" w:rsidR="003271E9" w:rsidRPr="003271E9" w:rsidRDefault="003271E9" w:rsidP="003271E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Oświadczamy, że </w:t>
      </w:r>
      <w:r w:rsidRPr="003271E9">
        <w:rPr>
          <w:rFonts w:ascii="Verdana" w:hAnsi="Verdana"/>
          <w:b/>
          <w:bCs/>
          <w:color w:val="000000"/>
          <w:sz w:val="18"/>
          <w:szCs w:val="18"/>
        </w:rPr>
        <w:t>usługa gwarancyjna świadczona będzie przez producenta lub autoryzowanego partnera serwisowego producenta tj. …………………………………</w:t>
      </w:r>
    </w:p>
    <w:p w14:paraId="24A81210" w14:textId="77777777" w:rsidR="006A465F" w:rsidRPr="001351BE" w:rsidRDefault="006A465F" w:rsidP="006A465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EC9B45F" w14:textId="77777777" w:rsidR="006A465F" w:rsidRPr="001351BE" w:rsidRDefault="006A465F" w:rsidP="006A465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1351BE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B198211" w14:textId="77777777" w:rsidR="006A465F" w:rsidRPr="001351BE" w:rsidRDefault="006A465F" w:rsidP="006A465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1351BE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C9FB30D" w14:textId="77777777" w:rsidR="006A465F" w:rsidRPr="001351BE" w:rsidRDefault="006A465F" w:rsidP="006A465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A465F" w:rsidRPr="001351BE" w14:paraId="39754250" w14:textId="77777777" w:rsidTr="00AC4F4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A4AA5A" w14:textId="77777777" w:rsidR="006A465F" w:rsidRPr="001351BE" w:rsidRDefault="006A465F" w:rsidP="00AC4F4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351BE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28141E" w14:textId="77777777" w:rsidR="006A465F" w:rsidRPr="001351BE" w:rsidRDefault="006A465F" w:rsidP="00AC4F4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351BE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61987912" w14:textId="77777777" w:rsidR="006A465F" w:rsidRPr="001351BE" w:rsidRDefault="006A465F" w:rsidP="00AC4F4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351BE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698DE4" w14:textId="77777777" w:rsidR="006A465F" w:rsidRPr="001351BE" w:rsidRDefault="006A465F" w:rsidP="00AC4F4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351BE">
              <w:rPr>
                <w:rFonts w:ascii="Verdana" w:hAnsi="Verdana"/>
                <w:sz w:val="18"/>
                <w:szCs w:val="18"/>
              </w:rPr>
              <w:t>Nazwa podwykonawcy</w:t>
            </w:r>
            <w:r w:rsidRPr="001351BE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6A465F" w:rsidRPr="001351BE" w14:paraId="62AF9D2E" w14:textId="77777777" w:rsidTr="00AC4F4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7DD2C6" w14:textId="77777777" w:rsidR="006A465F" w:rsidRPr="001351BE" w:rsidRDefault="006A465F" w:rsidP="00AC4F43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0BDC5C" w14:textId="77777777" w:rsidR="006A465F" w:rsidRPr="001351BE" w:rsidRDefault="006A465F" w:rsidP="00AC4F4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117483" w14:textId="77777777" w:rsidR="006A465F" w:rsidRPr="001351BE" w:rsidRDefault="006A465F" w:rsidP="00AC4F4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6A465F" w:rsidRPr="001351BE" w14:paraId="08C17C70" w14:textId="77777777" w:rsidTr="00AC4F4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2DD484" w14:textId="77777777" w:rsidR="006A465F" w:rsidRPr="001351BE" w:rsidRDefault="006A465F" w:rsidP="00AC4F43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3E8786" w14:textId="77777777" w:rsidR="006A465F" w:rsidRPr="001351BE" w:rsidRDefault="006A465F" w:rsidP="00AC4F4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E1E2AB" w14:textId="77777777" w:rsidR="006A465F" w:rsidRPr="001351BE" w:rsidRDefault="006A465F" w:rsidP="00AC4F4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1CF7EA7" w14:textId="77777777" w:rsidR="006A465F" w:rsidRPr="001351BE" w:rsidRDefault="006A465F" w:rsidP="006A465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03A755B" w14:textId="77777777" w:rsidR="006A465F" w:rsidRPr="001351BE" w:rsidRDefault="006A465F" w:rsidP="006A465F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1351BE">
        <w:rPr>
          <w:rFonts w:ascii="Verdana" w:hAnsi="Verdana"/>
          <w:b/>
          <w:bCs/>
          <w:kern w:val="32"/>
          <w:sz w:val="18"/>
          <w:szCs w:val="18"/>
        </w:rPr>
        <w:lastRenderedPageBreak/>
        <w:tab/>
        <w:t>Imię i Nazwisko</w:t>
      </w:r>
      <w:r w:rsidRPr="001351BE">
        <w:rPr>
          <w:rFonts w:ascii="Verdana" w:hAnsi="Verdana"/>
          <w:b/>
          <w:bCs/>
          <w:kern w:val="32"/>
          <w:sz w:val="18"/>
          <w:szCs w:val="18"/>
        </w:rPr>
        <w:tab/>
      </w:r>
      <w:r w:rsidRPr="001351BE">
        <w:rPr>
          <w:rFonts w:ascii="Verdana" w:hAnsi="Verdana"/>
          <w:b/>
          <w:bCs/>
          <w:kern w:val="32"/>
          <w:sz w:val="18"/>
          <w:szCs w:val="18"/>
        </w:rPr>
        <w:tab/>
      </w:r>
      <w:r w:rsidRPr="001351BE">
        <w:rPr>
          <w:rFonts w:ascii="Verdana" w:hAnsi="Verdana"/>
          <w:b/>
          <w:bCs/>
          <w:kern w:val="32"/>
          <w:sz w:val="18"/>
          <w:szCs w:val="18"/>
        </w:rPr>
        <w:tab/>
      </w:r>
      <w:r w:rsidRPr="001351BE">
        <w:rPr>
          <w:rFonts w:ascii="Verdana" w:hAnsi="Verdana"/>
          <w:b/>
          <w:bCs/>
          <w:kern w:val="32"/>
          <w:sz w:val="18"/>
          <w:szCs w:val="18"/>
        </w:rPr>
        <w:tab/>
      </w:r>
      <w:r w:rsidRPr="001351BE">
        <w:rPr>
          <w:rFonts w:ascii="Verdana" w:hAnsi="Verdana"/>
          <w:b/>
          <w:bCs/>
          <w:kern w:val="32"/>
          <w:sz w:val="18"/>
          <w:szCs w:val="18"/>
        </w:rPr>
        <w:tab/>
      </w:r>
      <w:r w:rsidRPr="001351BE">
        <w:rPr>
          <w:rFonts w:ascii="Verdana" w:hAnsi="Verdana"/>
          <w:b/>
          <w:bCs/>
          <w:kern w:val="32"/>
          <w:sz w:val="18"/>
          <w:szCs w:val="18"/>
        </w:rPr>
        <w:tab/>
      </w:r>
      <w:r w:rsidRPr="001351BE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2DB4EFBD" w14:textId="77777777" w:rsidR="006A465F" w:rsidRPr="001351BE" w:rsidRDefault="006A465F" w:rsidP="006A465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1351BE">
        <w:rPr>
          <w:rFonts w:ascii="Verdana" w:hAnsi="Verdana"/>
          <w:sz w:val="18"/>
          <w:szCs w:val="18"/>
        </w:rPr>
        <w:tab/>
      </w:r>
      <w:r w:rsidRPr="001351BE">
        <w:rPr>
          <w:rFonts w:ascii="Verdana" w:hAnsi="Verdana"/>
          <w:sz w:val="18"/>
          <w:szCs w:val="18"/>
        </w:rPr>
        <w:tab/>
      </w:r>
    </w:p>
    <w:p w14:paraId="115E01AD" w14:textId="77777777" w:rsidR="006A465F" w:rsidRPr="001351BE" w:rsidRDefault="006A465F" w:rsidP="006A465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5E72FF6B" w14:textId="77777777" w:rsidR="006A465F" w:rsidRPr="001351BE" w:rsidRDefault="006A465F" w:rsidP="006A465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1351BE">
        <w:rPr>
          <w:rFonts w:ascii="Verdana" w:hAnsi="Verdana"/>
          <w:sz w:val="18"/>
          <w:szCs w:val="18"/>
        </w:rPr>
        <w:tab/>
      </w:r>
      <w:r w:rsidRPr="001351BE">
        <w:rPr>
          <w:rFonts w:ascii="Verdana" w:hAnsi="Verdana"/>
          <w:sz w:val="18"/>
          <w:szCs w:val="18"/>
        </w:rPr>
        <w:tab/>
        <w:t xml:space="preserve"> </w:t>
      </w:r>
    </w:p>
    <w:p w14:paraId="7CBDA733" w14:textId="77777777" w:rsidR="006A465F" w:rsidRPr="001351BE" w:rsidRDefault="006A465F" w:rsidP="006A465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2C44EFC" w14:textId="77777777" w:rsidR="006A465F" w:rsidRPr="001351BE" w:rsidRDefault="006A465F" w:rsidP="006A465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1016CBFA" w14:textId="77777777" w:rsidR="006A465F" w:rsidRPr="001351BE" w:rsidRDefault="006A465F" w:rsidP="006A465F">
      <w:pPr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559BF2A9" w14:textId="77777777" w:rsidR="006A465F" w:rsidRPr="001351BE" w:rsidRDefault="006A465F" w:rsidP="006A465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załącznikami do niniejszej oferty są:</w:t>
      </w:r>
    </w:p>
    <w:p w14:paraId="5AB92A1D" w14:textId="77777777" w:rsidR="006A465F" w:rsidRPr="001351BE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0C9189E2" w14:textId="77777777" w:rsidR="006A465F" w:rsidRPr="001351BE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4663536E" w14:textId="77777777" w:rsidR="006A465F" w:rsidRPr="001351BE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................................................................................</w:t>
      </w:r>
    </w:p>
    <w:p w14:paraId="6B8482DE" w14:textId="77777777" w:rsidR="006A465F" w:rsidRPr="001351BE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59D6BAB" w14:textId="77777777" w:rsidR="006A465F" w:rsidRPr="001351BE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1338640D" w14:textId="77777777" w:rsidR="006A465F" w:rsidRPr="001351BE" w:rsidRDefault="006A465F" w:rsidP="006A465F">
      <w:pPr>
        <w:jc w:val="both"/>
        <w:rPr>
          <w:rFonts w:ascii="Verdana" w:hAnsi="Verdana"/>
          <w:sz w:val="18"/>
          <w:szCs w:val="18"/>
        </w:rPr>
      </w:pPr>
    </w:p>
    <w:p w14:paraId="756313E5" w14:textId="77777777" w:rsidR="006A465F" w:rsidRPr="001351BE" w:rsidRDefault="006A465F" w:rsidP="006A465F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18"/>
          <w:szCs w:val="18"/>
          <w:lang w:eastAsia="zh-CN"/>
        </w:rPr>
      </w:pPr>
    </w:p>
    <w:p w14:paraId="7D19B120" w14:textId="77777777" w:rsidR="00910E03" w:rsidRPr="00910E03" w:rsidRDefault="00910E03" w:rsidP="00910E0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910E03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Oferta</w:t>
      </w:r>
      <w:r w:rsidRPr="00910E03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910E03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 w:rsidRPr="00910E03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910E03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 w:rsidRPr="00910E03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910E03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910E03"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p w14:paraId="3F1374A1" w14:textId="4F35B2A9" w:rsidR="00FE545C" w:rsidRPr="001351BE" w:rsidRDefault="00FE545C" w:rsidP="006A465F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</w:p>
    <w:sectPr w:rsidR="00FE545C" w:rsidRPr="001351BE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56A7DB" w14:textId="77777777" w:rsidR="001B4A39" w:rsidRDefault="001B4A39">
      <w:r>
        <w:separator/>
      </w:r>
    </w:p>
  </w:endnote>
  <w:endnote w:type="continuationSeparator" w:id="0">
    <w:p w14:paraId="2080AEB7" w14:textId="77777777" w:rsidR="001B4A39" w:rsidRDefault="001B4A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02DF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44C413" w14:textId="77777777" w:rsidR="001B4A39" w:rsidRDefault="001B4A39">
      <w:r>
        <w:separator/>
      </w:r>
    </w:p>
  </w:footnote>
  <w:footnote w:type="continuationSeparator" w:id="0">
    <w:p w14:paraId="5F06DAB5" w14:textId="77777777" w:rsidR="001B4A39" w:rsidRDefault="001B4A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0991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54242978" w14:textId="2D68F432" w:rsidR="00E817AB" w:rsidRDefault="00E817AB" w:rsidP="00E817AB">
    <w:pPr>
      <w:pStyle w:val="Nagwek"/>
      <w:jc w:val="center"/>
    </w:pPr>
  </w:p>
  <w:p w14:paraId="04EC5D64" w14:textId="77777777" w:rsidR="00E817AB" w:rsidRDefault="00E817AB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5066607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3029255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8981709">
    <w:abstractNumId w:val="1"/>
  </w:num>
  <w:num w:numId="4" w16cid:durableId="695814363">
    <w:abstractNumId w:val="3"/>
  </w:num>
  <w:num w:numId="5" w16cid:durableId="48373768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27ED"/>
    <w:rsid w:val="0001111C"/>
    <w:rsid w:val="00012286"/>
    <w:rsid w:val="00026590"/>
    <w:rsid w:val="00027485"/>
    <w:rsid w:val="00037DC5"/>
    <w:rsid w:val="00064CE7"/>
    <w:rsid w:val="000704FC"/>
    <w:rsid w:val="00071CCC"/>
    <w:rsid w:val="0008234F"/>
    <w:rsid w:val="000847BB"/>
    <w:rsid w:val="000B731D"/>
    <w:rsid w:val="000D6134"/>
    <w:rsid w:val="000E09C7"/>
    <w:rsid w:val="000F1D90"/>
    <w:rsid w:val="000F6589"/>
    <w:rsid w:val="00106636"/>
    <w:rsid w:val="00116EC6"/>
    <w:rsid w:val="001351BE"/>
    <w:rsid w:val="001618B3"/>
    <w:rsid w:val="00171029"/>
    <w:rsid w:val="0017682F"/>
    <w:rsid w:val="001801DD"/>
    <w:rsid w:val="001801F6"/>
    <w:rsid w:val="0019088C"/>
    <w:rsid w:val="001A1B79"/>
    <w:rsid w:val="001B3EFD"/>
    <w:rsid w:val="001B4A39"/>
    <w:rsid w:val="001D4612"/>
    <w:rsid w:val="002006D6"/>
    <w:rsid w:val="002075E6"/>
    <w:rsid w:val="00207E98"/>
    <w:rsid w:val="0025572F"/>
    <w:rsid w:val="002723B0"/>
    <w:rsid w:val="00274603"/>
    <w:rsid w:val="002B389C"/>
    <w:rsid w:val="00301C9A"/>
    <w:rsid w:val="00315A4A"/>
    <w:rsid w:val="00315B94"/>
    <w:rsid w:val="003271E9"/>
    <w:rsid w:val="003357A7"/>
    <w:rsid w:val="00360E58"/>
    <w:rsid w:val="00401FE5"/>
    <w:rsid w:val="00404B9C"/>
    <w:rsid w:val="00444947"/>
    <w:rsid w:val="00452243"/>
    <w:rsid w:val="00463FBC"/>
    <w:rsid w:val="0048429C"/>
    <w:rsid w:val="004B7300"/>
    <w:rsid w:val="004C6753"/>
    <w:rsid w:val="00511649"/>
    <w:rsid w:val="00516AE2"/>
    <w:rsid w:val="005633E2"/>
    <w:rsid w:val="00595C87"/>
    <w:rsid w:val="00597EA4"/>
    <w:rsid w:val="005C78BF"/>
    <w:rsid w:val="005D0A29"/>
    <w:rsid w:val="005D2C65"/>
    <w:rsid w:val="005E6D94"/>
    <w:rsid w:val="005F041B"/>
    <w:rsid w:val="006227ED"/>
    <w:rsid w:val="0063384F"/>
    <w:rsid w:val="00643C6F"/>
    <w:rsid w:val="00646202"/>
    <w:rsid w:val="0065290F"/>
    <w:rsid w:val="006636EC"/>
    <w:rsid w:val="006815F6"/>
    <w:rsid w:val="00691549"/>
    <w:rsid w:val="00691B91"/>
    <w:rsid w:val="00695B81"/>
    <w:rsid w:val="00697F0E"/>
    <w:rsid w:val="006A347C"/>
    <w:rsid w:val="006A465F"/>
    <w:rsid w:val="006B4111"/>
    <w:rsid w:val="006E45B6"/>
    <w:rsid w:val="00714207"/>
    <w:rsid w:val="00727A5F"/>
    <w:rsid w:val="007748F0"/>
    <w:rsid w:val="00776E32"/>
    <w:rsid w:val="007A13F5"/>
    <w:rsid w:val="007A4321"/>
    <w:rsid w:val="007B64E8"/>
    <w:rsid w:val="007C18DD"/>
    <w:rsid w:val="007D6495"/>
    <w:rsid w:val="007D7034"/>
    <w:rsid w:val="00820B4E"/>
    <w:rsid w:val="00833933"/>
    <w:rsid w:val="00853083"/>
    <w:rsid w:val="008B2F0C"/>
    <w:rsid w:val="008B4928"/>
    <w:rsid w:val="008C1737"/>
    <w:rsid w:val="008D2AB8"/>
    <w:rsid w:val="008F1C66"/>
    <w:rsid w:val="00910E03"/>
    <w:rsid w:val="00921A1C"/>
    <w:rsid w:val="00944A5A"/>
    <w:rsid w:val="00946C71"/>
    <w:rsid w:val="00965D07"/>
    <w:rsid w:val="00970FE4"/>
    <w:rsid w:val="009C29AB"/>
    <w:rsid w:val="009F72EA"/>
    <w:rsid w:val="00A0022B"/>
    <w:rsid w:val="00A346FE"/>
    <w:rsid w:val="00A3474C"/>
    <w:rsid w:val="00A47B4D"/>
    <w:rsid w:val="00A83018"/>
    <w:rsid w:val="00AA369C"/>
    <w:rsid w:val="00AB0342"/>
    <w:rsid w:val="00AC65F0"/>
    <w:rsid w:val="00AF0AC6"/>
    <w:rsid w:val="00AF12A7"/>
    <w:rsid w:val="00B60073"/>
    <w:rsid w:val="00B774DC"/>
    <w:rsid w:val="00B840ED"/>
    <w:rsid w:val="00BC06A1"/>
    <w:rsid w:val="00BC2886"/>
    <w:rsid w:val="00BE7251"/>
    <w:rsid w:val="00C36C6C"/>
    <w:rsid w:val="00C44EC2"/>
    <w:rsid w:val="00C7356C"/>
    <w:rsid w:val="00C749AD"/>
    <w:rsid w:val="00C969A6"/>
    <w:rsid w:val="00C96B31"/>
    <w:rsid w:val="00CA7D36"/>
    <w:rsid w:val="00CF024E"/>
    <w:rsid w:val="00D00006"/>
    <w:rsid w:val="00D24208"/>
    <w:rsid w:val="00D26373"/>
    <w:rsid w:val="00D539B5"/>
    <w:rsid w:val="00D60C38"/>
    <w:rsid w:val="00D66893"/>
    <w:rsid w:val="00D90ACB"/>
    <w:rsid w:val="00DA6605"/>
    <w:rsid w:val="00DC1500"/>
    <w:rsid w:val="00DD32A1"/>
    <w:rsid w:val="00E135D4"/>
    <w:rsid w:val="00E36090"/>
    <w:rsid w:val="00E44371"/>
    <w:rsid w:val="00E817AB"/>
    <w:rsid w:val="00E82C1F"/>
    <w:rsid w:val="00E90E78"/>
    <w:rsid w:val="00E949B0"/>
    <w:rsid w:val="00EB0F3F"/>
    <w:rsid w:val="00EC0BEA"/>
    <w:rsid w:val="00EF425C"/>
    <w:rsid w:val="00F00591"/>
    <w:rsid w:val="00F34963"/>
    <w:rsid w:val="00F51688"/>
    <w:rsid w:val="00F53146"/>
    <w:rsid w:val="00F90509"/>
    <w:rsid w:val="00F91018"/>
    <w:rsid w:val="00FA06A7"/>
    <w:rsid w:val="00FA0F30"/>
    <w:rsid w:val="00FA51A4"/>
    <w:rsid w:val="00FB4842"/>
    <w:rsid w:val="00FE2960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D710F4"/>
  <w15:chartTrackingRefBased/>
  <w15:docId w15:val="{3507E2F1-B645-435C-AC40-57328FDE2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link w:val="Nagwek2Znak"/>
    <w:autoRedefine/>
    <w:uiPriority w:val="9"/>
    <w:qFormat/>
    <w:rsid w:val="00D539B5"/>
    <w:pPr>
      <w:tabs>
        <w:tab w:val="num" w:pos="680"/>
      </w:tabs>
      <w:spacing w:before="120"/>
      <w:ind w:left="680" w:hanging="680"/>
      <w:jc w:val="both"/>
      <w:outlineLvl w:val="1"/>
    </w:pPr>
    <w:rPr>
      <w:bCs/>
      <w:iCs/>
      <w:color w:val="000000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Nagwek4">
    <w:name w:val="heading 4"/>
    <w:basedOn w:val="Normalny"/>
    <w:link w:val="Nagwek4Znak"/>
    <w:autoRedefine/>
    <w:uiPriority w:val="9"/>
    <w:qFormat/>
    <w:rsid w:val="00D539B5"/>
    <w:pPr>
      <w:keepNext/>
      <w:tabs>
        <w:tab w:val="num" w:pos="864"/>
      </w:tabs>
      <w:spacing w:before="60" w:after="60"/>
      <w:ind w:left="864" w:hanging="864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uiPriority w:val="9"/>
    <w:qFormat/>
    <w:rsid w:val="00D539B5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D539B5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D539B5"/>
    <w:pPr>
      <w:tabs>
        <w:tab w:val="num" w:pos="1296"/>
      </w:tabs>
      <w:spacing w:before="240" w:after="60"/>
      <w:ind w:left="1296" w:hanging="1296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D539B5"/>
    <w:pPr>
      <w:tabs>
        <w:tab w:val="num" w:pos="1440"/>
      </w:tabs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D539B5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2Znak">
    <w:name w:val="Nagłówek 2 Znak"/>
    <w:link w:val="Nagwek2"/>
    <w:uiPriority w:val="9"/>
    <w:rsid w:val="00D539B5"/>
    <w:rPr>
      <w:bCs/>
      <w:iCs/>
      <w:color w:val="000000"/>
      <w:sz w:val="24"/>
      <w:szCs w:val="24"/>
      <w:lang w:val="x-none" w:eastAsia="x-none"/>
    </w:rPr>
  </w:style>
  <w:style w:type="character" w:customStyle="1" w:styleId="Nagwek4Znak">
    <w:name w:val="Nagłówek 4 Znak"/>
    <w:link w:val="Nagwek4"/>
    <w:uiPriority w:val="9"/>
    <w:rsid w:val="00D539B5"/>
    <w:rPr>
      <w:bCs/>
      <w:sz w:val="24"/>
      <w:szCs w:val="24"/>
    </w:rPr>
  </w:style>
  <w:style w:type="character" w:customStyle="1" w:styleId="Nagwek5Znak">
    <w:name w:val="Nagłówek 5 Znak"/>
    <w:link w:val="Nagwek5"/>
    <w:uiPriority w:val="9"/>
    <w:rsid w:val="00D539B5"/>
    <w:rPr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uiPriority w:val="9"/>
    <w:rsid w:val="00D539B5"/>
    <w:rPr>
      <w:b/>
      <w:bCs/>
      <w:sz w:val="22"/>
      <w:szCs w:val="22"/>
    </w:rPr>
  </w:style>
  <w:style w:type="character" w:customStyle="1" w:styleId="Nagwek7Znak">
    <w:name w:val="Nagłówek 7 Znak"/>
    <w:link w:val="Nagwek7"/>
    <w:rsid w:val="00D539B5"/>
    <w:rPr>
      <w:sz w:val="24"/>
      <w:szCs w:val="24"/>
    </w:rPr>
  </w:style>
  <w:style w:type="character" w:customStyle="1" w:styleId="Nagwek8Znak">
    <w:name w:val="Nagłówek 8 Znak"/>
    <w:link w:val="Nagwek8"/>
    <w:rsid w:val="00D539B5"/>
    <w:rPr>
      <w:i/>
      <w:iCs/>
      <w:sz w:val="24"/>
      <w:szCs w:val="24"/>
    </w:rPr>
  </w:style>
  <w:style w:type="character" w:customStyle="1" w:styleId="Nagwek9Znak">
    <w:name w:val="Nagłówek 9 Znak"/>
    <w:link w:val="Nagwek9"/>
    <w:rsid w:val="00D539B5"/>
    <w:rPr>
      <w:rFonts w:ascii="Arial" w:hAnsi="Arial" w:cs="Arial"/>
      <w:sz w:val="22"/>
      <w:szCs w:val="22"/>
    </w:rPr>
  </w:style>
  <w:style w:type="character" w:customStyle="1" w:styleId="NagwekZnak">
    <w:name w:val="Nagłówek Znak"/>
    <w:link w:val="Nagwek"/>
    <w:rsid w:val="00E817AB"/>
  </w:style>
  <w:style w:type="paragraph" w:styleId="NormalnyWeb">
    <w:name w:val="Normal (Web)"/>
    <w:basedOn w:val="Normalny"/>
    <w:uiPriority w:val="99"/>
    <w:unhideWhenUsed/>
    <w:rsid w:val="00064CE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6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3</Pages>
  <Words>920</Words>
  <Characters>5526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9</cp:revision>
  <cp:lastPrinted>2026-09-16T07:17:00Z</cp:lastPrinted>
  <dcterms:created xsi:type="dcterms:W3CDTF">2026-09-15T11:06:00Z</dcterms:created>
  <dcterms:modified xsi:type="dcterms:W3CDTF">2026-09-28T07:03:00Z</dcterms:modified>
</cp:coreProperties>
</file>