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KRS/CEiDG)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Pzp)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3DC9EAAF" w:rsidR="008F3D36" w:rsidRPr="00692EA4" w:rsidRDefault="008F3D36" w:rsidP="00692EA4">
      <w:pPr>
        <w:ind w:firstLine="708"/>
        <w:jc w:val="both"/>
        <w:rPr>
          <w:rFonts w:ascii="Verdana" w:hAnsi="Verdana"/>
          <w:b/>
          <w:sz w:val="18"/>
          <w:szCs w:val="18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92EA4" w:rsidRPr="00692EA4">
        <w:rPr>
          <w:rFonts w:ascii="Verdana" w:hAnsi="Verdana"/>
          <w:b/>
          <w:sz w:val="18"/>
          <w:szCs w:val="18"/>
        </w:rPr>
        <w:t>Dostawa dwóch kamer: fotogrametrycznej i inspekcyjnej dla WGGiIŚ -KC-DE-zp.25.459.2026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podlegam wykluczeniu z postępowania na podstawie art. 108 ust. 1 ustawy Pzp.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ustawy Pzp.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FA36D94" w14:textId="26DBA8E1" w:rsidR="0077795D" w:rsidRDefault="0077795D" w:rsidP="0077795D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a)……………………………………………………………………………………………………………………………………… </w:t>
      </w:r>
    </w:p>
    <w:p w14:paraId="3BAFC1A6" w14:textId="77777777" w:rsidR="0077795D" w:rsidRPr="0077795D" w:rsidRDefault="0077795D" w:rsidP="0077795D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60A4D2F2" w14:textId="0F282D67" w:rsidR="0077795D" w:rsidRPr="0077795D" w:rsidRDefault="0077795D" w:rsidP="0077795D">
      <w:pPr>
        <w:widowControl w:val="0"/>
        <w:numPr>
          <w:ilvl w:val="0"/>
          <w:numId w:val="14"/>
        </w:numPr>
        <w:spacing w:after="0" w:line="240" w:lineRule="auto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08FFE" w14:textId="77777777" w:rsidR="00AB2595" w:rsidRDefault="00AB2595" w:rsidP="0038231F">
      <w:pPr>
        <w:spacing w:after="0" w:line="240" w:lineRule="auto"/>
      </w:pPr>
      <w:r>
        <w:separator/>
      </w:r>
    </w:p>
  </w:endnote>
  <w:endnote w:type="continuationSeparator" w:id="0">
    <w:p w14:paraId="3D4F7335" w14:textId="77777777" w:rsidR="00AB2595" w:rsidRDefault="00AB25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938D4" w14:textId="77777777" w:rsidR="00AB2595" w:rsidRDefault="00AB2595" w:rsidP="0038231F">
      <w:pPr>
        <w:spacing w:after="0" w:line="240" w:lineRule="auto"/>
      </w:pPr>
      <w:r>
        <w:separator/>
      </w:r>
    </w:p>
  </w:footnote>
  <w:footnote w:type="continuationSeparator" w:id="0">
    <w:p w14:paraId="71485870" w14:textId="77777777" w:rsidR="00AB2595" w:rsidRDefault="00AB2595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1E9FAF55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31B8870E" w14:textId="059C3C52" w:rsidR="005A7767" w:rsidRDefault="005A7767" w:rsidP="00C7709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D6595"/>
    <w:multiLevelType w:val="hybridMultilevel"/>
    <w:tmpl w:val="10B2FB2A"/>
    <w:lvl w:ilvl="0" w:tplc="197E7800">
      <w:start w:val="2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50668"/>
    <w:multiLevelType w:val="hybridMultilevel"/>
    <w:tmpl w:val="BF886130"/>
    <w:lvl w:ilvl="0" w:tplc="33D2474C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27630191">
    <w:abstractNumId w:val="8"/>
  </w:num>
  <w:num w:numId="2" w16cid:durableId="31854676">
    <w:abstractNumId w:val="0"/>
  </w:num>
  <w:num w:numId="3" w16cid:durableId="599028557">
    <w:abstractNumId w:val="7"/>
  </w:num>
  <w:num w:numId="4" w16cid:durableId="428310177">
    <w:abstractNumId w:val="11"/>
  </w:num>
  <w:num w:numId="5" w16cid:durableId="823819832">
    <w:abstractNumId w:val="10"/>
  </w:num>
  <w:num w:numId="6" w16cid:durableId="192764429">
    <w:abstractNumId w:val="6"/>
  </w:num>
  <w:num w:numId="7" w16cid:durableId="1566715876">
    <w:abstractNumId w:val="1"/>
  </w:num>
  <w:num w:numId="8" w16cid:durableId="1763254823">
    <w:abstractNumId w:val="4"/>
  </w:num>
  <w:num w:numId="9" w16cid:durableId="1668553989">
    <w:abstractNumId w:val="3"/>
  </w:num>
  <w:num w:numId="10" w16cid:durableId="194465032">
    <w:abstractNumId w:val="5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2403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639238">
    <w:abstractNumId w:val="9"/>
  </w:num>
  <w:num w:numId="14" w16cid:durableId="3825614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27485"/>
    <w:rsid w:val="000303EE"/>
    <w:rsid w:val="00073C3D"/>
    <w:rsid w:val="000805B5"/>
    <w:rsid w:val="000809B6"/>
    <w:rsid w:val="0009013C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54307"/>
    <w:rsid w:val="001801F6"/>
    <w:rsid w:val="001902D2"/>
    <w:rsid w:val="001C6945"/>
    <w:rsid w:val="001E3DF5"/>
    <w:rsid w:val="001F027E"/>
    <w:rsid w:val="00203A40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95C29"/>
    <w:rsid w:val="002B2AD9"/>
    <w:rsid w:val="002C1C7B"/>
    <w:rsid w:val="002C4948"/>
    <w:rsid w:val="002D16F1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A0024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D0A29"/>
    <w:rsid w:val="005E176A"/>
    <w:rsid w:val="00634311"/>
    <w:rsid w:val="00641874"/>
    <w:rsid w:val="0065584B"/>
    <w:rsid w:val="00667058"/>
    <w:rsid w:val="006676AE"/>
    <w:rsid w:val="00692EA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7795D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1F2B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40B7"/>
    <w:rsid w:val="009462BD"/>
    <w:rsid w:val="00946C71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B2595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47552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90509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2016-07-26T10:32:00Z</cp:lastPrinted>
  <dcterms:created xsi:type="dcterms:W3CDTF">2026-07-14T08:47:00Z</dcterms:created>
  <dcterms:modified xsi:type="dcterms:W3CDTF">2026-09-14T11:22:00Z</dcterms:modified>
</cp:coreProperties>
</file>