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53A6" w14:textId="56B69C85" w:rsidR="00D665F5" w:rsidRDefault="00052D47" w:rsidP="00D665F5">
      <w:pPr>
        <w:spacing w:after="240"/>
        <w:jc w:val="right"/>
        <w:rPr>
          <w:sz w:val="22"/>
          <w:szCs w:val="22"/>
        </w:rPr>
      </w:pPr>
      <w:r w:rsidRPr="00052D4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52D47">
        <w:rPr>
          <w:sz w:val="22"/>
          <w:szCs w:val="22"/>
        </w:rPr>
        <w:t>2026-09-29</w:t>
      </w:r>
    </w:p>
    <w:p w14:paraId="5EC5E61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924EB1B" w14:textId="77777777" w:rsidR="00052D47" w:rsidRPr="00052D47" w:rsidRDefault="00052D47" w:rsidP="00577BC6">
      <w:pPr>
        <w:spacing w:after="40"/>
        <w:rPr>
          <w:b/>
          <w:bCs/>
          <w:sz w:val="22"/>
          <w:szCs w:val="22"/>
        </w:rPr>
      </w:pPr>
      <w:r w:rsidRPr="00052D47">
        <w:rPr>
          <w:b/>
          <w:bCs/>
          <w:sz w:val="22"/>
          <w:szCs w:val="22"/>
        </w:rPr>
        <w:t>Akademia Górniczo - Hutnicza</w:t>
      </w:r>
    </w:p>
    <w:p w14:paraId="06DC44D1" w14:textId="77777777" w:rsidR="00052D47" w:rsidRPr="00052D47" w:rsidRDefault="00052D47" w:rsidP="00577BC6">
      <w:pPr>
        <w:spacing w:after="40"/>
        <w:rPr>
          <w:b/>
          <w:bCs/>
          <w:sz w:val="22"/>
          <w:szCs w:val="22"/>
        </w:rPr>
      </w:pPr>
      <w:r w:rsidRPr="00052D47">
        <w:rPr>
          <w:b/>
          <w:bCs/>
          <w:sz w:val="22"/>
          <w:szCs w:val="22"/>
        </w:rPr>
        <w:t>im. Stanisława Staszica w Krakowie</w:t>
      </w:r>
    </w:p>
    <w:p w14:paraId="6918D193" w14:textId="4B48BA4D" w:rsidR="00D665F5" w:rsidRPr="00D91931" w:rsidRDefault="00052D47" w:rsidP="00577BC6">
      <w:pPr>
        <w:spacing w:after="40"/>
        <w:rPr>
          <w:b/>
          <w:bCs/>
          <w:sz w:val="22"/>
          <w:szCs w:val="22"/>
        </w:rPr>
      </w:pPr>
      <w:r w:rsidRPr="00052D47">
        <w:rPr>
          <w:b/>
          <w:bCs/>
          <w:sz w:val="22"/>
          <w:szCs w:val="22"/>
        </w:rPr>
        <w:t>Dział Zamówień Publicznych</w:t>
      </w:r>
    </w:p>
    <w:p w14:paraId="782CF0B5" w14:textId="07A46051" w:rsidR="00D665F5" w:rsidRPr="00BD5546" w:rsidRDefault="00052D47" w:rsidP="00D665F5">
      <w:pPr>
        <w:rPr>
          <w:sz w:val="22"/>
          <w:szCs w:val="22"/>
        </w:rPr>
      </w:pPr>
      <w:r w:rsidRPr="00052D4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52D47">
        <w:rPr>
          <w:sz w:val="22"/>
          <w:szCs w:val="22"/>
        </w:rPr>
        <w:t>30</w:t>
      </w:r>
    </w:p>
    <w:p w14:paraId="6F1B36B4" w14:textId="4751710B" w:rsidR="00D665F5" w:rsidRPr="00BD5546" w:rsidRDefault="00052D47" w:rsidP="00D665F5">
      <w:pPr>
        <w:rPr>
          <w:sz w:val="22"/>
          <w:szCs w:val="22"/>
        </w:rPr>
      </w:pPr>
      <w:r w:rsidRPr="00052D4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52D47">
        <w:rPr>
          <w:sz w:val="22"/>
          <w:szCs w:val="22"/>
        </w:rPr>
        <w:t>Kraków</w:t>
      </w:r>
    </w:p>
    <w:p w14:paraId="020E876A" w14:textId="043F6434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52D47" w:rsidRPr="00052D47">
        <w:rPr>
          <w:b/>
          <w:sz w:val="22"/>
          <w:szCs w:val="22"/>
        </w:rPr>
        <w:t>KC-DE-zp.25.448.2026</w:t>
      </w:r>
      <w:r w:rsidR="00A80738">
        <w:rPr>
          <w:sz w:val="24"/>
        </w:rPr>
        <w:tab/>
        <w:t xml:space="preserve"> </w:t>
      </w:r>
    </w:p>
    <w:p w14:paraId="026D8F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3652B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0FC6A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451C9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5665C3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2EC8CE4" w14:textId="2A19D396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52D47" w:rsidRPr="00052D47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7E5B150" w14:textId="3AA39447" w:rsidR="00A80738" w:rsidRPr="00577BC6" w:rsidRDefault="00052D4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52D47">
        <w:rPr>
          <w:b/>
          <w:sz w:val="22"/>
          <w:szCs w:val="22"/>
        </w:rPr>
        <w:t>Dostawa bezzałogowego statku powietrznego przeznaczonego do wykonywania nalotów fotogrametrycznych i multispektralnych na potrzeby analiz roślinności, środowiska oraz powierzchni leśnych - KC-DE-zp.25.448.2026</w:t>
      </w:r>
    </w:p>
    <w:p w14:paraId="51D0238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8EFDE3D" w14:textId="7CB19B93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52D47" w:rsidRPr="00052D47">
        <w:rPr>
          <w:sz w:val="22"/>
          <w:szCs w:val="22"/>
        </w:rPr>
        <w:t>29/09/2026</w:t>
      </w:r>
      <w:r w:rsidR="00FF4AB1" w:rsidRPr="00577BC6">
        <w:rPr>
          <w:sz w:val="22"/>
          <w:szCs w:val="22"/>
        </w:rPr>
        <w:t xml:space="preserve"> o godz. </w:t>
      </w:r>
      <w:r w:rsidR="00052D47" w:rsidRPr="00052D47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C4FCD9D" w14:textId="77777777" w:rsidTr="003F57CD">
        <w:tc>
          <w:tcPr>
            <w:tcW w:w="993" w:type="dxa"/>
            <w:vAlign w:val="center"/>
          </w:tcPr>
          <w:p w14:paraId="652DAF1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24A2D28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57388B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52D47" w:rsidRPr="00493F8C" w14:paraId="1F336ECA" w14:textId="77777777" w:rsidTr="00815474">
        <w:tc>
          <w:tcPr>
            <w:tcW w:w="993" w:type="dxa"/>
            <w:vAlign w:val="center"/>
          </w:tcPr>
          <w:p w14:paraId="1BA1EDEE" w14:textId="6561F1E2" w:rsidR="00052D47" w:rsidRPr="00490DC0" w:rsidRDefault="00052D47" w:rsidP="00815474">
            <w:pPr>
              <w:spacing w:before="120" w:after="120"/>
              <w:jc w:val="center"/>
            </w:pPr>
            <w:r w:rsidRPr="00052D47">
              <w:t>1</w:t>
            </w:r>
          </w:p>
        </w:tc>
        <w:tc>
          <w:tcPr>
            <w:tcW w:w="5244" w:type="dxa"/>
          </w:tcPr>
          <w:p w14:paraId="2E317CDC" w14:textId="259BFB64" w:rsidR="00052D47" w:rsidRPr="00490DC0" w:rsidRDefault="00052D47" w:rsidP="00815474">
            <w:pPr>
              <w:spacing w:before="40"/>
            </w:pPr>
            <w:r w:rsidRPr="00052D47">
              <w:t xml:space="preserve"> SNH GROUP SPÓŁKA Z OGRANICZONĄ ODPOWIEDZIALNOŚCIĄ</w:t>
            </w:r>
          </w:p>
          <w:p w14:paraId="3B8FBCA5" w14:textId="5E86A372" w:rsidR="00052D47" w:rsidRPr="00490DC0" w:rsidRDefault="00052D47" w:rsidP="00815474">
            <w:r w:rsidRPr="00052D47">
              <w:t>Polna</w:t>
            </w:r>
            <w:r w:rsidRPr="00490DC0">
              <w:t xml:space="preserve"> </w:t>
            </w:r>
            <w:r w:rsidRPr="00052D47">
              <w:t>17</w:t>
            </w:r>
            <w:r w:rsidRPr="00490DC0">
              <w:t xml:space="preserve"> </w:t>
            </w:r>
          </w:p>
          <w:p w14:paraId="1444CCAD" w14:textId="268CF870" w:rsidR="00052D47" w:rsidRPr="00490DC0" w:rsidRDefault="00052D47" w:rsidP="00815474">
            <w:pPr>
              <w:spacing w:after="40"/>
              <w:jc w:val="both"/>
            </w:pPr>
            <w:r w:rsidRPr="00052D47">
              <w:t>46-046</w:t>
            </w:r>
            <w:r w:rsidRPr="00490DC0">
              <w:t xml:space="preserve"> </w:t>
            </w:r>
            <w:r w:rsidRPr="00052D47">
              <w:t>Bierdzany</w:t>
            </w:r>
          </w:p>
        </w:tc>
        <w:tc>
          <w:tcPr>
            <w:tcW w:w="2835" w:type="dxa"/>
            <w:vAlign w:val="center"/>
          </w:tcPr>
          <w:p w14:paraId="2E6CCE4F" w14:textId="3A1C65B3" w:rsidR="00052D47" w:rsidRPr="00490DC0" w:rsidRDefault="00052D47" w:rsidP="00815474">
            <w:pPr>
              <w:spacing w:before="120" w:after="120"/>
              <w:jc w:val="both"/>
            </w:pPr>
            <w:r w:rsidRPr="00052D47">
              <w:t>15 997.53 zł</w:t>
            </w:r>
          </w:p>
        </w:tc>
      </w:tr>
      <w:tr w:rsidR="00052D47" w:rsidRPr="00493F8C" w14:paraId="34384A0A" w14:textId="77777777" w:rsidTr="00815474">
        <w:tc>
          <w:tcPr>
            <w:tcW w:w="993" w:type="dxa"/>
            <w:vAlign w:val="center"/>
          </w:tcPr>
          <w:p w14:paraId="6E7655C6" w14:textId="53CCF4BC" w:rsidR="00052D47" w:rsidRPr="00490DC0" w:rsidRDefault="00052D47" w:rsidP="00815474">
            <w:pPr>
              <w:spacing w:before="120" w:after="120"/>
              <w:jc w:val="center"/>
            </w:pPr>
            <w:r w:rsidRPr="00052D47">
              <w:t>2</w:t>
            </w:r>
          </w:p>
        </w:tc>
        <w:tc>
          <w:tcPr>
            <w:tcW w:w="5244" w:type="dxa"/>
          </w:tcPr>
          <w:p w14:paraId="4CC56D49" w14:textId="381AD051" w:rsidR="00052D47" w:rsidRPr="00490DC0" w:rsidRDefault="00052D47" w:rsidP="00815474">
            <w:pPr>
              <w:spacing w:before="40"/>
            </w:pPr>
            <w:r w:rsidRPr="00052D47">
              <w:t>IRONSKY sp. z o.o. sp. k.</w:t>
            </w:r>
          </w:p>
          <w:p w14:paraId="4CFE7A23" w14:textId="730AA415" w:rsidR="00052D47" w:rsidRPr="00490DC0" w:rsidRDefault="00052D47" w:rsidP="00815474">
            <w:r w:rsidRPr="00052D47">
              <w:t>Słoneczna</w:t>
            </w:r>
            <w:r w:rsidRPr="00490DC0">
              <w:t xml:space="preserve"> </w:t>
            </w:r>
            <w:r w:rsidRPr="00052D47">
              <w:t>1B</w:t>
            </w:r>
            <w:r w:rsidRPr="00490DC0">
              <w:t xml:space="preserve"> </w:t>
            </w:r>
          </w:p>
          <w:p w14:paraId="59A06AC7" w14:textId="24E0D709" w:rsidR="00052D47" w:rsidRPr="00490DC0" w:rsidRDefault="00052D47" w:rsidP="00815474">
            <w:pPr>
              <w:spacing w:after="40"/>
              <w:jc w:val="both"/>
            </w:pPr>
            <w:r w:rsidRPr="00052D47">
              <w:t>64-320</w:t>
            </w:r>
            <w:r w:rsidRPr="00490DC0">
              <w:t xml:space="preserve"> </w:t>
            </w:r>
            <w:r w:rsidRPr="00052D47">
              <w:t>Buk</w:t>
            </w:r>
          </w:p>
        </w:tc>
        <w:tc>
          <w:tcPr>
            <w:tcW w:w="2835" w:type="dxa"/>
            <w:vAlign w:val="center"/>
          </w:tcPr>
          <w:p w14:paraId="7A2D3ADE" w14:textId="6160DB48" w:rsidR="00052D47" w:rsidRPr="00490DC0" w:rsidRDefault="00052D47" w:rsidP="00815474">
            <w:pPr>
              <w:spacing w:before="120" w:after="120"/>
              <w:jc w:val="both"/>
            </w:pPr>
            <w:r w:rsidRPr="00052D47">
              <w:t>22 607.18 zł</w:t>
            </w:r>
          </w:p>
        </w:tc>
      </w:tr>
      <w:tr w:rsidR="00052D47" w:rsidRPr="00493F8C" w14:paraId="46B36E9D" w14:textId="77777777" w:rsidTr="00815474">
        <w:tc>
          <w:tcPr>
            <w:tcW w:w="993" w:type="dxa"/>
            <w:vAlign w:val="center"/>
          </w:tcPr>
          <w:p w14:paraId="5BC9402E" w14:textId="6974EFCA" w:rsidR="00052D47" w:rsidRPr="00490DC0" w:rsidRDefault="00052D47" w:rsidP="00815474">
            <w:pPr>
              <w:spacing w:before="120" w:after="120"/>
              <w:jc w:val="center"/>
            </w:pPr>
            <w:r w:rsidRPr="00052D47">
              <w:t>3</w:t>
            </w:r>
          </w:p>
        </w:tc>
        <w:tc>
          <w:tcPr>
            <w:tcW w:w="5244" w:type="dxa"/>
          </w:tcPr>
          <w:p w14:paraId="52B01B8C" w14:textId="53F536DC" w:rsidR="00052D47" w:rsidRPr="00490DC0" w:rsidRDefault="00052D47" w:rsidP="00815474">
            <w:pPr>
              <w:spacing w:before="40"/>
            </w:pPr>
            <w:r w:rsidRPr="00052D47">
              <w:t>NaviGate spółka z ograniczoną odpowiedzialnością</w:t>
            </w:r>
          </w:p>
          <w:p w14:paraId="491DA6D8" w14:textId="00310147" w:rsidR="00052D47" w:rsidRPr="00490DC0" w:rsidRDefault="00052D47" w:rsidP="00815474">
            <w:r w:rsidRPr="00052D47">
              <w:t>Wadowicka 8A</w:t>
            </w:r>
            <w:r w:rsidRPr="00490DC0">
              <w:t xml:space="preserve"> </w:t>
            </w:r>
          </w:p>
          <w:p w14:paraId="11969645" w14:textId="275E6364" w:rsidR="00052D47" w:rsidRPr="00490DC0" w:rsidRDefault="00052D47" w:rsidP="00815474">
            <w:pPr>
              <w:spacing w:after="40"/>
              <w:jc w:val="both"/>
            </w:pPr>
            <w:r w:rsidRPr="00052D47">
              <w:t>30-415</w:t>
            </w:r>
            <w:r w:rsidRPr="00490DC0">
              <w:t xml:space="preserve"> </w:t>
            </w:r>
            <w:r w:rsidRPr="00052D47">
              <w:t>Kraków</w:t>
            </w:r>
          </w:p>
        </w:tc>
        <w:tc>
          <w:tcPr>
            <w:tcW w:w="2835" w:type="dxa"/>
            <w:vAlign w:val="center"/>
          </w:tcPr>
          <w:p w14:paraId="590F9AD3" w14:textId="05BA5AC3" w:rsidR="00052D47" w:rsidRPr="00490DC0" w:rsidRDefault="00052D47" w:rsidP="00815474">
            <w:pPr>
              <w:spacing w:before="120" w:after="120"/>
              <w:jc w:val="both"/>
            </w:pPr>
            <w:r w:rsidRPr="00052D47">
              <w:t>22 017.00 zł</w:t>
            </w:r>
          </w:p>
        </w:tc>
      </w:tr>
      <w:tr w:rsidR="00052D47" w:rsidRPr="00493F8C" w14:paraId="0BCDB1E0" w14:textId="77777777" w:rsidTr="00815474">
        <w:tc>
          <w:tcPr>
            <w:tcW w:w="993" w:type="dxa"/>
            <w:vAlign w:val="center"/>
          </w:tcPr>
          <w:p w14:paraId="59389985" w14:textId="08A5C558" w:rsidR="00052D47" w:rsidRPr="00490DC0" w:rsidRDefault="00052D47" w:rsidP="00815474">
            <w:pPr>
              <w:spacing w:before="120" w:after="120"/>
              <w:jc w:val="center"/>
            </w:pPr>
            <w:r w:rsidRPr="00052D47">
              <w:t>4</w:t>
            </w:r>
          </w:p>
        </w:tc>
        <w:tc>
          <w:tcPr>
            <w:tcW w:w="5244" w:type="dxa"/>
          </w:tcPr>
          <w:p w14:paraId="6B66635F" w14:textId="74233BD3" w:rsidR="00052D47" w:rsidRPr="00490DC0" w:rsidRDefault="00052D47" w:rsidP="00815474">
            <w:pPr>
              <w:spacing w:before="40"/>
            </w:pPr>
            <w:r w:rsidRPr="00052D47">
              <w:t>TPI Sp. z o.o.</w:t>
            </w:r>
          </w:p>
          <w:p w14:paraId="51FF2E78" w14:textId="2F80BB65" w:rsidR="00052D47" w:rsidRPr="00490DC0" w:rsidRDefault="00052D47" w:rsidP="00815474">
            <w:r w:rsidRPr="00052D47">
              <w:t>ul. Wał Miedzeszyński</w:t>
            </w:r>
            <w:r w:rsidRPr="00490DC0">
              <w:t xml:space="preserve"> </w:t>
            </w:r>
            <w:r w:rsidRPr="00052D47">
              <w:t>598</w:t>
            </w:r>
            <w:r w:rsidRPr="00490DC0">
              <w:t xml:space="preserve"> </w:t>
            </w:r>
          </w:p>
          <w:p w14:paraId="45A68E48" w14:textId="6698C089" w:rsidR="00052D47" w:rsidRPr="00490DC0" w:rsidRDefault="00052D47" w:rsidP="00815474">
            <w:pPr>
              <w:spacing w:after="40"/>
              <w:jc w:val="both"/>
            </w:pPr>
            <w:r w:rsidRPr="00052D47">
              <w:t>03-994</w:t>
            </w:r>
            <w:r w:rsidRPr="00490DC0">
              <w:t xml:space="preserve"> </w:t>
            </w:r>
            <w:r w:rsidRPr="00052D47">
              <w:t>Warszawa</w:t>
            </w:r>
          </w:p>
        </w:tc>
        <w:tc>
          <w:tcPr>
            <w:tcW w:w="2835" w:type="dxa"/>
            <w:vAlign w:val="center"/>
          </w:tcPr>
          <w:p w14:paraId="21AD2E15" w14:textId="030D9929" w:rsidR="00052D47" w:rsidRPr="00490DC0" w:rsidRDefault="00052D47" w:rsidP="00815474">
            <w:pPr>
              <w:spacing w:before="120" w:after="120"/>
              <w:jc w:val="both"/>
            </w:pPr>
            <w:r w:rsidRPr="00052D47">
              <w:t>19 087.32 zł</w:t>
            </w:r>
          </w:p>
        </w:tc>
      </w:tr>
    </w:tbl>
    <w:p w14:paraId="2285864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DAADD" w14:textId="77777777" w:rsidR="007A0E85" w:rsidRDefault="007A0E85">
      <w:r>
        <w:separator/>
      </w:r>
    </w:p>
  </w:endnote>
  <w:endnote w:type="continuationSeparator" w:id="0">
    <w:p w14:paraId="708F9F34" w14:textId="77777777" w:rsidR="007A0E85" w:rsidRDefault="007A0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2746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A741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9DDA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13B6FE9">
        <v:line id="_x0000_s1025" style="position:absolute;left:0;text-align:left;z-index:251657728" from="-3.85pt,8.7pt" to="455.15pt,8.7pt"/>
      </w:pict>
    </w:r>
  </w:p>
  <w:p w14:paraId="5BA841C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BBE1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0997FC" w14:textId="77777777" w:rsidR="009F189D" w:rsidRDefault="009F189D">
    <w:pPr>
      <w:pStyle w:val="Stopka"/>
      <w:tabs>
        <w:tab w:val="clear" w:pos="4536"/>
      </w:tabs>
      <w:jc w:val="center"/>
    </w:pPr>
  </w:p>
  <w:p w14:paraId="1118678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154DF" w14:textId="77777777" w:rsidR="007A0E85" w:rsidRDefault="007A0E85">
      <w:r>
        <w:separator/>
      </w:r>
    </w:p>
  </w:footnote>
  <w:footnote w:type="continuationSeparator" w:id="0">
    <w:p w14:paraId="22E8175D" w14:textId="77777777" w:rsidR="007A0E85" w:rsidRDefault="007A0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DAF8A" w14:textId="77777777" w:rsidR="00052D47" w:rsidRDefault="00052D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98BE8" w14:textId="77777777" w:rsidR="00052D47" w:rsidRDefault="00052D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4B987" w14:textId="77777777" w:rsidR="00052D47" w:rsidRDefault="00052D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5875"/>
    <w:rsid w:val="00007727"/>
    <w:rsid w:val="00017720"/>
    <w:rsid w:val="00035488"/>
    <w:rsid w:val="00052D47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B5875"/>
    <w:rsid w:val="006D03E2"/>
    <w:rsid w:val="006E3702"/>
    <w:rsid w:val="0073323E"/>
    <w:rsid w:val="007965DC"/>
    <w:rsid w:val="007A0E85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742FC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D19ED4"/>
  <w15:chartTrackingRefBased/>
  <w15:docId w15:val="{9496AA42-FE35-49B4-B0DF-26691268E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3</cp:revision>
  <dcterms:created xsi:type="dcterms:W3CDTF">2026-09-29T10:18:00Z</dcterms:created>
  <dcterms:modified xsi:type="dcterms:W3CDTF">2026-09-29T10:19:00Z</dcterms:modified>
</cp:coreProperties>
</file>