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035DE" w14:textId="5554D527" w:rsidR="00D665F5" w:rsidRPr="00186F0A" w:rsidRDefault="00B12401" w:rsidP="00186F0A">
      <w:pPr>
        <w:spacing w:after="240"/>
        <w:jc w:val="right"/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Kraków</w:t>
      </w:r>
      <w:r w:rsidR="00D665F5" w:rsidRPr="00186F0A">
        <w:rPr>
          <w:rFonts w:ascii="Verdana" w:hAnsi="Verdana"/>
          <w:sz w:val="18"/>
          <w:szCs w:val="18"/>
        </w:rPr>
        <w:t xml:space="preserve"> dnia: </w:t>
      </w:r>
      <w:r w:rsidRPr="00186F0A">
        <w:rPr>
          <w:rFonts w:ascii="Verdana" w:hAnsi="Verdana"/>
          <w:sz w:val="18"/>
          <w:szCs w:val="18"/>
        </w:rPr>
        <w:t>2026-09-29</w:t>
      </w:r>
    </w:p>
    <w:p w14:paraId="53845E26" w14:textId="77777777" w:rsidR="00B12401" w:rsidRPr="00186F0A" w:rsidRDefault="00B1240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6F0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32212B9" w14:textId="77777777" w:rsidR="00B12401" w:rsidRPr="00186F0A" w:rsidRDefault="00B1240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6F0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1FF84A7" w14:textId="6D350A63" w:rsidR="00D665F5" w:rsidRPr="00186F0A" w:rsidRDefault="00B1240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6F0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90D004" w14:textId="5AD9E59D" w:rsidR="00D665F5" w:rsidRPr="00186F0A" w:rsidRDefault="00B12401" w:rsidP="00D665F5">
      <w:pPr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Al. Mickiewicza</w:t>
      </w:r>
      <w:r w:rsidR="00D665F5" w:rsidRPr="00186F0A">
        <w:rPr>
          <w:rFonts w:ascii="Verdana" w:hAnsi="Verdana"/>
          <w:sz w:val="18"/>
          <w:szCs w:val="18"/>
        </w:rPr>
        <w:t xml:space="preserve"> </w:t>
      </w:r>
      <w:r w:rsidRPr="00186F0A">
        <w:rPr>
          <w:rFonts w:ascii="Verdana" w:hAnsi="Verdana"/>
          <w:sz w:val="18"/>
          <w:szCs w:val="18"/>
        </w:rPr>
        <w:t>30</w:t>
      </w:r>
    </w:p>
    <w:p w14:paraId="0888D8A9" w14:textId="29166E28" w:rsidR="00D665F5" w:rsidRDefault="00B12401" w:rsidP="00D665F5">
      <w:pPr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30-059</w:t>
      </w:r>
      <w:r w:rsidR="00D665F5" w:rsidRPr="00186F0A">
        <w:rPr>
          <w:rFonts w:ascii="Verdana" w:hAnsi="Verdana"/>
          <w:sz w:val="18"/>
          <w:szCs w:val="18"/>
        </w:rPr>
        <w:t xml:space="preserve"> </w:t>
      </w:r>
      <w:r w:rsidRPr="00186F0A">
        <w:rPr>
          <w:rFonts w:ascii="Verdana" w:hAnsi="Verdana"/>
          <w:sz w:val="18"/>
          <w:szCs w:val="18"/>
        </w:rPr>
        <w:t>Kraków</w:t>
      </w:r>
    </w:p>
    <w:p w14:paraId="6810D90D" w14:textId="77777777" w:rsidR="00186F0A" w:rsidRPr="00186F0A" w:rsidRDefault="00186F0A" w:rsidP="00D665F5">
      <w:pPr>
        <w:rPr>
          <w:rFonts w:ascii="Verdana" w:hAnsi="Verdana"/>
          <w:sz w:val="18"/>
          <w:szCs w:val="18"/>
        </w:rPr>
      </w:pPr>
    </w:p>
    <w:p w14:paraId="04EC8F83" w14:textId="20770874" w:rsidR="00A80738" w:rsidRPr="00186F0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Znak sprawy:</w:t>
      </w:r>
      <w:r w:rsidRPr="00186F0A">
        <w:rPr>
          <w:rFonts w:ascii="Verdana" w:hAnsi="Verdana"/>
          <w:b/>
          <w:sz w:val="18"/>
          <w:szCs w:val="18"/>
        </w:rPr>
        <w:t xml:space="preserve"> </w:t>
      </w:r>
      <w:r w:rsidR="00B12401" w:rsidRPr="00186F0A">
        <w:rPr>
          <w:rFonts w:ascii="Verdana" w:hAnsi="Verdana"/>
          <w:b/>
          <w:sz w:val="18"/>
          <w:szCs w:val="18"/>
        </w:rPr>
        <w:t>KC-DE-zp.25.380.2026</w:t>
      </w:r>
      <w:r w:rsidR="00A80738" w:rsidRPr="00186F0A">
        <w:rPr>
          <w:rFonts w:ascii="Verdana" w:hAnsi="Verdana"/>
          <w:sz w:val="18"/>
          <w:szCs w:val="18"/>
        </w:rPr>
        <w:tab/>
        <w:t xml:space="preserve"> </w:t>
      </w:r>
    </w:p>
    <w:p w14:paraId="024A3CF9" w14:textId="77777777" w:rsidR="00A80738" w:rsidRPr="00186F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11BD00" w14:textId="77777777" w:rsidR="00A80738" w:rsidRPr="00186F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8CAA2B" w14:textId="77777777" w:rsidR="00A80738" w:rsidRPr="00186F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691AF2" w14:textId="77777777" w:rsidR="00A80738" w:rsidRPr="00186F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86F0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23BA242" w14:textId="77777777" w:rsidR="00A80738" w:rsidRPr="00186F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4CCB0D7" w14:textId="01A8270C" w:rsidR="00C659E2" w:rsidRPr="00186F0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86F0A">
        <w:rPr>
          <w:rFonts w:ascii="Verdana" w:hAnsi="Verdana"/>
          <w:bCs/>
          <w:sz w:val="18"/>
          <w:szCs w:val="18"/>
        </w:rPr>
        <w:t xml:space="preserve">Dotyczy </w:t>
      </w:r>
      <w:r w:rsidRPr="00186F0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12401" w:rsidRPr="00186F0A">
        <w:rPr>
          <w:rFonts w:ascii="Verdana" w:hAnsi="Verdana"/>
          <w:sz w:val="18"/>
          <w:szCs w:val="18"/>
        </w:rPr>
        <w:t>przetarg nieograniczony</w:t>
      </w:r>
      <w:r w:rsidRPr="00186F0A">
        <w:rPr>
          <w:rFonts w:ascii="Verdana" w:hAnsi="Verdana"/>
          <w:sz w:val="18"/>
          <w:szCs w:val="18"/>
        </w:rPr>
        <w:t xml:space="preserve"> </w:t>
      </w:r>
      <w:r w:rsidR="007965DC" w:rsidRPr="00186F0A">
        <w:rPr>
          <w:rFonts w:ascii="Verdana" w:hAnsi="Verdana"/>
          <w:sz w:val="18"/>
          <w:szCs w:val="18"/>
        </w:rPr>
        <w:t>prowadzonego pn.</w:t>
      </w:r>
      <w:r w:rsidRPr="00186F0A">
        <w:rPr>
          <w:rFonts w:ascii="Verdana" w:hAnsi="Verdana"/>
          <w:sz w:val="18"/>
          <w:szCs w:val="18"/>
        </w:rPr>
        <w:t xml:space="preserve">: </w:t>
      </w:r>
    </w:p>
    <w:p w14:paraId="4BA91367" w14:textId="459E24C4" w:rsidR="00A80738" w:rsidRPr="00186F0A" w:rsidRDefault="00B1240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b/>
          <w:sz w:val="18"/>
          <w:szCs w:val="18"/>
        </w:rPr>
        <w:t>dostawa serwera plików klasy enterprise (NAS) na potrzeby CTB - KC-DE-zp.25.380.2026</w:t>
      </w:r>
    </w:p>
    <w:p w14:paraId="305A3474" w14:textId="77777777" w:rsidR="00D665F5" w:rsidRPr="00186F0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Zamawiający, działając na podstawie art. 22</w:t>
      </w:r>
      <w:r w:rsidR="00601802" w:rsidRPr="00186F0A">
        <w:rPr>
          <w:rFonts w:ascii="Verdana" w:hAnsi="Verdana"/>
          <w:sz w:val="18"/>
          <w:szCs w:val="18"/>
        </w:rPr>
        <w:t>2</w:t>
      </w:r>
      <w:r w:rsidRPr="00186F0A">
        <w:rPr>
          <w:rFonts w:ascii="Verdana" w:hAnsi="Verdana"/>
          <w:sz w:val="18"/>
          <w:szCs w:val="18"/>
        </w:rPr>
        <w:t xml:space="preserve"> ust. 5 </w:t>
      </w:r>
      <w:r w:rsidRPr="00186F0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86F0A">
        <w:rPr>
          <w:rFonts w:ascii="Verdana" w:hAnsi="Verdana"/>
          <w:sz w:val="18"/>
          <w:szCs w:val="18"/>
        </w:rPr>
        <w:t>publicznych</w:t>
      </w:r>
      <w:r w:rsidR="00104EFA" w:rsidRPr="00186F0A">
        <w:rPr>
          <w:rFonts w:ascii="Verdana" w:hAnsi="Verdana"/>
          <w:sz w:val="18"/>
          <w:szCs w:val="18"/>
        </w:rPr>
        <w:t xml:space="preserve"> </w:t>
      </w:r>
      <w:r w:rsidR="009C20BC" w:rsidRPr="00186F0A">
        <w:rPr>
          <w:rFonts w:ascii="Verdana" w:hAnsi="Verdana"/>
          <w:sz w:val="18"/>
          <w:szCs w:val="18"/>
        </w:rPr>
        <w:t>(Dz.U.202</w:t>
      </w:r>
      <w:r w:rsidR="001757EC" w:rsidRPr="00186F0A">
        <w:rPr>
          <w:rFonts w:ascii="Verdana" w:hAnsi="Verdana"/>
          <w:sz w:val="18"/>
          <w:szCs w:val="18"/>
        </w:rPr>
        <w:t xml:space="preserve">6 poz.793 </w:t>
      </w:r>
      <w:r w:rsidR="009C20BC" w:rsidRPr="00186F0A">
        <w:rPr>
          <w:rFonts w:ascii="Verdana" w:hAnsi="Verdana"/>
          <w:sz w:val="18"/>
          <w:szCs w:val="18"/>
        </w:rPr>
        <w:t xml:space="preserve">t.j. </w:t>
      </w:r>
      <w:r w:rsidR="00104EFA" w:rsidRPr="00186F0A">
        <w:rPr>
          <w:rFonts w:ascii="Verdana" w:hAnsi="Verdana"/>
          <w:sz w:val="18"/>
          <w:szCs w:val="18"/>
        </w:rPr>
        <w:t>ze zm.</w:t>
      </w:r>
      <w:r w:rsidR="00AA718D" w:rsidRPr="00186F0A">
        <w:rPr>
          <w:rFonts w:ascii="Verdana" w:hAnsi="Verdana"/>
          <w:sz w:val="18"/>
          <w:szCs w:val="18"/>
        </w:rPr>
        <w:t>)</w:t>
      </w:r>
      <w:r w:rsidR="00A67C20" w:rsidRPr="00186F0A">
        <w:rPr>
          <w:rFonts w:ascii="Verdana" w:hAnsi="Verdana"/>
          <w:sz w:val="18"/>
          <w:szCs w:val="18"/>
        </w:rPr>
        <w:t xml:space="preserve"> </w:t>
      </w:r>
      <w:r w:rsidRPr="00186F0A">
        <w:rPr>
          <w:rFonts w:ascii="Verdana" w:hAnsi="Verdana"/>
          <w:sz w:val="18"/>
          <w:szCs w:val="18"/>
        </w:rPr>
        <w:t>udostępnia</w:t>
      </w:r>
      <w:r w:rsidR="00F95C33" w:rsidRPr="00186F0A">
        <w:rPr>
          <w:rFonts w:ascii="Verdana" w:hAnsi="Verdana"/>
          <w:sz w:val="18"/>
          <w:szCs w:val="18"/>
        </w:rPr>
        <w:t xml:space="preserve"> </w:t>
      </w:r>
      <w:r w:rsidR="004C7E9B" w:rsidRPr="00186F0A">
        <w:rPr>
          <w:rFonts w:ascii="Verdana" w:hAnsi="Verdana"/>
          <w:sz w:val="18"/>
          <w:szCs w:val="18"/>
        </w:rPr>
        <w:t>informacj</w:t>
      </w:r>
      <w:r w:rsidR="00577BC6" w:rsidRPr="00186F0A">
        <w:rPr>
          <w:rFonts w:ascii="Verdana" w:hAnsi="Verdana"/>
          <w:sz w:val="18"/>
          <w:szCs w:val="18"/>
        </w:rPr>
        <w:t>ę</w:t>
      </w:r>
      <w:r w:rsidR="00035488" w:rsidRPr="00186F0A">
        <w:rPr>
          <w:rFonts w:ascii="Verdana" w:hAnsi="Verdana"/>
          <w:sz w:val="18"/>
          <w:szCs w:val="18"/>
        </w:rPr>
        <w:t xml:space="preserve"> z otwarcia ofert</w:t>
      </w:r>
      <w:r w:rsidR="00577BC6" w:rsidRPr="00186F0A">
        <w:rPr>
          <w:rFonts w:ascii="Verdana" w:hAnsi="Verdana"/>
          <w:sz w:val="18"/>
          <w:szCs w:val="18"/>
        </w:rPr>
        <w:t>.</w:t>
      </w:r>
    </w:p>
    <w:p w14:paraId="0F9B1E69" w14:textId="28206186" w:rsidR="00A80738" w:rsidRPr="00186F0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>Podczas otwarcia ofert, mającego miejsce</w:t>
      </w:r>
      <w:r w:rsidR="00FF4AB1" w:rsidRPr="00186F0A">
        <w:rPr>
          <w:rFonts w:ascii="Verdana" w:hAnsi="Verdana"/>
          <w:sz w:val="18"/>
          <w:szCs w:val="18"/>
        </w:rPr>
        <w:t xml:space="preserve"> w dniu </w:t>
      </w:r>
      <w:r w:rsidR="00B12401" w:rsidRPr="00186F0A">
        <w:rPr>
          <w:rFonts w:ascii="Verdana" w:hAnsi="Verdana"/>
          <w:sz w:val="18"/>
          <w:szCs w:val="18"/>
        </w:rPr>
        <w:t>29/09/2026</w:t>
      </w:r>
      <w:r w:rsidR="00FF4AB1" w:rsidRPr="00186F0A">
        <w:rPr>
          <w:rFonts w:ascii="Verdana" w:hAnsi="Verdana"/>
          <w:sz w:val="18"/>
          <w:szCs w:val="18"/>
        </w:rPr>
        <w:t xml:space="preserve"> o godz. </w:t>
      </w:r>
      <w:r w:rsidR="00B12401" w:rsidRPr="00186F0A">
        <w:rPr>
          <w:rFonts w:ascii="Verdana" w:hAnsi="Verdana"/>
          <w:sz w:val="18"/>
          <w:szCs w:val="18"/>
        </w:rPr>
        <w:t>11:00</w:t>
      </w:r>
      <w:r w:rsidRPr="00186F0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86F0A" w14:paraId="4185BCDE" w14:textId="77777777" w:rsidTr="003F57CD">
        <w:tc>
          <w:tcPr>
            <w:tcW w:w="993" w:type="dxa"/>
            <w:vAlign w:val="center"/>
          </w:tcPr>
          <w:p w14:paraId="4CEA5492" w14:textId="77777777" w:rsidR="00D665F5" w:rsidRPr="00186F0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4BB483E" w14:textId="77777777" w:rsidR="00D665F5" w:rsidRPr="00186F0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FCF5F3F" w14:textId="77777777" w:rsidR="00D665F5" w:rsidRPr="00186F0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12401" w:rsidRPr="00186F0A" w14:paraId="3A304B7B" w14:textId="77777777" w:rsidTr="00623AAB">
        <w:tc>
          <w:tcPr>
            <w:tcW w:w="993" w:type="dxa"/>
            <w:vAlign w:val="center"/>
          </w:tcPr>
          <w:p w14:paraId="26ACA73B" w14:textId="68271DF3" w:rsidR="00B12401" w:rsidRPr="00186F0A" w:rsidRDefault="00B12401" w:rsidP="00623AA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89855E7" w14:textId="1B358FA3" w:rsidR="00B12401" w:rsidRPr="00186F0A" w:rsidRDefault="00B12401" w:rsidP="00623AA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17246619" w14:textId="59B8F7DD" w:rsidR="00B12401" w:rsidRPr="00186F0A" w:rsidRDefault="00B12401" w:rsidP="00623AAB">
            <w:pPr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Al. Mickiewicza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27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A6D8520" w14:textId="3F38C1B7" w:rsidR="00B12401" w:rsidRPr="00186F0A" w:rsidRDefault="00B12401" w:rsidP="00623AA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31-120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069917BC" w14:textId="7A6AA6A2" w:rsidR="00B12401" w:rsidRPr="00186F0A" w:rsidRDefault="00B12401" w:rsidP="00623AA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327 561.30 zł</w:t>
            </w:r>
          </w:p>
        </w:tc>
      </w:tr>
      <w:tr w:rsidR="00B12401" w:rsidRPr="00186F0A" w14:paraId="655A9E4F" w14:textId="77777777" w:rsidTr="00623AAB">
        <w:tc>
          <w:tcPr>
            <w:tcW w:w="993" w:type="dxa"/>
            <w:vAlign w:val="center"/>
          </w:tcPr>
          <w:p w14:paraId="68878B76" w14:textId="7C4D038C" w:rsidR="00B12401" w:rsidRPr="00186F0A" w:rsidRDefault="00B12401" w:rsidP="00623AA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32FE1C63" w14:textId="33631575" w:rsidR="00B12401" w:rsidRPr="00186F0A" w:rsidRDefault="00B12401" w:rsidP="00623AA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Euvic Solutions Spółka Akcyjna</w:t>
            </w:r>
          </w:p>
          <w:p w14:paraId="5993D8BB" w14:textId="372F9BFD" w:rsidR="00B12401" w:rsidRPr="00186F0A" w:rsidRDefault="00B12401" w:rsidP="00623AAB">
            <w:pPr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Al Jerozolimskie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98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7EE64D0" w14:textId="6D26319B" w:rsidR="00B12401" w:rsidRPr="00186F0A" w:rsidRDefault="00B12401" w:rsidP="00623AA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00-807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F9E421A" w14:textId="49E7172B" w:rsidR="00B12401" w:rsidRPr="00186F0A" w:rsidRDefault="00B12401" w:rsidP="00623AA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317 340.00 zł</w:t>
            </w:r>
          </w:p>
        </w:tc>
      </w:tr>
      <w:tr w:rsidR="00B12401" w:rsidRPr="00186F0A" w14:paraId="5D8D89FA" w14:textId="77777777" w:rsidTr="00623AAB">
        <w:tc>
          <w:tcPr>
            <w:tcW w:w="993" w:type="dxa"/>
            <w:vAlign w:val="center"/>
          </w:tcPr>
          <w:p w14:paraId="41709EAB" w14:textId="1E2DFF16" w:rsidR="00B12401" w:rsidRPr="00186F0A" w:rsidRDefault="00B12401" w:rsidP="00623AA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1883DBFE" w14:textId="393C9ADA" w:rsidR="00B12401" w:rsidRPr="00186F0A" w:rsidRDefault="00B12401" w:rsidP="00623AA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NEXTDATA spółka z ograniczoną odpowiedzialnością</w:t>
            </w:r>
          </w:p>
          <w:p w14:paraId="159B58E5" w14:textId="395E951E" w:rsidR="00B12401" w:rsidRPr="00186F0A" w:rsidRDefault="00B12401" w:rsidP="00623AAB">
            <w:pPr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Konwaliowa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7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3AE16D2" w14:textId="151C96E9" w:rsidR="00B12401" w:rsidRPr="00186F0A" w:rsidRDefault="00B12401" w:rsidP="00623AA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03-194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8AE30A8" w14:textId="28FB3527" w:rsidR="00B12401" w:rsidRPr="00186F0A" w:rsidRDefault="00B12401" w:rsidP="00623AA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662 139.75 zł</w:t>
            </w:r>
          </w:p>
        </w:tc>
      </w:tr>
      <w:tr w:rsidR="00B12401" w:rsidRPr="00186F0A" w14:paraId="245B2BBB" w14:textId="77777777" w:rsidTr="00623AAB">
        <w:tc>
          <w:tcPr>
            <w:tcW w:w="993" w:type="dxa"/>
            <w:vAlign w:val="center"/>
          </w:tcPr>
          <w:p w14:paraId="4832F182" w14:textId="74E2381B" w:rsidR="00B12401" w:rsidRPr="00186F0A" w:rsidRDefault="00B12401" w:rsidP="00623AA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6567E7FC" w14:textId="06B23339" w:rsidR="00B12401" w:rsidRPr="00186F0A" w:rsidRDefault="00B12401" w:rsidP="00623AA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System Data Sp. z o.o.</w:t>
            </w:r>
          </w:p>
          <w:p w14:paraId="5E3B8DA1" w14:textId="02BE2630" w:rsidR="00B12401" w:rsidRPr="00186F0A" w:rsidRDefault="00B12401" w:rsidP="00623AAB">
            <w:pPr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Sienkiewicza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42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DB54696" w14:textId="11E97717" w:rsidR="00B12401" w:rsidRPr="00186F0A" w:rsidRDefault="00B12401" w:rsidP="00623AA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39-300</w:t>
            </w:r>
            <w:r w:rsidRPr="00186F0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6F0A">
              <w:rPr>
                <w:rFonts w:ascii="Verdana" w:hAnsi="Verdana"/>
                <w:sz w:val="18"/>
                <w:szCs w:val="18"/>
              </w:rPr>
              <w:t>Mielec</w:t>
            </w:r>
          </w:p>
        </w:tc>
        <w:tc>
          <w:tcPr>
            <w:tcW w:w="2835" w:type="dxa"/>
            <w:vAlign w:val="center"/>
          </w:tcPr>
          <w:p w14:paraId="1E61ADF4" w14:textId="0AD16724" w:rsidR="00B12401" w:rsidRPr="00186F0A" w:rsidRDefault="00B12401" w:rsidP="00623AA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86F0A">
              <w:rPr>
                <w:rFonts w:ascii="Verdana" w:hAnsi="Verdana"/>
                <w:sz w:val="18"/>
                <w:szCs w:val="18"/>
              </w:rPr>
              <w:t>869 792.04 zł</w:t>
            </w:r>
          </w:p>
        </w:tc>
      </w:tr>
    </w:tbl>
    <w:p w14:paraId="658EB6E2" w14:textId="77777777" w:rsidR="00186F0A" w:rsidRDefault="00186F0A" w:rsidP="00186F0A">
      <w:pPr>
        <w:tabs>
          <w:tab w:val="left" w:pos="630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86F0A">
        <w:rPr>
          <w:rFonts w:ascii="Verdana" w:hAnsi="Verdana"/>
          <w:sz w:val="18"/>
          <w:szCs w:val="18"/>
        </w:rPr>
        <w:tab/>
      </w:r>
    </w:p>
    <w:p w14:paraId="329F77F7" w14:textId="035ABC15" w:rsidR="00577BC6" w:rsidRPr="00186F0A" w:rsidRDefault="00186F0A" w:rsidP="00186F0A">
      <w:pPr>
        <w:tabs>
          <w:tab w:val="left" w:pos="630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  <w:r w:rsidRPr="00186F0A">
        <w:rPr>
          <w:rFonts w:ascii="Verdana" w:hAnsi="Verdana"/>
          <w:sz w:val="18"/>
          <w:szCs w:val="18"/>
        </w:rPr>
        <w:t>Sekretarz Komisji Przetargowej</w:t>
      </w:r>
    </w:p>
    <w:p w14:paraId="4372B082" w14:textId="7B12A34D" w:rsidR="00186F0A" w:rsidRPr="00186F0A" w:rsidRDefault="00186F0A" w:rsidP="00186F0A">
      <w:pPr>
        <w:tabs>
          <w:tab w:val="left" w:pos="630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  <w:r w:rsidRPr="00186F0A">
        <w:rPr>
          <w:rFonts w:ascii="Verdana" w:hAnsi="Verdana"/>
          <w:sz w:val="18"/>
          <w:szCs w:val="18"/>
        </w:rPr>
        <w:t>mgr Joanna Kraińska</w:t>
      </w:r>
    </w:p>
    <w:sectPr w:rsidR="00186F0A" w:rsidRPr="00186F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7B0D5" w14:textId="77777777" w:rsidR="0088115F" w:rsidRDefault="0088115F">
      <w:r>
        <w:separator/>
      </w:r>
    </w:p>
  </w:endnote>
  <w:endnote w:type="continuationSeparator" w:id="0">
    <w:p w14:paraId="0C26C012" w14:textId="77777777" w:rsidR="0088115F" w:rsidRDefault="0088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EB9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7A4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564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25BDD">
        <v:line id="_x0000_s1025" style="position:absolute;left:0;text-align:left;z-index:251657728" from="-3.85pt,8.7pt" to="455.15pt,8.7pt"/>
      </w:pict>
    </w:r>
  </w:p>
  <w:p w14:paraId="1030AE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4E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DC1F85" w14:textId="77777777" w:rsidR="009F189D" w:rsidRDefault="009F189D">
    <w:pPr>
      <w:pStyle w:val="Stopka"/>
      <w:tabs>
        <w:tab w:val="clear" w:pos="4536"/>
      </w:tabs>
      <w:jc w:val="center"/>
    </w:pPr>
  </w:p>
  <w:p w14:paraId="35B202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2C93F" w14:textId="77777777" w:rsidR="0088115F" w:rsidRDefault="0088115F">
      <w:r>
        <w:separator/>
      </w:r>
    </w:p>
  </w:footnote>
  <w:footnote w:type="continuationSeparator" w:id="0">
    <w:p w14:paraId="06A1D310" w14:textId="77777777" w:rsidR="0088115F" w:rsidRDefault="00881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01FBD" w14:textId="77777777" w:rsidR="00B12401" w:rsidRDefault="00B12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8BABE" w14:textId="77777777" w:rsidR="00B12401" w:rsidRDefault="00B12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8B0E" w14:textId="77777777" w:rsidR="00B12401" w:rsidRDefault="00B12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8C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86F0A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115F"/>
    <w:rsid w:val="009C20BC"/>
    <w:rsid w:val="009D19BD"/>
    <w:rsid w:val="009F189D"/>
    <w:rsid w:val="00A120F7"/>
    <w:rsid w:val="00A67C20"/>
    <w:rsid w:val="00A80738"/>
    <w:rsid w:val="00AA718D"/>
    <w:rsid w:val="00B12401"/>
    <w:rsid w:val="00C236D3"/>
    <w:rsid w:val="00C659E2"/>
    <w:rsid w:val="00CB0802"/>
    <w:rsid w:val="00CE449F"/>
    <w:rsid w:val="00D20908"/>
    <w:rsid w:val="00D665F5"/>
    <w:rsid w:val="00D7128F"/>
    <w:rsid w:val="00EA3476"/>
    <w:rsid w:val="00F108C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2149C"/>
  <w15:chartTrackingRefBased/>
  <w15:docId w15:val="{C8385264-DD98-4E02-98A2-215F99C3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2026-09-29T10:07:00Z</dcterms:created>
  <dcterms:modified xsi:type="dcterms:W3CDTF">2026-09-29T10:09:00Z</dcterms:modified>
</cp:coreProperties>
</file>