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5C45A" w14:textId="6CCE0504" w:rsidR="00890B92" w:rsidRDefault="00257D01" w:rsidP="00890B92">
      <w:pPr>
        <w:spacing w:after="240"/>
        <w:jc w:val="right"/>
        <w:rPr>
          <w:sz w:val="22"/>
          <w:szCs w:val="22"/>
        </w:rPr>
      </w:pPr>
      <w:r w:rsidRPr="00257D0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7D01">
        <w:rPr>
          <w:sz w:val="22"/>
          <w:szCs w:val="22"/>
        </w:rPr>
        <w:t>2026-09-29</w:t>
      </w:r>
    </w:p>
    <w:p w14:paraId="5F832972" w14:textId="77777777" w:rsidR="00257D01" w:rsidRPr="00257D01" w:rsidRDefault="00257D01" w:rsidP="00890B92">
      <w:pPr>
        <w:rPr>
          <w:b/>
          <w:bCs/>
          <w:sz w:val="22"/>
          <w:szCs w:val="22"/>
        </w:rPr>
      </w:pPr>
      <w:r w:rsidRPr="00257D01">
        <w:rPr>
          <w:b/>
          <w:bCs/>
          <w:sz w:val="22"/>
          <w:szCs w:val="22"/>
        </w:rPr>
        <w:t>Akademia Górniczo - Hutnicza</w:t>
      </w:r>
    </w:p>
    <w:p w14:paraId="530C3820" w14:textId="77777777" w:rsidR="00257D01" w:rsidRPr="00257D01" w:rsidRDefault="00257D01" w:rsidP="00890B92">
      <w:pPr>
        <w:rPr>
          <w:b/>
          <w:bCs/>
          <w:sz w:val="22"/>
          <w:szCs w:val="22"/>
        </w:rPr>
      </w:pPr>
      <w:r w:rsidRPr="00257D01">
        <w:rPr>
          <w:b/>
          <w:bCs/>
          <w:sz w:val="22"/>
          <w:szCs w:val="22"/>
        </w:rPr>
        <w:t>im. Stanisława Staszica w Krakowie</w:t>
      </w:r>
    </w:p>
    <w:p w14:paraId="1BDA93D4" w14:textId="16D20DF3" w:rsidR="00890B92" w:rsidRPr="00D91931" w:rsidRDefault="00257D01" w:rsidP="00890B92">
      <w:pPr>
        <w:rPr>
          <w:b/>
          <w:bCs/>
          <w:sz w:val="22"/>
          <w:szCs w:val="22"/>
        </w:rPr>
      </w:pPr>
      <w:r w:rsidRPr="00257D01">
        <w:rPr>
          <w:b/>
          <w:bCs/>
          <w:sz w:val="22"/>
          <w:szCs w:val="22"/>
        </w:rPr>
        <w:t>Dział Zamówień Publicznych</w:t>
      </w:r>
    </w:p>
    <w:p w14:paraId="2B65EB68" w14:textId="69AA7F96" w:rsidR="00890B92" w:rsidRPr="00BD5546" w:rsidRDefault="00257D01" w:rsidP="00890B92">
      <w:pPr>
        <w:rPr>
          <w:sz w:val="22"/>
          <w:szCs w:val="22"/>
        </w:rPr>
      </w:pPr>
      <w:r w:rsidRPr="00257D0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7D01">
        <w:rPr>
          <w:sz w:val="22"/>
          <w:szCs w:val="22"/>
        </w:rPr>
        <w:t>30</w:t>
      </w:r>
    </w:p>
    <w:p w14:paraId="0004C1E3" w14:textId="4E66785F" w:rsidR="00890B92" w:rsidRPr="00BD5546" w:rsidRDefault="00257D01" w:rsidP="00890B92">
      <w:pPr>
        <w:rPr>
          <w:sz w:val="22"/>
          <w:szCs w:val="22"/>
        </w:rPr>
      </w:pPr>
      <w:r w:rsidRPr="00257D0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7D01">
        <w:rPr>
          <w:sz w:val="22"/>
          <w:szCs w:val="22"/>
        </w:rPr>
        <w:t>Kraków</w:t>
      </w:r>
    </w:p>
    <w:p w14:paraId="518ED16B" w14:textId="36F97C1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7D01" w:rsidRPr="00257D01">
        <w:rPr>
          <w:b/>
          <w:sz w:val="22"/>
          <w:szCs w:val="22"/>
        </w:rPr>
        <w:t>KC-DE-zp.25.448.2026</w:t>
      </w:r>
      <w:r w:rsidR="00A80738" w:rsidRPr="00890B92">
        <w:rPr>
          <w:sz w:val="22"/>
          <w:szCs w:val="22"/>
        </w:rPr>
        <w:tab/>
        <w:t xml:space="preserve"> </w:t>
      </w:r>
    </w:p>
    <w:p w14:paraId="6F04D9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1148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07BA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9AF9C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56C2AE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B74FFE" w14:textId="45AB7BDE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7D01" w:rsidRPr="00257D0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08475DA" w14:textId="3A5D0056" w:rsidR="00A80738" w:rsidRPr="00890B92" w:rsidRDefault="00257D0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7D01">
        <w:rPr>
          <w:b/>
          <w:sz w:val="22"/>
          <w:szCs w:val="22"/>
        </w:rPr>
        <w:t>Dostawa bezzałogowego statku powietrznego przeznaczonego do wykonywania nalotów fotogrametrycznych i multispektralnych na potrzeby analiz roślinności, środowiska oraz powierzchni leśnych - KC-DE-zp.25.448.2026</w:t>
      </w:r>
    </w:p>
    <w:p w14:paraId="34A9F6F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77492EF" w14:textId="40183056" w:rsidR="0069085C" w:rsidRPr="00890B92" w:rsidRDefault="00257D01" w:rsidP="00A80738">
      <w:pPr>
        <w:spacing w:before="120" w:after="120"/>
        <w:jc w:val="both"/>
        <w:rPr>
          <w:sz w:val="22"/>
          <w:szCs w:val="22"/>
        </w:rPr>
      </w:pPr>
      <w:r w:rsidRPr="00257D01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14:paraId="4E35CA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B669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E7C1E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745F2" w14:textId="77777777" w:rsidR="00BF643E" w:rsidRDefault="00BF643E">
      <w:r>
        <w:separator/>
      </w:r>
    </w:p>
  </w:endnote>
  <w:endnote w:type="continuationSeparator" w:id="0">
    <w:p w14:paraId="7326BF9B" w14:textId="77777777" w:rsidR="00BF643E" w:rsidRDefault="00BF6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55B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F267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9E09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38E2B8">
        <v:line id="_x0000_s1025" style="position:absolute;left:0;text-align:left;z-index:251657728" from="-3.85pt,8.7pt" to="455.15pt,8.7pt"/>
      </w:pict>
    </w:r>
  </w:p>
  <w:p w14:paraId="309AA3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FA1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F380B2" w14:textId="77777777" w:rsidR="009F189D" w:rsidRDefault="009F189D">
    <w:pPr>
      <w:pStyle w:val="Stopka"/>
      <w:tabs>
        <w:tab w:val="clear" w:pos="4536"/>
      </w:tabs>
      <w:jc w:val="center"/>
    </w:pPr>
  </w:p>
  <w:p w14:paraId="7E9CF4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F3729" w14:textId="77777777" w:rsidR="00BF643E" w:rsidRDefault="00BF643E">
      <w:r>
        <w:separator/>
      </w:r>
    </w:p>
  </w:footnote>
  <w:footnote w:type="continuationSeparator" w:id="0">
    <w:p w14:paraId="75C0DEDE" w14:textId="77777777" w:rsidR="00BF643E" w:rsidRDefault="00BF6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E050C" w14:textId="77777777" w:rsidR="00257D01" w:rsidRDefault="00257D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B68AA" w14:textId="77777777" w:rsidR="00257D01" w:rsidRDefault="00257D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14FB" w14:textId="77777777" w:rsidR="00257D01" w:rsidRDefault="00257D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B0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57D01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A2B0A"/>
    <w:rsid w:val="009D19BD"/>
    <w:rsid w:val="009F189D"/>
    <w:rsid w:val="00A80738"/>
    <w:rsid w:val="00AF15BE"/>
    <w:rsid w:val="00B426D2"/>
    <w:rsid w:val="00B65DB5"/>
    <w:rsid w:val="00BF643E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D8A395"/>
  <w15:chartTrackingRefBased/>
  <w15:docId w15:val="{EC40C66C-BDE4-4AAC-8E8C-7EE355B5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2026-09-29T06:00:00Z</dcterms:created>
  <dcterms:modified xsi:type="dcterms:W3CDTF">2026-09-29T06:00:00Z</dcterms:modified>
</cp:coreProperties>
</file>