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84C7A" w14:textId="7C321A74" w:rsidR="00EB1359" w:rsidRPr="003261E7" w:rsidRDefault="00C02C9F" w:rsidP="00EB1359">
      <w:pPr>
        <w:spacing w:after="240"/>
        <w:jc w:val="right"/>
        <w:rPr>
          <w:sz w:val="22"/>
          <w:szCs w:val="22"/>
        </w:rPr>
      </w:pPr>
      <w:r w:rsidRPr="00C02C9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5968B8">
        <w:rPr>
          <w:sz w:val="22"/>
          <w:szCs w:val="22"/>
        </w:rPr>
        <w:t>28.09.2026 r.</w:t>
      </w:r>
    </w:p>
    <w:p w14:paraId="1A7A92B4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B5AC793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4A7377C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E0844DE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E46FB0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418F11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BE6E0D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34D7DB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EDD9460" w14:textId="69D4672B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B77C19">
        <w:rPr>
          <w:b/>
          <w:sz w:val="28"/>
          <w:szCs w:val="24"/>
        </w:rPr>
        <w:t>ÓW:1,4,11,15,17,18,23,30,40,41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02C9F" w:rsidRPr="003261E7" w14:paraId="07C6EC5C" w14:textId="77777777" w:rsidTr="00B40E68">
        <w:trPr>
          <w:trHeight w:val="638"/>
        </w:trPr>
        <w:tc>
          <w:tcPr>
            <w:tcW w:w="959" w:type="dxa"/>
          </w:tcPr>
          <w:p w14:paraId="2592031E" w14:textId="77777777" w:rsidR="00C02C9F" w:rsidRPr="003261E7" w:rsidRDefault="00C02C9F" w:rsidP="00B40E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D8E5104" w14:textId="77777777" w:rsidR="00C02C9F" w:rsidRPr="003261E7" w:rsidRDefault="00C02C9F" w:rsidP="00B40E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02C9F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02C9F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02C9F">
              <w:rPr>
                <w:b/>
                <w:sz w:val="22"/>
                <w:szCs w:val="22"/>
              </w:rPr>
              <w:t>ZP/27/2026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5663A18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DCF9F28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119A5DC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5FFCCB27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079"/>
      </w:tblGrid>
      <w:tr w:rsidR="00D44D12" w:rsidRPr="00EB1359" w14:paraId="184A0BDD" w14:textId="77777777" w:rsidTr="00DB7F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7608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C2BC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A61781F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02C9F" w:rsidRPr="00EB1359" w14:paraId="77969D70" w14:textId="77777777" w:rsidTr="00DB7F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E584" w14:textId="77777777" w:rsidR="00C02C9F" w:rsidRPr="00710915" w:rsidRDefault="00C02C9F" w:rsidP="00B40E6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02C9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D6B0" w14:textId="77777777" w:rsidR="00C02C9F" w:rsidRPr="00EB1359" w:rsidRDefault="00C02C9F" w:rsidP="00B40E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2C9F">
              <w:rPr>
                <w:b/>
                <w:sz w:val="22"/>
                <w:szCs w:val="22"/>
              </w:rPr>
              <w:t>Pakiet 1 - Cewniki do karmienia noworodków</w:t>
            </w:r>
          </w:p>
          <w:p w14:paraId="42214F72" w14:textId="56CF965A" w:rsidR="00C02C9F" w:rsidRDefault="00C02C9F" w:rsidP="00DB7F4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B7F4A">
              <w:rPr>
                <w:sz w:val="22"/>
                <w:szCs w:val="22"/>
              </w:rPr>
              <w:t xml:space="preserve"> Art. 255 pkt 1-</w:t>
            </w:r>
            <w:r w:rsidRPr="00C02C9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2F1A601" w14:textId="77777777" w:rsidR="00C02C9F" w:rsidRDefault="00C02C9F" w:rsidP="00B40E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B7A22D1" w14:textId="77777777" w:rsidR="00C02C9F" w:rsidRPr="00EB1359" w:rsidRDefault="00C02C9F" w:rsidP="00B40E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02C9F">
              <w:rPr>
                <w:sz w:val="22"/>
                <w:szCs w:val="22"/>
              </w:rPr>
              <w:t>Nie złożono żadnej oferty</w:t>
            </w:r>
          </w:p>
        </w:tc>
      </w:tr>
      <w:tr w:rsidR="00C02C9F" w:rsidRPr="00EB1359" w14:paraId="1AB69C00" w14:textId="77777777" w:rsidTr="00DB7F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D902" w14:textId="77777777" w:rsidR="00C02C9F" w:rsidRPr="00710915" w:rsidRDefault="00C02C9F" w:rsidP="00B40E6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02C9F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BFD5E" w14:textId="77777777" w:rsidR="00C02C9F" w:rsidRPr="00EB1359" w:rsidRDefault="00C02C9F" w:rsidP="00B40E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2C9F">
              <w:rPr>
                <w:b/>
                <w:sz w:val="22"/>
                <w:szCs w:val="22"/>
              </w:rPr>
              <w:t>Pakiet 11 - Dren do jamy otrzewnej</w:t>
            </w:r>
          </w:p>
          <w:p w14:paraId="4763B83E" w14:textId="25BFD16C" w:rsidR="00C02C9F" w:rsidRDefault="00C02C9F" w:rsidP="00B40E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B7F4A">
              <w:rPr>
                <w:sz w:val="22"/>
                <w:szCs w:val="22"/>
              </w:rPr>
              <w:t xml:space="preserve"> Art. 255 pkt 1-</w:t>
            </w:r>
            <w:r w:rsidR="00DB7F4A" w:rsidRPr="00C02C9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1FCF24D" w14:textId="77777777" w:rsidR="00C02C9F" w:rsidRDefault="00C02C9F" w:rsidP="00B40E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FE837EF" w14:textId="77777777" w:rsidR="00C02C9F" w:rsidRPr="00EB1359" w:rsidRDefault="00C02C9F" w:rsidP="00B40E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02C9F">
              <w:rPr>
                <w:sz w:val="22"/>
                <w:szCs w:val="22"/>
              </w:rPr>
              <w:t>Nie złożono żadnej oferty.</w:t>
            </w:r>
          </w:p>
        </w:tc>
      </w:tr>
      <w:tr w:rsidR="00C02C9F" w:rsidRPr="00EB1359" w14:paraId="629613B4" w14:textId="77777777" w:rsidTr="00DB7F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6D1C" w14:textId="77777777" w:rsidR="00C02C9F" w:rsidRPr="00710915" w:rsidRDefault="00C02C9F" w:rsidP="00B40E6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02C9F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C575" w14:textId="77777777" w:rsidR="00C02C9F" w:rsidRPr="00EB1359" w:rsidRDefault="00C02C9F" w:rsidP="00B40E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2C9F">
              <w:rPr>
                <w:b/>
                <w:sz w:val="22"/>
                <w:szCs w:val="22"/>
              </w:rPr>
              <w:t>Pakiet 18 - Materiały do gazometrii dla dzieci i nworodków</w:t>
            </w:r>
          </w:p>
          <w:p w14:paraId="66D4DDC3" w14:textId="14765EE8" w:rsidR="00C02C9F" w:rsidRDefault="00C02C9F" w:rsidP="00B40E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B7F4A">
              <w:rPr>
                <w:sz w:val="22"/>
                <w:szCs w:val="22"/>
              </w:rPr>
              <w:t xml:space="preserve"> Art. 255 pkt 1-</w:t>
            </w:r>
            <w:r w:rsidR="00DB7F4A" w:rsidRPr="00C02C9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2208B77" w14:textId="77777777" w:rsidR="00C02C9F" w:rsidRDefault="00C02C9F" w:rsidP="00B40E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592FA38" w14:textId="5D4266C3" w:rsidR="00C02C9F" w:rsidRPr="00EB1359" w:rsidRDefault="00C02C9F" w:rsidP="00B40E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02C9F">
              <w:rPr>
                <w:sz w:val="22"/>
                <w:szCs w:val="22"/>
              </w:rPr>
              <w:t xml:space="preserve">Nie złożono </w:t>
            </w:r>
            <w:r w:rsidR="00DB7F4A" w:rsidRPr="00C02C9F">
              <w:rPr>
                <w:sz w:val="22"/>
                <w:szCs w:val="22"/>
              </w:rPr>
              <w:t>żadnej</w:t>
            </w:r>
            <w:r w:rsidRPr="00C02C9F">
              <w:rPr>
                <w:sz w:val="22"/>
                <w:szCs w:val="22"/>
              </w:rPr>
              <w:t xml:space="preserve"> oferty.</w:t>
            </w:r>
          </w:p>
        </w:tc>
      </w:tr>
      <w:tr w:rsidR="00C02C9F" w:rsidRPr="00EB1359" w14:paraId="3F813111" w14:textId="77777777" w:rsidTr="00DB7F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DDAC" w14:textId="77777777" w:rsidR="00C02C9F" w:rsidRPr="00710915" w:rsidRDefault="00C02C9F" w:rsidP="00B40E6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02C9F"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DDEF" w14:textId="77777777" w:rsidR="00C02C9F" w:rsidRPr="00EB1359" w:rsidRDefault="00C02C9F" w:rsidP="00B40E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2C9F">
              <w:rPr>
                <w:b/>
                <w:sz w:val="22"/>
                <w:szCs w:val="22"/>
              </w:rPr>
              <w:t>Pakiet 23 - Dren typu Pezzer</w:t>
            </w:r>
          </w:p>
          <w:p w14:paraId="63F0FA7B" w14:textId="48FBD98F" w:rsidR="00C02C9F" w:rsidRDefault="00C02C9F" w:rsidP="00B40E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B7F4A">
              <w:rPr>
                <w:sz w:val="22"/>
                <w:szCs w:val="22"/>
              </w:rPr>
              <w:t xml:space="preserve"> Art. 255 pkt 1-</w:t>
            </w:r>
            <w:r w:rsidR="00DB7F4A" w:rsidRPr="00C02C9F">
              <w:rPr>
                <w:sz w:val="22"/>
                <w:szCs w:val="22"/>
              </w:rPr>
              <w:t xml:space="preserve">nie złożono żadnego wniosku o dopuszczenie do </w:t>
            </w:r>
            <w:r w:rsidR="00DB7F4A" w:rsidRPr="00C02C9F">
              <w:rPr>
                <w:sz w:val="22"/>
                <w:szCs w:val="22"/>
              </w:rPr>
              <w:lastRenderedPageBreak/>
              <w:t>udziału w postępowaniu albo żadnej oferty</w:t>
            </w:r>
          </w:p>
          <w:p w14:paraId="02C60368" w14:textId="77777777" w:rsidR="00C02C9F" w:rsidRDefault="00C02C9F" w:rsidP="00B40E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17D5060" w14:textId="52BA671B" w:rsidR="00C02C9F" w:rsidRPr="00EB1359" w:rsidRDefault="00C02C9F" w:rsidP="00B40E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02C9F">
              <w:rPr>
                <w:sz w:val="22"/>
                <w:szCs w:val="22"/>
              </w:rPr>
              <w:t xml:space="preserve">Nie złożono </w:t>
            </w:r>
            <w:r w:rsidR="00DB7F4A" w:rsidRPr="00C02C9F">
              <w:rPr>
                <w:sz w:val="22"/>
                <w:szCs w:val="22"/>
              </w:rPr>
              <w:t>żadnej</w:t>
            </w:r>
            <w:r w:rsidRPr="00C02C9F">
              <w:rPr>
                <w:sz w:val="22"/>
                <w:szCs w:val="22"/>
              </w:rPr>
              <w:t xml:space="preserve"> oferty.</w:t>
            </w:r>
          </w:p>
        </w:tc>
      </w:tr>
      <w:tr w:rsidR="00C02C9F" w:rsidRPr="00EB1359" w14:paraId="1E9FAAF9" w14:textId="77777777" w:rsidTr="00DB7F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40DF" w14:textId="77777777" w:rsidR="00C02C9F" w:rsidRPr="00710915" w:rsidRDefault="00C02C9F" w:rsidP="00B40E6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02C9F">
              <w:rPr>
                <w:b/>
                <w:bCs/>
                <w:sz w:val="22"/>
                <w:szCs w:val="22"/>
              </w:rPr>
              <w:lastRenderedPageBreak/>
              <w:t>40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80BC" w14:textId="77777777" w:rsidR="00C02C9F" w:rsidRPr="00EB1359" w:rsidRDefault="00C02C9F" w:rsidP="00B40E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2C9F">
              <w:rPr>
                <w:b/>
                <w:sz w:val="22"/>
                <w:szCs w:val="22"/>
              </w:rPr>
              <w:t>Pakiet 40 - Rurka intubacyjna jednorazowa</w:t>
            </w:r>
          </w:p>
          <w:p w14:paraId="5B4C57FB" w14:textId="70CB735E" w:rsidR="00C02C9F" w:rsidRDefault="00C02C9F" w:rsidP="00B40E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B7F4A">
              <w:rPr>
                <w:sz w:val="22"/>
                <w:szCs w:val="22"/>
              </w:rPr>
              <w:t xml:space="preserve"> Art. 255 pkt 1-</w:t>
            </w:r>
            <w:r w:rsidR="00DB7F4A" w:rsidRPr="00C02C9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D9FE8B4" w14:textId="77777777" w:rsidR="00C02C9F" w:rsidRDefault="00C02C9F" w:rsidP="00B40E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AAF3562" w14:textId="6C5FDC84" w:rsidR="00C02C9F" w:rsidRPr="00EB1359" w:rsidRDefault="00C02C9F" w:rsidP="00B40E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02C9F">
              <w:rPr>
                <w:sz w:val="22"/>
                <w:szCs w:val="22"/>
              </w:rPr>
              <w:t xml:space="preserve">Nie złożono </w:t>
            </w:r>
            <w:r w:rsidR="00DB7F4A" w:rsidRPr="00C02C9F">
              <w:rPr>
                <w:sz w:val="22"/>
                <w:szCs w:val="22"/>
              </w:rPr>
              <w:t>żadnej</w:t>
            </w:r>
            <w:r w:rsidRPr="00C02C9F">
              <w:rPr>
                <w:sz w:val="22"/>
                <w:szCs w:val="22"/>
              </w:rPr>
              <w:t xml:space="preserve"> oferty.</w:t>
            </w:r>
          </w:p>
        </w:tc>
      </w:tr>
      <w:tr w:rsidR="00C02C9F" w:rsidRPr="00EB1359" w14:paraId="5EEDCB57" w14:textId="77777777" w:rsidTr="00DB7F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D909" w14:textId="77777777" w:rsidR="00C02C9F" w:rsidRPr="00710915" w:rsidRDefault="00C02C9F" w:rsidP="00B40E6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02C9F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3285" w14:textId="77777777" w:rsidR="00C02C9F" w:rsidRPr="00EB1359" w:rsidRDefault="00C02C9F" w:rsidP="00B40E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2C9F">
              <w:rPr>
                <w:b/>
                <w:sz w:val="22"/>
                <w:szCs w:val="22"/>
              </w:rPr>
              <w:t>Pakiet 4 - Zestaw do lewatyw</w:t>
            </w:r>
          </w:p>
          <w:p w14:paraId="29FD94D9" w14:textId="0209D742" w:rsidR="00C02C9F" w:rsidRDefault="00C02C9F" w:rsidP="00DB7F4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B7F4A">
              <w:rPr>
                <w:sz w:val="22"/>
                <w:szCs w:val="22"/>
              </w:rPr>
              <w:t xml:space="preserve"> Art. 255 pkt </w:t>
            </w:r>
            <w:r w:rsidR="006B2ED0">
              <w:rPr>
                <w:sz w:val="22"/>
                <w:szCs w:val="22"/>
              </w:rPr>
              <w:t>2</w:t>
            </w:r>
            <w:r w:rsidR="00DB7F4A">
              <w:rPr>
                <w:sz w:val="22"/>
                <w:szCs w:val="22"/>
              </w:rPr>
              <w:t>-</w:t>
            </w:r>
            <w:r w:rsidRPr="00C02C9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004400CF" w14:textId="77777777" w:rsidR="00C02C9F" w:rsidRDefault="00C02C9F" w:rsidP="00B40E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BDFAC9C" w14:textId="1CDDD370" w:rsidR="00C02C9F" w:rsidRPr="00EB1359" w:rsidRDefault="00DB7F4A" w:rsidP="00B40E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C02C9F">
              <w:rPr>
                <w:sz w:val="22"/>
                <w:szCs w:val="22"/>
              </w:rPr>
              <w:t>edyna złożona przez Wykonawcę oferta podlegała odrzuceniu.</w:t>
            </w:r>
          </w:p>
        </w:tc>
      </w:tr>
      <w:tr w:rsidR="00C02C9F" w:rsidRPr="00EB1359" w14:paraId="0DD8796F" w14:textId="77777777" w:rsidTr="00DB7F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BBB2" w14:textId="77777777" w:rsidR="00C02C9F" w:rsidRPr="00710915" w:rsidRDefault="00C02C9F" w:rsidP="00B40E6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02C9F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37580" w14:textId="77777777" w:rsidR="00C02C9F" w:rsidRPr="00EB1359" w:rsidRDefault="00C02C9F" w:rsidP="00B40E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2C9F">
              <w:rPr>
                <w:b/>
                <w:sz w:val="22"/>
                <w:szCs w:val="22"/>
              </w:rPr>
              <w:t>Pakiet 15 - Drenaż pola operacyjnego</w:t>
            </w:r>
          </w:p>
          <w:p w14:paraId="47095BBD" w14:textId="4E93B659" w:rsidR="00DB7F4A" w:rsidRDefault="00C02C9F" w:rsidP="00DB7F4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B7F4A">
              <w:rPr>
                <w:sz w:val="22"/>
                <w:szCs w:val="22"/>
              </w:rPr>
              <w:t xml:space="preserve"> Art. 255 pkt </w:t>
            </w:r>
            <w:r w:rsidR="006B2ED0">
              <w:rPr>
                <w:sz w:val="22"/>
                <w:szCs w:val="22"/>
              </w:rPr>
              <w:t>2</w:t>
            </w:r>
            <w:r w:rsidR="00DB7F4A">
              <w:rPr>
                <w:sz w:val="22"/>
                <w:szCs w:val="22"/>
              </w:rPr>
              <w:t>-</w:t>
            </w:r>
            <w:r w:rsidR="00DB7F4A" w:rsidRPr="00C02C9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392E4F1F" w14:textId="77777777" w:rsidR="00C02C9F" w:rsidRDefault="00C02C9F" w:rsidP="00B40E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09E2404" w14:textId="6C9FEA7F" w:rsidR="00C02C9F" w:rsidRPr="00EB1359" w:rsidRDefault="00DB7F4A" w:rsidP="00B40E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C02C9F">
              <w:rPr>
                <w:sz w:val="22"/>
                <w:szCs w:val="22"/>
              </w:rPr>
              <w:t>edyna złożona przez Wykonawcę oferta podlegała odrzuceniu.</w:t>
            </w:r>
          </w:p>
        </w:tc>
      </w:tr>
      <w:tr w:rsidR="00C02C9F" w:rsidRPr="00EB1359" w14:paraId="389F74C9" w14:textId="77777777" w:rsidTr="00DB7F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51D8" w14:textId="77777777" w:rsidR="00C02C9F" w:rsidRPr="00710915" w:rsidRDefault="00C02C9F" w:rsidP="00B40E6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02C9F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9FFD" w14:textId="77777777" w:rsidR="00C02C9F" w:rsidRPr="00EB1359" w:rsidRDefault="00C02C9F" w:rsidP="00B40E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2C9F">
              <w:rPr>
                <w:b/>
                <w:sz w:val="22"/>
                <w:szCs w:val="22"/>
              </w:rPr>
              <w:t>Pakiet 17 - Butelki do karmienia noworodków</w:t>
            </w:r>
          </w:p>
          <w:p w14:paraId="6A606BFD" w14:textId="13C75718" w:rsidR="00DB7F4A" w:rsidRDefault="00C02C9F" w:rsidP="00DB7F4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B7F4A">
              <w:rPr>
                <w:sz w:val="22"/>
                <w:szCs w:val="22"/>
              </w:rPr>
              <w:t xml:space="preserve"> Art. 255 pkt </w:t>
            </w:r>
            <w:r w:rsidR="006B2ED0">
              <w:rPr>
                <w:sz w:val="22"/>
                <w:szCs w:val="22"/>
              </w:rPr>
              <w:t>2</w:t>
            </w:r>
            <w:r w:rsidR="00DB7F4A">
              <w:rPr>
                <w:sz w:val="22"/>
                <w:szCs w:val="22"/>
              </w:rPr>
              <w:t>-</w:t>
            </w:r>
            <w:r w:rsidR="00DB7F4A" w:rsidRPr="00C02C9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603FEFBF" w14:textId="77777777" w:rsidR="00C02C9F" w:rsidRDefault="00C02C9F" w:rsidP="00B40E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FDD5200" w14:textId="1249C91E" w:rsidR="00C02C9F" w:rsidRPr="00EB1359" w:rsidRDefault="00DB7F4A" w:rsidP="00B40E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C02C9F">
              <w:rPr>
                <w:sz w:val="22"/>
                <w:szCs w:val="22"/>
              </w:rPr>
              <w:t>edyna złożona przez Wykonawcę oferta podlegała odrzuceniu.</w:t>
            </w:r>
          </w:p>
        </w:tc>
      </w:tr>
      <w:tr w:rsidR="00C02C9F" w:rsidRPr="00EB1359" w14:paraId="7AA3C355" w14:textId="77777777" w:rsidTr="00DB7F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11FE" w14:textId="77777777" w:rsidR="00C02C9F" w:rsidRPr="00710915" w:rsidRDefault="00C02C9F" w:rsidP="00B40E6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02C9F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2859" w14:textId="77777777" w:rsidR="00C02C9F" w:rsidRPr="00EB1359" w:rsidRDefault="00C02C9F" w:rsidP="00B40E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2C9F">
              <w:rPr>
                <w:b/>
                <w:sz w:val="22"/>
                <w:szCs w:val="22"/>
              </w:rPr>
              <w:t>Pakiet 30 - Cewniki poliuretanowe</w:t>
            </w:r>
          </w:p>
          <w:p w14:paraId="38B996B7" w14:textId="6164E745" w:rsidR="00DB7F4A" w:rsidRDefault="00C02C9F" w:rsidP="00DB7F4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B7F4A">
              <w:rPr>
                <w:sz w:val="22"/>
                <w:szCs w:val="22"/>
              </w:rPr>
              <w:t xml:space="preserve"> Art. 255 pkt </w:t>
            </w:r>
            <w:r w:rsidR="006B2ED0">
              <w:rPr>
                <w:sz w:val="22"/>
                <w:szCs w:val="22"/>
              </w:rPr>
              <w:t>2</w:t>
            </w:r>
            <w:r w:rsidR="00DB7F4A">
              <w:rPr>
                <w:sz w:val="22"/>
                <w:szCs w:val="22"/>
              </w:rPr>
              <w:t>-</w:t>
            </w:r>
            <w:r w:rsidR="00DB7F4A" w:rsidRPr="00C02C9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5DBE65CD" w14:textId="77777777" w:rsidR="00C02C9F" w:rsidRDefault="00C02C9F" w:rsidP="00B40E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C54573D" w14:textId="654B5EF4" w:rsidR="00C02C9F" w:rsidRPr="00EB1359" w:rsidRDefault="00DB7F4A" w:rsidP="00B40E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C02C9F">
              <w:rPr>
                <w:sz w:val="22"/>
                <w:szCs w:val="22"/>
              </w:rPr>
              <w:t>edyna złożona przez Wykonawcę oferta podlegała odrzuceniu.</w:t>
            </w:r>
          </w:p>
        </w:tc>
      </w:tr>
      <w:tr w:rsidR="00C02C9F" w:rsidRPr="00EB1359" w14:paraId="4FC53454" w14:textId="77777777" w:rsidTr="00DB7F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7D9A" w14:textId="77777777" w:rsidR="00C02C9F" w:rsidRPr="00710915" w:rsidRDefault="00C02C9F" w:rsidP="00B40E6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02C9F">
              <w:rPr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622C" w14:textId="77777777" w:rsidR="00C02C9F" w:rsidRPr="00EB1359" w:rsidRDefault="00C02C9F" w:rsidP="00B40E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2C9F">
              <w:rPr>
                <w:b/>
                <w:sz w:val="22"/>
                <w:szCs w:val="22"/>
              </w:rPr>
              <w:t>Pakiet 41 -Zestaw do aktywnego drenażu ran</w:t>
            </w:r>
          </w:p>
          <w:p w14:paraId="11334B99" w14:textId="77091AB4" w:rsidR="00DB7F4A" w:rsidRDefault="00C02C9F" w:rsidP="00DB7F4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B7F4A">
              <w:rPr>
                <w:sz w:val="22"/>
                <w:szCs w:val="22"/>
              </w:rPr>
              <w:t xml:space="preserve"> Art. 255 pkt </w:t>
            </w:r>
            <w:r w:rsidR="006B2ED0">
              <w:rPr>
                <w:sz w:val="22"/>
                <w:szCs w:val="22"/>
              </w:rPr>
              <w:t>2</w:t>
            </w:r>
            <w:r w:rsidR="00DB7F4A">
              <w:rPr>
                <w:sz w:val="22"/>
                <w:szCs w:val="22"/>
              </w:rPr>
              <w:t>-</w:t>
            </w:r>
            <w:r w:rsidR="00DB7F4A" w:rsidRPr="00C02C9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4473DE2F" w14:textId="77777777" w:rsidR="00C02C9F" w:rsidRDefault="00C02C9F" w:rsidP="00B40E6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C1F81D9" w14:textId="2920C453" w:rsidR="00C02C9F" w:rsidRPr="00EB1359" w:rsidRDefault="00DB7F4A" w:rsidP="00B40E6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Pr="00C02C9F">
              <w:rPr>
                <w:sz w:val="22"/>
                <w:szCs w:val="22"/>
              </w:rPr>
              <w:t>edyna złożona przez Wykonawcę oferta podlegała odrzuceniu.</w:t>
            </w:r>
          </w:p>
        </w:tc>
      </w:tr>
    </w:tbl>
    <w:p w14:paraId="5B7553D4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51347" w14:textId="77777777" w:rsidR="00C02C9F" w:rsidRDefault="00C02C9F" w:rsidP="00C02C9F">
      <w:r>
        <w:separator/>
      </w:r>
    </w:p>
  </w:endnote>
  <w:endnote w:type="continuationSeparator" w:id="0">
    <w:p w14:paraId="6EFA6862" w14:textId="77777777" w:rsidR="00C02C9F" w:rsidRDefault="00C02C9F" w:rsidP="00C02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E676A" w14:textId="77777777" w:rsidR="00C02C9F" w:rsidRDefault="00C02C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05124" w14:textId="77777777" w:rsidR="00C02C9F" w:rsidRDefault="00C02C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E2988" w14:textId="77777777" w:rsidR="00C02C9F" w:rsidRDefault="00C02C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25C3E" w14:textId="77777777" w:rsidR="00C02C9F" w:rsidRDefault="00C02C9F" w:rsidP="00C02C9F">
      <w:r>
        <w:separator/>
      </w:r>
    </w:p>
  </w:footnote>
  <w:footnote w:type="continuationSeparator" w:id="0">
    <w:p w14:paraId="0664D00E" w14:textId="77777777" w:rsidR="00C02C9F" w:rsidRDefault="00C02C9F" w:rsidP="00C02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88912" w14:textId="77777777" w:rsidR="00C02C9F" w:rsidRDefault="00C02C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07E48" w14:textId="77777777" w:rsidR="00C02C9F" w:rsidRDefault="00C02C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3C173" w14:textId="77777777" w:rsidR="00C02C9F" w:rsidRDefault="00C02C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097E"/>
    <w:rsid w:val="00010B31"/>
    <w:rsid w:val="00104963"/>
    <w:rsid w:val="00150F65"/>
    <w:rsid w:val="001E1588"/>
    <w:rsid w:val="005968B8"/>
    <w:rsid w:val="005B2930"/>
    <w:rsid w:val="006B2ED0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B77C19"/>
    <w:rsid w:val="00C02C9F"/>
    <w:rsid w:val="00D41670"/>
    <w:rsid w:val="00D44D12"/>
    <w:rsid w:val="00DB7F4A"/>
    <w:rsid w:val="00E0097E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86E0F"/>
  <w15:chartTrackingRefBased/>
  <w15:docId w15:val="{6BEFEA08-1ED5-4329-B240-61175E8E5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B7F4A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C02C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02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420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6</cp:revision>
  <dcterms:created xsi:type="dcterms:W3CDTF">2026-09-28T07:49:00Z</dcterms:created>
  <dcterms:modified xsi:type="dcterms:W3CDTF">2026-09-28T12:48:00Z</dcterms:modified>
</cp:coreProperties>
</file>