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333CC" w14:textId="0D9A6F56" w:rsidR="00FB7F50" w:rsidRPr="002245BE" w:rsidRDefault="003268F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268F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72B25">
        <w:rPr>
          <w:sz w:val="22"/>
          <w:szCs w:val="22"/>
        </w:rPr>
        <w:t>28.09.2026 r.</w:t>
      </w:r>
    </w:p>
    <w:p w14:paraId="0B96DE0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D12A08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34464D2C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80B69C7" w14:textId="77777777" w:rsidR="002032C0" w:rsidRPr="002032C0" w:rsidRDefault="002032C0" w:rsidP="002032C0">
      <w:r w:rsidRPr="002032C0">
        <w:t>ul. Prądnicka 35-37</w:t>
      </w:r>
    </w:p>
    <w:p w14:paraId="38E5B423" w14:textId="77777777" w:rsidR="002032C0" w:rsidRPr="002032C0" w:rsidRDefault="002032C0" w:rsidP="002032C0">
      <w:r w:rsidRPr="002032C0">
        <w:t>31-202 Kraków</w:t>
      </w:r>
    </w:p>
    <w:p w14:paraId="5F3C691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B97C6E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268F6" w:rsidRPr="00607F9B" w14:paraId="243864B1" w14:textId="77777777" w:rsidTr="00B40E68">
        <w:trPr>
          <w:trHeight w:val="638"/>
        </w:trPr>
        <w:tc>
          <w:tcPr>
            <w:tcW w:w="959" w:type="dxa"/>
          </w:tcPr>
          <w:p w14:paraId="78B5A2CA" w14:textId="77777777" w:rsidR="003268F6" w:rsidRPr="00607F9B" w:rsidRDefault="003268F6" w:rsidP="00B40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B3325A7" w14:textId="77777777" w:rsidR="003268F6" w:rsidRPr="00607F9B" w:rsidRDefault="003268F6" w:rsidP="00B40E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68F6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268F6">
              <w:rPr>
                <w:b/>
                <w:bCs/>
                <w:sz w:val="22"/>
                <w:szCs w:val="22"/>
              </w:rPr>
              <w:t>Zakup i dostawa wyrobów medycznych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268F6">
              <w:rPr>
                <w:b/>
                <w:sz w:val="22"/>
                <w:szCs w:val="22"/>
              </w:rPr>
              <w:t>ZP/27/2026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7B98D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268F6" w14:paraId="1EA8F390" w14:textId="77777777" w:rsidTr="009D5116">
        <w:trPr>
          <w:cantSplit/>
        </w:trPr>
        <w:tc>
          <w:tcPr>
            <w:tcW w:w="9072" w:type="dxa"/>
          </w:tcPr>
          <w:p w14:paraId="7AA449D2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Advance Europe Sp. z o.o. Biuro Techniczno-Handlowe</w:t>
            </w:r>
          </w:p>
          <w:p w14:paraId="0BB100F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Fasolowa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07DD69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02-482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33837248" w14:textId="2C7C1ECC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2 - Roczny zestaw miękkiego stentu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C3F7BE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0407B7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oferta, spełnia wymogi Zamawiającego.</w:t>
            </w:r>
          </w:p>
        </w:tc>
      </w:tr>
      <w:tr w:rsidR="003268F6" w14:paraId="46723C7E" w14:textId="77777777" w:rsidTr="009D5116">
        <w:trPr>
          <w:cantSplit/>
        </w:trPr>
        <w:tc>
          <w:tcPr>
            <w:tcW w:w="9072" w:type="dxa"/>
          </w:tcPr>
          <w:p w14:paraId="5294AD5C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Medicus Sp z o.o. S.K.A.</w:t>
            </w:r>
          </w:p>
          <w:p w14:paraId="2CCB784B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Browarowa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4D28EDE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Tychy</w:t>
            </w:r>
          </w:p>
          <w:p w14:paraId="0FA7662A" w14:textId="21879216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3 - Wzierniki uszne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071FEB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6038DD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7B96F984" w14:textId="77777777" w:rsidTr="009D5116">
        <w:trPr>
          <w:cantSplit/>
        </w:trPr>
        <w:tc>
          <w:tcPr>
            <w:tcW w:w="9072" w:type="dxa"/>
          </w:tcPr>
          <w:p w14:paraId="27878F2F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Medicus Sp z o.o. S.K.A.</w:t>
            </w:r>
          </w:p>
          <w:p w14:paraId="168CB6A6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Browarowa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F47B71A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Tychy</w:t>
            </w:r>
          </w:p>
          <w:p w14:paraId="051F2925" w14:textId="39D8E676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5 - Zgłębniki do tamowania jamy nosowo-gardłowej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77A32E8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5FFA62D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61C5F0A7" w14:textId="77777777" w:rsidTr="009D5116">
        <w:trPr>
          <w:cantSplit/>
        </w:trPr>
        <w:tc>
          <w:tcPr>
            <w:tcW w:w="9072" w:type="dxa"/>
          </w:tcPr>
          <w:p w14:paraId="69EF2FBE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SINMED Sp. z o. o.</w:t>
            </w:r>
          </w:p>
          <w:p w14:paraId="1807705B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06E0ED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Przyszowice</w:t>
            </w:r>
          </w:p>
          <w:p w14:paraId="34C9BD61" w14:textId="56B9FB6B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6 - Żel sterylny do USG w saszetkach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A730AA8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6C8F64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0C3CE635" w14:textId="77777777" w:rsidTr="009D5116">
        <w:trPr>
          <w:cantSplit/>
        </w:trPr>
        <w:tc>
          <w:tcPr>
            <w:tcW w:w="9072" w:type="dxa"/>
          </w:tcPr>
          <w:p w14:paraId="01AE2424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lastRenderedPageBreak/>
              <w:t>SKAMEX Spółka Akcyjna</w:t>
            </w:r>
          </w:p>
          <w:p w14:paraId="10AD3B05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dr.Stefana Kopcińskiego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0BDDC4C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90-032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5562F9CE" w14:textId="583CE40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7 - Komora wilgotna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1162B47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871BA8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0F6434AE" w14:textId="77777777" w:rsidTr="009D5116">
        <w:trPr>
          <w:cantSplit/>
        </w:trPr>
        <w:tc>
          <w:tcPr>
            <w:tcW w:w="9072" w:type="dxa"/>
          </w:tcPr>
          <w:p w14:paraId="1758417E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SARSTEDT Spółka z o.o.</w:t>
            </w:r>
          </w:p>
          <w:p w14:paraId="2FD5482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Grzybowska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3CED2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00-844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0264B210" w14:textId="4265FBED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8 - Probówki do pobierania krwi u noworodków i dzieci mikrometodą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C0FBCB1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C6CAF0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55878361" w14:textId="77777777" w:rsidTr="009D5116">
        <w:trPr>
          <w:cantSplit/>
        </w:trPr>
        <w:tc>
          <w:tcPr>
            <w:tcW w:w="9072" w:type="dxa"/>
          </w:tcPr>
          <w:p w14:paraId="1245A25F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SUN-MED Spółka Cywilna</w:t>
            </w:r>
          </w:p>
          <w:p w14:paraId="1472E1F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Franciszkańska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104/112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53973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6124166D" w14:textId="70D4027D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9- Ekstraktor kamieni bezkońcówkowy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07D3754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EC0624A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4CE4A51B" w14:textId="77777777" w:rsidTr="009D5116">
        <w:trPr>
          <w:cantSplit/>
        </w:trPr>
        <w:tc>
          <w:tcPr>
            <w:tcW w:w="9072" w:type="dxa"/>
          </w:tcPr>
          <w:p w14:paraId="4AC7F98D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SINMED Sp. z o. o.</w:t>
            </w:r>
          </w:p>
          <w:p w14:paraId="74BD83D7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77C55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Przyszowice</w:t>
            </w:r>
          </w:p>
          <w:p w14:paraId="21556130" w14:textId="36F6268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10 - Stazy (opaski uciskowe)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37E291B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FBD343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4CD15F66" w14:textId="77777777" w:rsidTr="009D5116">
        <w:trPr>
          <w:cantSplit/>
        </w:trPr>
        <w:tc>
          <w:tcPr>
            <w:tcW w:w="9072" w:type="dxa"/>
          </w:tcPr>
          <w:p w14:paraId="7A9EC8B5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SINMED Sp. z o. o.</w:t>
            </w:r>
          </w:p>
          <w:p w14:paraId="3886C80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B4B38C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Przyszowice</w:t>
            </w:r>
          </w:p>
          <w:p w14:paraId="0B41DB97" w14:textId="65EC85F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12- Maska anestetyczna jednorazowego użytku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91F815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2E741BB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0BA76C34" w14:textId="77777777" w:rsidTr="009D5116">
        <w:trPr>
          <w:cantSplit/>
        </w:trPr>
        <w:tc>
          <w:tcPr>
            <w:tcW w:w="9072" w:type="dxa"/>
          </w:tcPr>
          <w:p w14:paraId="1745BC4D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MEDSIGNAL SPÓŁKA Z OGRANICZONĄ ODPOWIEDZIALNOŚCIĄ</w:t>
            </w:r>
          </w:p>
          <w:p w14:paraId="69558D3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Sieradzka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/2</w:t>
            </w:r>
          </w:p>
          <w:p w14:paraId="12168BFC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60-163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Poznań</w:t>
            </w:r>
          </w:p>
          <w:p w14:paraId="0AEB6CFD" w14:textId="701A214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13- Nożyczki laparoskopowe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4C0DB0A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9FB9CA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5F56C080" w14:textId="77777777" w:rsidTr="009D5116">
        <w:trPr>
          <w:cantSplit/>
        </w:trPr>
        <w:tc>
          <w:tcPr>
            <w:tcW w:w="9072" w:type="dxa"/>
          </w:tcPr>
          <w:p w14:paraId="30EEB712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Medox Pro sp. z o.o., sp. k</w:t>
            </w:r>
          </w:p>
          <w:p w14:paraId="50F1FF8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ul.Grodzka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20/4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E4137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70-560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Szczecin</w:t>
            </w:r>
          </w:p>
          <w:p w14:paraId="47514334" w14:textId="1F669EBE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14 - Rury do obwodu anestetycznego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38C0626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D494A0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1C2FC948" w14:textId="77777777" w:rsidTr="009D5116">
        <w:trPr>
          <w:cantSplit/>
        </w:trPr>
        <w:tc>
          <w:tcPr>
            <w:tcW w:w="9072" w:type="dxa"/>
          </w:tcPr>
          <w:p w14:paraId="1E23CA70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lastRenderedPageBreak/>
              <w:t>Edwards Lifesciences Poland Sp. z o.o.</w:t>
            </w:r>
          </w:p>
          <w:p w14:paraId="5E19FFA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Aleje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671A91F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00-807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391D6D0F" w14:textId="190B8B2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16 - Przetwornik do pomiaru ciśnienia krwi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EDA301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932CF1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23C8FED8" w14:textId="77777777" w:rsidTr="009D5116">
        <w:trPr>
          <w:cantSplit/>
        </w:trPr>
        <w:tc>
          <w:tcPr>
            <w:tcW w:w="9072" w:type="dxa"/>
          </w:tcPr>
          <w:p w14:paraId="70499DAE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SUN-MED Spółka Cywilna</w:t>
            </w:r>
          </w:p>
          <w:p w14:paraId="533303D6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Franciszkańska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104/112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7270AAC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7C3D410D" w14:textId="0A956339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19 - Klipsowanica hemostatyczna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F58668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A323931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40D0C2AB" w14:textId="77777777" w:rsidTr="009D5116">
        <w:trPr>
          <w:cantSplit/>
        </w:trPr>
        <w:tc>
          <w:tcPr>
            <w:tcW w:w="9072" w:type="dxa"/>
          </w:tcPr>
          <w:p w14:paraId="70E5697A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SKAMEX Spółka Akcyjna</w:t>
            </w:r>
          </w:p>
          <w:p w14:paraId="2C0C525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dr.Stefana Kopcińskiego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FBF0E4B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90-032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483855C3" w14:textId="0F7BDDA6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20 - Stent do Endopielotomii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43EFFE5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EBB6CD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1965EA94" w14:textId="77777777" w:rsidTr="009D5116">
        <w:trPr>
          <w:cantSplit/>
        </w:trPr>
        <w:tc>
          <w:tcPr>
            <w:tcW w:w="9072" w:type="dxa"/>
          </w:tcPr>
          <w:p w14:paraId="23C8FF0D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ANGA ANIOŁA TOMASZ ANIOŁA</w:t>
            </w:r>
          </w:p>
          <w:p w14:paraId="70ED62E5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Słonimska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DF7EED7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61-132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Poznań</w:t>
            </w:r>
          </w:p>
          <w:p w14:paraId="104AD705" w14:textId="2C222C28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21 -Kasetki histopatologiczne standardowe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278FCB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C42254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51BE19EC" w14:textId="77777777" w:rsidTr="009D5116">
        <w:trPr>
          <w:cantSplit/>
        </w:trPr>
        <w:tc>
          <w:tcPr>
            <w:tcW w:w="9072" w:type="dxa"/>
          </w:tcPr>
          <w:p w14:paraId="75E4DF1E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SKAMEX Spółka Akcyjna</w:t>
            </w:r>
          </w:p>
          <w:p w14:paraId="68507A4E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dr.Stefana Kopcińskiego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270FEA4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90-032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5017EB0F" w14:textId="4FA968AA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22 –  Cewniki do ureterostomii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0A18D91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0C0DBD4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72F29CEE" w14:textId="77777777" w:rsidTr="009D5116">
        <w:trPr>
          <w:cantSplit/>
        </w:trPr>
        <w:tc>
          <w:tcPr>
            <w:tcW w:w="9072" w:type="dxa"/>
          </w:tcPr>
          <w:p w14:paraId="04F55EA3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SKAMEX Spółka Akcyjna</w:t>
            </w:r>
          </w:p>
          <w:p w14:paraId="543C35E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dr.Stefana Kopcińskiego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4ECE2F2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90-032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3FB1B7A3" w14:textId="09F38EC1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24 - Kaniule do wkłuć dotętniczych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FDEC98D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E6D7D3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78D49FEE" w14:textId="77777777" w:rsidTr="009D5116">
        <w:trPr>
          <w:cantSplit/>
        </w:trPr>
        <w:tc>
          <w:tcPr>
            <w:tcW w:w="9072" w:type="dxa"/>
          </w:tcPr>
          <w:p w14:paraId="607B4A26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ANMAR Sp. z o.o.</w:t>
            </w:r>
          </w:p>
          <w:p w14:paraId="74D87F06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Strefowa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8E069C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43-100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Tychy</w:t>
            </w:r>
          </w:p>
          <w:p w14:paraId="4C3DB69B" w14:textId="3DE0AF26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25 - Rury karbowane do obwodu oddechowego respiratora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9336CA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8A9E576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04DB4663" w14:textId="77777777" w:rsidTr="009D5116">
        <w:trPr>
          <w:cantSplit/>
        </w:trPr>
        <w:tc>
          <w:tcPr>
            <w:tcW w:w="9072" w:type="dxa"/>
          </w:tcPr>
          <w:p w14:paraId="100852EB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lastRenderedPageBreak/>
              <w:t>Camedica Paweł harasimiuk spółka komandytowa</w:t>
            </w:r>
          </w:p>
          <w:p w14:paraId="2A61B2C0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1133E2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21-025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Niemce</w:t>
            </w:r>
          </w:p>
          <w:p w14:paraId="5DE18629" w14:textId="5C88DAE1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26 - Sprzęt endoskopowy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FE4BFFE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A638BB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0D1DA98E" w14:textId="77777777" w:rsidTr="009D5116">
        <w:trPr>
          <w:cantSplit/>
        </w:trPr>
        <w:tc>
          <w:tcPr>
            <w:tcW w:w="9072" w:type="dxa"/>
          </w:tcPr>
          <w:p w14:paraId="6B27FF88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Solventum Poland Sp. z o.o.</w:t>
            </w:r>
          </w:p>
          <w:p w14:paraId="7882EDC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Kwidzyńska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E7EDF0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51-416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Wrocław</w:t>
            </w:r>
          </w:p>
          <w:p w14:paraId="178E5875" w14:textId="551F8663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27 -  Kołdra grzewcza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E448CF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CA11E7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10AAD5C6" w14:textId="77777777" w:rsidTr="009D5116">
        <w:trPr>
          <w:cantSplit/>
        </w:trPr>
        <w:tc>
          <w:tcPr>
            <w:tcW w:w="9072" w:type="dxa"/>
          </w:tcPr>
          <w:p w14:paraId="45FE6FDF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Medox Pro sp. z o.o., sp. k</w:t>
            </w:r>
          </w:p>
          <w:p w14:paraId="4D169C32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ul.Grodzka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20/4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773105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70-560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Szczecin</w:t>
            </w:r>
          </w:p>
          <w:p w14:paraId="1E38AEB2" w14:textId="6677940E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28 - Układ oddechowy dzieci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F92A8F1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868344A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3D5C35F1" w14:textId="77777777" w:rsidTr="009D5116">
        <w:trPr>
          <w:cantSplit/>
        </w:trPr>
        <w:tc>
          <w:tcPr>
            <w:tcW w:w="9072" w:type="dxa"/>
          </w:tcPr>
          <w:p w14:paraId="04D7CD12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SKAMEX Spółka Akcyjna</w:t>
            </w:r>
          </w:p>
          <w:p w14:paraId="65E2F19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dr.Stefana Kopcińskiego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62D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5B4E0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90-032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441068F7" w14:textId="65F67D36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29 - Pokrowiec jednorazowego użytku na mikroskop operacyjny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497A079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7F42C82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340C30C4" w14:textId="77777777" w:rsidTr="009D5116">
        <w:trPr>
          <w:cantSplit/>
        </w:trPr>
        <w:tc>
          <w:tcPr>
            <w:tcW w:w="9072" w:type="dxa"/>
          </w:tcPr>
          <w:p w14:paraId="158E39AB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Mar-Four Siekierska, Titienko spółka cywilna</w:t>
            </w:r>
          </w:p>
          <w:p w14:paraId="0C4703CE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SREBRZYŃSKA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5/7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B69AF8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95-050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KONSTANTYNÓW ŁÓDZKI</w:t>
            </w:r>
          </w:p>
          <w:p w14:paraId="014EE19E" w14:textId="365CC77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31 - Szkiełka mikroskopowe histopatologiczne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A320AFE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DC8CA2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Najkorzysniejsza  oferta, spełnia wymogi Zamawiającego.</w:t>
            </w:r>
          </w:p>
        </w:tc>
      </w:tr>
      <w:tr w:rsidR="003268F6" w14:paraId="50471699" w14:textId="77777777" w:rsidTr="009D5116">
        <w:trPr>
          <w:cantSplit/>
        </w:trPr>
        <w:tc>
          <w:tcPr>
            <w:tcW w:w="9072" w:type="dxa"/>
          </w:tcPr>
          <w:p w14:paraId="52B7AA3D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SUN-MED Spółka Cywilna</w:t>
            </w:r>
          </w:p>
          <w:p w14:paraId="6B0ADA9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Franciszkańska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104/112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A7103C4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26391374" w14:textId="76D84958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32 -Endostaplery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6AC2094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46ACCFE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475563F7" w14:textId="77777777" w:rsidTr="009D5116">
        <w:trPr>
          <w:cantSplit/>
        </w:trPr>
        <w:tc>
          <w:tcPr>
            <w:tcW w:w="9072" w:type="dxa"/>
          </w:tcPr>
          <w:p w14:paraId="523ABBC1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Coloplast Sp. z o.o.</w:t>
            </w:r>
          </w:p>
          <w:p w14:paraId="3241C297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Inflancka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FD2EEC7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00-189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14316946" w14:textId="12989762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33- Zestaw do przeskórnej tracheostomii metodą Ciaglii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6A05335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FA4FB9D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5C793AC5" w14:textId="77777777" w:rsidTr="009D5116">
        <w:trPr>
          <w:cantSplit/>
        </w:trPr>
        <w:tc>
          <w:tcPr>
            <w:tcW w:w="9072" w:type="dxa"/>
          </w:tcPr>
          <w:p w14:paraId="31E8E1D5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lastRenderedPageBreak/>
              <w:t>Cook Medical sp. z o.o.</w:t>
            </w:r>
          </w:p>
          <w:p w14:paraId="4E2C7FD2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Rondo Daszyńskiego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30742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2D658035" w14:textId="60041BDE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34-Rozszerzadło hydrofilne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9F43A9C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7945D8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033D6255" w14:textId="77777777" w:rsidTr="009D5116">
        <w:trPr>
          <w:cantSplit/>
        </w:trPr>
        <w:tc>
          <w:tcPr>
            <w:tcW w:w="9072" w:type="dxa"/>
          </w:tcPr>
          <w:p w14:paraId="31D08676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SINMED Sp. z o. o.</w:t>
            </w:r>
          </w:p>
          <w:p w14:paraId="27C3301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Graniczna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6199ACF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44-178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Przyszowice</w:t>
            </w:r>
          </w:p>
          <w:p w14:paraId="10AE234C" w14:textId="2018AEB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35-  Resuscytator ręczny jednorazowy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38CC300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A2186CE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oferta, spełnia wymogi Zamawiającego.</w:t>
            </w:r>
          </w:p>
        </w:tc>
      </w:tr>
      <w:tr w:rsidR="003268F6" w14:paraId="3905923B" w14:textId="77777777" w:rsidTr="009D5116">
        <w:trPr>
          <w:cantSplit/>
        </w:trPr>
        <w:tc>
          <w:tcPr>
            <w:tcW w:w="9072" w:type="dxa"/>
          </w:tcPr>
          <w:p w14:paraId="64F21405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ALBIS MAZUR Sp. z o.o.</w:t>
            </w:r>
          </w:p>
          <w:p w14:paraId="35F6E60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Stawiszyńska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/2</w:t>
            </w:r>
          </w:p>
          <w:p w14:paraId="5BE4503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62-800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Kalisz</w:t>
            </w:r>
          </w:p>
          <w:p w14:paraId="0276E307" w14:textId="4A3BEEB7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36-  Kateter do biopsji endometrialnej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5F0446F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D7E1558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4EAA6AEB" w14:textId="77777777" w:rsidTr="009D5116">
        <w:trPr>
          <w:cantSplit/>
        </w:trPr>
        <w:tc>
          <w:tcPr>
            <w:tcW w:w="9072" w:type="dxa"/>
          </w:tcPr>
          <w:p w14:paraId="25C7C34B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SUN-MED Spółka Cywilna</w:t>
            </w:r>
          </w:p>
          <w:p w14:paraId="7B9BD04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Franciszkańska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104/112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91872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91-845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Łódź</w:t>
            </w:r>
          </w:p>
          <w:p w14:paraId="35B76154" w14:textId="40F72AEF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37-Prowadnica jednorazowa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71DB3CC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87829C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Najkorzystniejsza  oferta, spełnia wymogi Zamawiającego.</w:t>
            </w:r>
          </w:p>
        </w:tc>
      </w:tr>
      <w:tr w:rsidR="003268F6" w14:paraId="320AEF99" w14:textId="77777777" w:rsidTr="009D5116">
        <w:trPr>
          <w:cantSplit/>
        </w:trPr>
        <w:tc>
          <w:tcPr>
            <w:tcW w:w="9072" w:type="dxa"/>
          </w:tcPr>
          <w:p w14:paraId="7AD4A7D0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Olympus Polska Sp. z o.o.</w:t>
            </w:r>
          </w:p>
          <w:p w14:paraId="4B36CCB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058C048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0DE8FC27" w14:textId="53053D6A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38 - Koszyk Dormia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E1E1579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2A8A5E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7A373E92" w14:textId="77777777" w:rsidTr="009D5116">
        <w:trPr>
          <w:cantSplit/>
        </w:trPr>
        <w:tc>
          <w:tcPr>
            <w:tcW w:w="9072" w:type="dxa"/>
          </w:tcPr>
          <w:p w14:paraId="689683F1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Medicom Sp. z o.o.</w:t>
            </w:r>
          </w:p>
          <w:p w14:paraId="715099B4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ul. M. Skłodowskiej - Curie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C25707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41-819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Zabrze</w:t>
            </w:r>
          </w:p>
          <w:p w14:paraId="7A70520A" w14:textId="34800908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39- Łyżki do Videolaryngoskopu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2083CF3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116FEBB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6CECC575" w14:textId="77777777" w:rsidTr="009D5116">
        <w:trPr>
          <w:cantSplit/>
        </w:trPr>
        <w:tc>
          <w:tcPr>
            <w:tcW w:w="9072" w:type="dxa"/>
          </w:tcPr>
          <w:p w14:paraId="346863CC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t>Beryl Med Poland Sp. z o.o.</w:t>
            </w:r>
          </w:p>
          <w:p w14:paraId="23C94D39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rtm. Witolda Pileckiego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/151</w:t>
            </w:r>
          </w:p>
          <w:p w14:paraId="7CA43B73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02-781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1440279F" w14:textId="4EA8CF1F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42  - Wkład workowy z drenem i łącznikiem Serres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C3CC2F1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0FA2FE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  <w:tr w:rsidR="003268F6" w14:paraId="1C07BB07" w14:textId="77777777" w:rsidTr="009D5116">
        <w:trPr>
          <w:cantSplit/>
        </w:trPr>
        <w:tc>
          <w:tcPr>
            <w:tcW w:w="9072" w:type="dxa"/>
          </w:tcPr>
          <w:p w14:paraId="52601BE1" w14:textId="77777777" w:rsidR="003268F6" w:rsidRPr="00D26ED6" w:rsidRDefault="003268F6" w:rsidP="00B40E6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268F6">
              <w:rPr>
                <w:b/>
                <w:sz w:val="22"/>
                <w:szCs w:val="22"/>
              </w:rPr>
              <w:lastRenderedPageBreak/>
              <w:t>Cook Medical sp. z o.o.</w:t>
            </w:r>
          </w:p>
          <w:p w14:paraId="4C1A62AD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Rondo Daszyńskiego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2B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B485BD1" w14:textId="77777777" w:rsidR="003268F6" w:rsidRPr="009F0E5C" w:rsidRDefault="003268F6" w:rsidP="00B40E68">
            <w:pPr>
              <w:jc w:val="both"/>
              <w:rPr>
                <w:bCs/>
                <w:sz w:val="22"/>
                <w:szCs w:val="22"/>
              </w:rPr>
            </w:pPr>
            <w:r w:rsidRPr="003268F6">
              <w:rPr>
                <w:bCs/>
                <w:sz w:val="22"/>
                <w:szCs w:val="22"/>
              </w:rPr>
              <w:t>00-843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268F6">
              <w:rPr>
                <w:bCs/>
                <w:sz w:val="22"/>
                <w:szCs w:val="22"/>
              </w:rPr>
              <w:t>Warszawa</w:t>
            </w:r>
          </w:p>
          <w:p w14:paraId="5479842B" w14:textId="4438338A" w:rsidR="003268F6" w:rsidRPr="00211A34" w:rsidRDefault="003268F6" w:rsidP="00B40E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9D5116">
              <w:rPr>
                <w:sz w:val="22"/>
                <w:szCs w:val="22"/>
              </w:rPr>
              <w:t xml:space="preserve"> </w:t>
            </w:r>
            <w:r w:rsidRPr="003268F6">
              <w:rPr>
                <w:sz w:val="22"/>
                <w:szCs w:val="22"/>
              </w:rPr>
              <w:t>Pakiet 43 - Sprzęt endoskopowy do zabiegów i badań endourologicznych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4D041DB" w14:textId="77777777" w:rsidR="003268F6" w:rsidRPr="00D26ED6" w:rsidRDefault="003268F6" w:rsidP="00B40E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47B5F66" w14:textId="77777777" w:rsidR="003268F6" w:rsidRDefault="003268F6" w:rsidP="00B40E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3268F6">
              <w:t>Jedyna złożona  oferta, spełnia wymogi Zamawiającego.</w:t>
            </w:r>
          </w:p>
        </w:tc>
      </w:tr>
    </w:tbl>
    <w:p w14:paraId="6F9EAF6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835"/>
        <w:gridCol w:w="2409"/>
        <w:gridCol w:w="1702"/>
      </w:tblGrid>
      <w:tr w:rsidR="00211A34" w:rsidRPr="00834EF4" w14:paraId="34B49BA8" w14:textId="77777777" w:rsidTr="009D5116">
        <w:tc>
          <w:tcPr>
            <w:tcW w:w="2127" w:type="dxa"/>
            <w:shd w:val="clear" w:color="auto" w:fill="F3F3F3"/>
            <w:vAlign w:val="center"/>
          </w:tcPr>
          <w:p w14:paraId="35BB83D8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5BDBA53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835" w:type="dxa"/>
            <w:shd w:val="clear" w:color="auto" w:fill="F3F3F3"/>
          </w:tcPr>
          <w:p w14:paraId="0AA1FF9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14:paraId="03D6D3A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702" w:type="dxa"/>
            <w:shd w:val="clear" w:color="auto" w:fill="F3F3F3"/>
          </w:tcPr>
          <w:p w14:paraId="6383071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268F6" w:rsidRPr="00834EF4" w14:paraId="183EFF4B" w14:textId="77777777" w:rsidTr="009D5116">
        <w:tc>
          <w:tcPr>
            <w:tcW w:w="2127" w:type="dxa"/>
          </w:tcPr>
          <w:p w14:paraId="0FC457B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2 - Roczny zestaw miękkiego stentu</w:t>
            </w:r>
          </w:p>
        </w:tc>
        <w:tc>
          <w:tcPr>
            <w:tcW w:w="2835" w:type="dxa"/>
          </w:tcPr>
          <w:p w14:paraId="7A66FA7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5BA2F33B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Fasolowa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31A</w:t>
            </w:r>
          </w:p>
          <w:p w14:paraId="1559F62D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02-482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3745EAB9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2" w:type="dxa"/>
            <w:vAlign w:val="center"/>
          </w:tcPr>
          <w:p w14:paraId="104A94E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2F26E0D7" w14:textId="77777777" w:rsidTr="009D5116">
        <w:tc>
          <w:tcPr>
            <w:tcW w:w="2127" w:type="dxa"/>
          </w:tcPr>
          <w:p w14:paraId="43D49B8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2 - Roczny zestaw miękkiego stentu</w:t>
            </w:r>
          </w:p>
        </w:tc>
        <w:tc>
          <w:tcPr>
            <w:tcW w:w="2835" w:type="dxa"/>
          </w:tcPr>
          <w:p w14:paraId="4E5EE46E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296E22C2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Rondo Daszyńskiego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2B</w:t>
            </w:r>
          </w:p>
          <w:p w14:paraId="01383B4E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6547D61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- 254.40</w:t>
            </w:r>
          </w:p>
        </w:tc>
        <w:tc>
          <w:tcPr>
            <w:tcW w:w="1702" w:type="dxa"/>
            <w:vAlign w:val="center"/>
          </w:tcPr>
          <w:p w14:paraId="0FEDC18C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254,40</w:t>
            </w:r>
          </w:p>
        </w:tc>
      </w:tr>
      <w:tr w:rsidR="003268F6" w:rsidRPr="00834EF4" w14:paraId="3CF49598" w14:textId="77777777" w:rsidTr="009D5116">
        <w:tc>
          <w:tcPr>
            <w:tcW w:w="2127" w:type="dxa"/>
          </w:tcPr>
          <w:p w14:paraId="018C6EC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3 - Wzierniki uszne</w:t>
            </w:r>
          </w:p>
        </w:tc>
        <w:tc>
          <w:tcPr>
            <w:tcW w:w="2835" w:type="dxa"/>
          </w:tcPr>
          <w:p w14:paraId="03836806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633A4E79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21</w:t>
            </w:r>
          </w:p>
          <w:p w14:paraId="4EE1684F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Tychy</w:t>
            </w:r>
          </w:p>
        </w:tc>
        <w:tc>
          <w:tcPr>
            <w:tcW w:w="2409" w:type="dxa"/>
          </w:tcPr>
          <w:p w14:paraId="386B6BF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2" w:type="dxa"/>
            <w:vAlign w:val="center"/>
          </w:tcPr>
          <w:p w14:paraId="0C192D8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3FA05A15" w14:textId="77777777" w:rsidTr="009D5116">
        <w:tc>
          <w:tcPr>
            <w:tcW w:w="2127" w:type="dxa"/>
          </w:tcPr>
          <w:p w14:paraId="0E1BC43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3 - Wzierniki uszne</w:t>
            </w:r>
          </w:p>
        </w:tc>
        <w:tc>
          <w:tcPr>
            <w:tcW w:w="2835" w:type="dxa"/>
          </w:tcPr>
          <w:p w14:paraId="5A43E75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14:paraId="7A0FFC7A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Ziemska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44</w:t>
            </w:r>
          </w:p>
          <w:p w14:paraId="5255D3C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41-803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</w:tcPr>
          <w:p w14:paraId="41AA2BB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385C150D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2FFCFA36" w14:textId="77777777" w:rsidTr="009D5116">
        <w:tc>
          <w:tcPr>
            <w:tcW w:w="2127" w:type="dxa"/>
          </w:tcPr>
          <w:p w14:paraId="05ACA09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5 - Zgłębniki do tamowania jamy nosowo-gardłowej</w:t>
            </w:r>
          </w:p>
        </w:tc>
        <w:tc>
          <w:tcPr>
            <w:tcW w:w="2835" w:type="dxa"/>
          </w:tcPr>
          <w:p w14:paraId="4A9A575D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1E166AB2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21</w:t>
            </w:r>
          </w:p>
          <w:p w14:paraId="5D07F55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Tychy</w:t>
            </w:r>
          </w:p>
        </w:tc>
        <w:tc>
          <w:tcPr>
            <w:tcW w:w="2409" w:type="dxa"/>
          </w:tcPr>
          <w:p w14:paraId="155B2FA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63F932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35403953" w14:textId="77777777" w:rsidTr="009D5116">
        <w:tc>
          <w:tcPr>
            <w:tcW w:w="2127" w:type="dxa"/>
          </w:tcPr>
          <w:p w14:paraId="1717C88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6 - Żel sterylny do USG w saszetkach</w:t>
            </w:r>
          </w:p>
        </w:tc>
        <w:tc>
          <w:tcPr>
            <w:tcW w:w="2835" w:type="dxa"/>
          </w:tcPr>
          <w:p w14:paraId="0675A863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SINMED Sp. z o. o.</w:t>
            </w:r>
          </w:p>
          <w:p w14:paraId="6AC9854D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32B</w:t>
            </w:r>
          </w:p>
          <w:p w14:paraId="500BC2AC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Przyszowice</w:t>
            </w:r>
          </w:p>
        </w:tc>
        <w:tc>
          <w:tcPr>
            <w:tcW w:w="2409" w:type="dxa"/>
          </w:tcPr>
          <w:p w14:paraId="6E38294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7B9599F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4F6F4F3A" w14:textId="77777777" w:rsidTr="009D5116">
        <w:tc>
          <w:tcPr>
            <w:tcW w:w="2127" w:type="dxa"/>
          </w:tcPr>
          <w:p w14:paraId="7BE3FF9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6 - Żel sterylny do USG w saszetkach</w:t>
            </w:r>
          </w:p>
        </w:tc>
        <w:tc>
          <w:tcPr>
            <w:tcW w:w="2835" w:type="dxa"/>
          </w:tcPr>
          <w:p w14:paraId="74D126E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Bialmed Sp. z o.o.</w:t>
            </w:r>
          </w:p>
          <w:p w14:paraId="16CE9795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46/48/35</w:t>
            </w:r>
          </w:p>
          <w:p w14:paraId="0E99E801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41661CA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- 382.36</w:t>
            </w:r>
          </w:p>
        </w:tc>
        <w:tc>
          <w:tcPr>
            <w:tcW w:w="1701" w:type="dxa"/>
            <w:vAlign w:val="center"/>
          </w:tcPr>
          <w:p w14:paraId="0566AFB4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382,36</w:t>
            </w:r>
          </w:p>
        </w:tc>
      </w:tr>
      <w:tr w:rsidR="003268F6" w:rsidRPr="00834EF4" w14:paraId="3521E860" w14:textId="77777777" w:rsidTr="009D5116">
        <w:tc>
          <w:tcPr>
            <w:tcW w:w="2127" w:type="dxa"/>
          </w:tcPr>
          <w:p w14:paraId="7C3F3EC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6 - Żel sterylny do USG w saszetkach</w:t>
            </w:r>
          </w:p>
        </w:tc>
        <w:tc>
          <w:tcPr>
            <w:tcW w:w="2835" w:type="dxa"/>
          </w:tcPr>
          <w:p w14:paraId="215963C4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7D5524A6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21</w:t>
            </w:r>
          </w:p>
          <w:p w14:paraId="466BFB5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Tychy</w:t>
            </w:r>
          </w:p>
        </w:tc>
        <w:tc>
          <w:tcPr>
            <w:tcW w:w="2409" w:type="dxa"/>
          </w:tcPr>
          <w:p w14:paraId="3795854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- 108.48</w:t>
            </w:r>
          </w:p>
        </w:tc>
        <w:tc>
          <w:tcPr>
            <w:tcW w:w="1701" w:type="dxa"/>
            <w:vAlign w:val="center"/>
          </w:tcPr>
          <w:p w14:paraId="7E26E4B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108,48</w:t>
            </w:r>
          </w:p>
        </w:tc>
      </w:tr>
      <w:tr w:rsidR="003268F6" w:rsidRPr="00834EF4" w14:paraId="053EF6D3" w14:textId="77777777" w:rsidTr="009D5116">
        <w:tc>
          <w:tcPr>
            <w:tcW w:w="2127" w:type="dxa"/>
          </w:tcPr>
          <w:p w14:paraId="70DC69E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7 - Komora wilgotna</w:t>
            </w:r>
          </w:p>
        </w:tc>
        <w:tc>
          <w:tcPr>
            <w:tcW w:w="2835" w:type="dxa"/>
          </w:tcPr>
          <w:p w14:paraId="52D72073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2204C6B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2C47A29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53351B0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759A5E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97B5986" w14:textId="77777777" w:rsidTr="009D5116">
        <w:tc>
          <w:tcPr>
            <w:tcW w:w="2127" w:type="dxa"/>
          </w:tcPr>
          <w:p w14:paraId="5B8FB6F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8 - Probówki do pobierania krwi u noworodków i dzieci mikrometodą</w:t>
            </w:r>
          </w:p>
        </w:tc>
        <w:tc>
          <w:tcPr>
            <w:tcW w:w="2835" w:type="dxa"/>
          </w:tcPr>
          <w:p w14:paraId="336A47E4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SARSTEDT Spółka z o.o.</w:t>
            </w:r>
          </w:p>
          <w:p w14:paraId="0F54D7D6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Grzybowska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87</w:t>
            </w:r>
          </w:p>
          <w:p w14:paraId="44E8F6B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384CEF3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7A82080A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4668B7A6" w14:textId="77777777" w:rsidTr="009D5116">
        <w:tc>
          <w:tcPr>
            <w:tcW w:w="2127" w:type="dxa"/>
          </w:tcPr>
          <w:p w14:paraId="3C26471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9- Ekstraktor kamieni bezkońcówkowy</w:t>
            </w:r>
          </w:p>
        </w:tc>
        <w:tc>
          <w:tcPr>
            <w:tcW w:w="2835" w:type="dxa"/>
          </w:tcPr>
          <w:p w14:paraId="238310C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76279C0C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104/112</w:t>
            </w:r>
          </w:p>
          <w:p w14:paraId="689A7EEE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0A0452F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2F0AEA4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DFBFB7E" w14:textId="77777777" w:rsidTr="009D5116">
        <w:tc>
          <w:tcPr>
            <w:tcW w:w="2127" w:type="dxa"/>
          </w:tcPr>
          <w:p w14:paraId="3A5A2EA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9- Ekstraktor kamieni bezkońcówkowy</w:t>
            </w:r>
          </w:p>
        </w:tc>
        <w:tc>
          <w:tcPr>
            <w:tcW w:w="2835" w:type="dxa"/>
          </w:tcPr>
          <w:p w14:paraId="30BB895E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Advance Europe Sp. z o.o. Biuro Techniczno-Handlowe</w:t>
            </w:r>
          </w:p>
          <w:p w14:paraId="25919B7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Fasolowa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31A</w:t>
            </w:r>
          </w:p>
          <w:p w14:paraId="5E04EBAE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lastRenderedPageBreak/>
              <w:t>02-482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7DD263C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lastRenderedPageBreak/>
              <w:t>1 - Cena - 250.00</w:t>
            </w:r>
          </w:p>
        </w:tc>
        <w:tc>
          <w:tcPr>
            <w:tcW w:w="1701" w:type="dxa"/>
            <w:vAlign w:val="center"/>
          </w:tcPr>
          <w:p w14:paraId="0B4B9767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250,00</w:t>
            </w:r>
          </w:p>
        </w:tc>
      </w:tr>
      <w:tr w:rsidR="003268F6" w:rsidRPr="00834EF4" w14:paraId="547D1F7C" w14:textId="77777777" w:rsidTr="009D5116">
        <w:tc>
          <w:tcPr>
            <w:tcW w:w="2127" w:type="dxa"/>
          </w:tcPr>
          <w:p w14:paraId="76EC100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9- Ekstraktor kamieni bezkońcówkowy</w:t>
            </w:r>
          </w:p>
        </w:tc>
        <w:tc>
          <w:tcPr>
            <w:tcW w:w="2835" w:type="dxa"/>
          </w:tcPr>
          <w:p w14:paraId="592EBA5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70AED266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Rondo Daszyńskiego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2B</w:t>
            </w:r>
          </w:p>
          <w:p w14:paraId="7DCA817F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5CD6DB7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- 225.00</w:t>
            </w:r>
          </w:p>
        </w:tc>
        <w:tc>
          <w:tcPr>
            <w:tcW w:w="1701" w:type="dxa"/>
            <w:vAlign w:val="center"/>
          </w:tcPr>
          <w:p w14:paraId="39AD9D6D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225,00</w:t>
            </w:r>
          </w:p>
        </w:tc>
      </w:tr>
      <w:tr w:rsidR="003268F6" w:rsidRPr="00834EF4" w14:paraId="7488BF66" w14:textId="77777777" w:rsidTr="009D5116">
        <w:tc>
          <w:tcPr>
            <w:tcW w:w="2127" w:type="dxa"/>
          </w:tcPr>
          <w:p w14:paraId="5F2DBD6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9- Ekstraktor kamieni bezkońcówkowy</w:t>
            </w:r>
          </w:p>
        </w:tc>
        <w:tc>
          <w:tcPr>
            <w:tcW w:w="2835" w:type="dxa"/>
          </w:tcPr>
          <w:p w14:paraId="78C8CF3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AC2824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230C4C5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29D94CB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- 216.88</w:t>
            </w:r>
          </w:p>
        </w:tc>
        <w:tc>
          <w:tcPr>
            <w:tcW w:w="1701" w:type="dxa"/>
            <w:vAlign w:val="center"/>
          </w:tcPr>
          <w:p w14:paraId="106101A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216,88</w:t>
            </w:r>
          </w:p>
        </w:tc>
      </w:tr>
      <w:tr w:rsidR="003268F6" w:rsidRPr="00834EF4" w14:paraId="14CF0E28" w14:textId="77777777" w:rsidTr="009D5116">
        <w:tc>
          <w:tcPr>
            <w:tcW w:w="2127" w:type="dxa"/>
          </w:tcPr>
          <w:p w14:paraId="3D23AF8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10 - Stazy (opaski uciskowe)</w:t>
            </w:r>
          </w:p>
        </w:tc>
        <w:tc>
          <w:tcPr>
            <w:tcW w:w="2835" w:type="dxa"/>
          </w:tcPr>
          <w:p w14:paraId="1D12AC09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SINMED Sp. z o. o.</w:t>
            </w:r>
          </w:p>
          <w:p w14:paraId="705E99C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32B</w:t>
            </w:r>
          </w:p>
          <w:p w14:paraId="783D5BB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Przyszowice</w:t>
            </w:r>
          </w:p>
        </w:tc>
        <w:tc>
          <w:tcPr>
            <w:tcW w:w="2409" w:type="dxa"/>
          </w:tcPr>
          <w:p w14:paraId="64F3D31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78F61D4D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1C3D6140" w14:textId="77777777" w:rsidTr="009D5116">
        <w:tc>
          <w:tcPr>
            <w:tcW w:w="2127" w:type="dxa"/>
          </w:tcPr>
          <w:p w14:paraId="665EDFA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10 - Stazy (opaski uciskowe)</w:t>
            </w:r>
          </w:p>
        </w:tc>
        <w:tc>
          <w:tcPr>
            <w:tcW w:w="2835" w:type="dxa"/>
          </w:tcPr>
          <w:p w14:paraId="60B81D8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Bialmed Sp. z o.o.</w:t>
            </w:r>
          </w:p>
          <w:p w14:paraId="1251C5E6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46/48/35</w:t>
            </w:r>
          </w:p>
          <w:p w14:paraId="6621B3B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35F83EE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- 379.68</w:t>
            </w:r>
          </w:p>
        </w:tc>
        <w:tc>
          <w:tcPr>
            <w:tcW w:w="1701" w:type="dxa"/>
            <w:vAlign w:val="center"/>
          </w:tcPr>
          <w:p w14:paraId="0F932D4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379,68</w:t>
            </w:r>
          </w:p>
        </w:tc>
      </w:tr>
      <w:tr w:rsidR="003268F6" w:rsidRPr="00834EF4" w14:paraId="2A1241CF" w14:textId="77777777" w:rsidTr="009D5116">
        <w:tc>
          <w:tcPr>
            <w:tcW w:w="2127" w:type="dxa"/>
          </w:tcPr>
          <w:p w14:paraId="79C8A74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10 - Stazy (opaski uciskowe)</w:t>
            </w:r>
          </w:p>
        </w:tc>
        <w:tc>
          <w:tcPr>
            <w:tcW w:w="2835" w:type="dxa"/>
          </w:tcPr>
          <w:p w14:paraId="21C5E5CC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14:paraId="400D93F5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Ziemska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44</w:t>
            </w:r>
          </w:p>
          <w:p w14:paraId="63F1F777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41-803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</w:tcPr>
          <w:p w14:paraId="54AF8BC9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6D928C03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420AB7A6" w14:textId="77777777" w:rsidTr="009D5116">
        <w:tc>
          <w:tcPr>
            <w:tcW w:w="2127" w:type="dxa"/>
          </w:tcPr>
          <w:p w14:paraId="1973594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12- Maska anestetyczna jednorazowego użytku</w:t>
            </w:r>
          </w:p>
        </w:tc>
        <w:tc>
          <w:tcPr>
            <w:tcW w:w="2835" w:type="dxa"/>
          </w:tcPr>
          <w:p w14:paraId="7934994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SINMED Sp. z o. o.</w:t>
            </w:r>
          </w:p>
          <w:p w14:paraId="71EA657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32B</w:t>
            </w:r>
          </w:p>
          <w:p w14:paraId="484319C9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Przyszowice</w:t>
            </w:r>
          </w:p>
        </w:tc>
        <w:tc>
          <w:tcPr>
            <w:tcW w:w="2409" w:type="dxa"/>
          </w:tcPr>
          <w:p w14:paraId="51411D9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4A19276F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5EE434AC" w14:textId="77777777" w:rsidTr="009D5116">
        <w:tc>
          <w:tcPr>
            <w:tcW w:w="2127" w:type="dxa"/>
          </w:tcPr>
          <w:p w14:paraId="30342B7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12- Maska anestetyczna jednorazowego użytku</w:t>
            </w:r>
          </w:p>
        </w:tc>
        <w:tc>
          <w:tcPr>
            <w:tcW w:w="2835" w:type="dxa"/>
          </w:tcPr>
          <w:p w14:paraId="5C74CECB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Medox Pro sp. z o.o., sp. k</w:t>
            </w:r>
          </w:p>
          <w:p w14:paraId="082E3C08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20/4</w:t>
            </w:r>
          </w:p>
          <w:p w14:paraId="70C1C32A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Szczecin</w:t>
            </w:r>
          </w:p>
        </w:tc>
        <w:tc>
          <w:tcPr>
            <w:tcW w:w="2409" w:type="dxa"/>
          </w:tcPr>
          <w:p w14:paraId="54690E4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- 371.12</w:t>
            </w:r>
          </w:p>
        </w:tc>
        <w:tc>
          <w:tcPr>
            <w:tcW w:w="1701" w:type="dxa"/>
            <w:vAlign w:val="center"/>
          </w:tcPr>
          <w:p w14:paraId="5D569D7A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371,12</w:t>
            </w:r>
          </w:p>
        </w:tc>
      </w:tr>
      <w:tr w:rsidR="003268F6" w:rsidRPr="00834EF4" w14:paraId="077E0419" w14:textId="77777777" w:rsidTr="009D5116">
        <w:tc>
          <w:tcPr>
            <w:tcW w:w="2127" w:type="dxa"/>
          </w:tcPr>
          <w:p w14:paraId="73C5A52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12- Maska anestetyczna jednorazowego użytku</w:t>
            </w:r>
          </w:p>
        </w:tc>
        <w:tc>
          <w:tcPr>
            <w:tcW w:w="2835" w:type="dxa"/>
          </w:tcPr>
          <w:p w14:paraId="005D3D2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Bialmed Sp. z o.o.</w:t>
            </w:r>
          </w:p>
          <w:p w14:paraId="1400E528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46/48/35</w:t>
            </w:r>
          </w:p>
          <w:p w14:paraId="0163E20A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6FE3457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- 318.08</w:t>
            </w:r>
          </w:p>
        </w:tc>
        <w:tc>
          <w:tcPr>
            <w:tcW w:w="1701" w:type="dxa"/>
            <w:vAlign w:val="center"/>
          </w:tcPr>
          <w:p w14:paraId="7CEC1211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318,08</w:t>
            </w:r>
          </w:p>
        </w:tc>
      </w:tr>
      <w:tr w:rsidR="003268F6" w:rsidRPr="00834EF4" w14:paraId="09D3E149" w14:textId="77777777" w:rsidTr="009D5116">
        <w:tc>
          <w:tcPr>
            <w:tcW w:w="2127" w:type="dxa"/>
          </w:tcPr>
          <w:p w14:paraId="086FF88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13- Nożyczki laparoskopowe</w:t>
            </w:r>
          </w:p>
        </w:tc>
        <w:tc>
          <w:tcPr>
            <w:tcW w:w="2835" w:type="dxa"/>
          </w:tcPr>
          <w:p w14:paraId="4A9EAE95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MEDSIGNAL SPÓŁKA Z OGRANICZONĄ ODPOWIEDZIALNOŚCIĄ</w:t>
            </w:r>
          </w:p>
          <w:p w14:paraId="449C6BE9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Sieradzka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10/2</w:t>
            </w:r>
          </w:p>
          <w:p w14:paraId="3FE4A50F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60-163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Poznań</w:t>
            </w:r>
          </w:p>
        </w:tc>
        <w:tc>
          <w:tcPr>
            <w:tcW w:w="2409" w:type="dxa"/>
          </w:tcPr>
          <w:p w14:paraId="419CFB01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E5624F0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0C07FA3C" w14:textId="77777777" w:rsidTr="009D5116">
        <w:tc>
          <w:tcPr>
            <w:tcW w:w="2127" w:type="dxa"/>
          </w:tcPr>
          <w:p w14:paraId="207655A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13- Nożyczki laparoskopowe</w:t>
            </w:r>
          </w:p>
        </w:tc>
        <w:tc>
          <w:tcPr>
            <w:tcW w:w="2835" w:type="dxa"/>
          </w:tcPr>
          <w:p w14:paraId="76C1DBD5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ALBIS MAZUR Sp. z o.o.</w:t>
            </w:r>
          </w:p>
          <w:p w14:paraId="061B829A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Stawiszyńska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10/2</w:t>
            </w:r>
          </w:p>
          <w:p w14:paraId="686E0A1C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Kalisz</w:t>
            </w:r>
          </w:p>
        </w:tc>
        <w:tc>
          <w:tcPr>
            <w:tcW w:w="2409" w:type="dxa"/>
          </w:tcPr>
          <w:p w14:paraId="6086CEE7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- 337.24</w:t>
            </w:r>
          </w:p>
        </w:tc>
        <w:tc>
          <w:tcPr>
            <w:tcW w:w="1701" w:type="dxa"/>
            <w:vAlign w:val="center"/>
          </w:tcPr>
          <w:p w14:paraId="2EBC61FD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337,24</w:t>
            </w:r>
          </w:p>
        </w:tc>
      </w:tr>
      <w:tr w:rsidR="003268F6" w:rsidRPr="00834EF4" w14:paraId="6C7FB8D8" w14:textId="77777777" w:rsidTr="009D5116">
        <w:tc>
          <w:tcPr>
            <w:tcW w:w="2127" w:type="dxa"/>
          </w:tcPr>
          <w:p w14:paraId="291782A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13- Nożyczki laparoskopowe</w:t>
            </w:r>
          </w:p>
        </w:tc>
        <w:tc>
          <w:tcPr>
            <w:tcW w:w="2835" w:type="dxa"/>
          </w:tcPr>
          <w:p w14:paraId="05FCE724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23BFDB5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rtm. Witolda Pileckiego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59/151</w:t>
            </w:r>
          </w:p>
          <w:p w14:paraId="6280FA58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02-781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0910E9E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- 307.28</w:t>
            </w:r>
          </w:p>
        </w:tc>
        <w:tc>
          <w:tcPr>
            <w:tcW w:w="1701" w:type="dxa"/>
            <w:vAlign w:val="center"/>
          </w:tcPr>
          <w:p w14:paraId="68E9CD8E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307,28</w:t>
            </w:r>
          </w:p>
        </w:tc>
      </w:tr>
      <w:tr w:rsidR="003268F6" w:rsidRPr="00834EF4" w14:paraId="6158E1B2" w14:textId="77777777" w:rsidTr="009D5116">
        <w:tc>
          <w:tcPr>
            <w:tcW w:w="2127" w:type="dxa"/>
          </w:tcPr>
          <w:p w14:paraId="7AE324C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13- Nożyczki laparoskopowe</w:t>
            </w:r>
          </w:p>
        </w:tc>
        <w:tc>
          <w:tcPr>
            <w:tcW w:w="2835" w:type="dxa"/>
          </w:tcPr>
          <w:p w14:paraId="77063510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442E9A21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104/112</w:t>
            </w:r>
          </w:p>
          <w:p w14:paraId="4ADBAC7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68735DB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- 322.24</w:t>
            </w:r>
          </w:p>
        </w:tc>
        <w:tc>
          <w:tcPr>
            <w:tcW w:w="1701" w:type="dxa"/>
            <w:vAlign w:val="center"/>
          </w:tcPr>
          <w:p w14:paraId="2CDE25B2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322,24</w:t>
            </w:r>
          </w:p>
        </w:tc>
      </w:tr>
      <w:tr w:rsidR="003268F6" w:rsidRPr="00834EF4" w14:paraId="614BB95D" w14:textId="77777777" w:rsidTr="009D5116">
        <w:tc>
          <w:tcPr>
            <w:tcW w:w="2127" w:type="dxa"/>
          </w:tcPr>
          <w:p w14:paraId="29D7672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13- Nożyczki laparoskopowe</w:t>
            </w:r>
          </w:p>
        </w:tc>
        <w:tc>
          <w:tcPr>
            <w:tcW w:w="2835" w:type="dxa"/>
          </w:tcPr>
          <w:p w14:paraId="479DBFFA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Covimed Sp. z o.o.</w:t>
            </w:r>
          </w:p>
          <w:p w14:paraId="09DAAE1E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Przelot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</w:t>
            </w:r>
          </w:p>
          <w:p w14:paraId="255675A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04-622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00EBC5A9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- 313.52</w:t>
            </w:r>
          </w:p>
        </w:tc>
        <w:tc>
          <w:tcPr>
            <w:tcW w:w="1701" w:type="dxa"/>
            <w:vAlign w:val="center"/>
          </w:tcPr>
          <w:p w14:paraId="700A96E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313,52</w:t>
            </w:r>
          </w:p>
        </w:tc>
      </w:tr>
      <w:tr w:rsidR="003268F6" w:rsidRPr="00834EF4" w14:paraId="6B381C3D" w14:textId="77777777" w:rsidTr="009D5116">
        <w:tc>
          <w:tcPr>
            <w:tcW w:w="2127" w:type="dxa"/>
          </w:tcPr>
          <w:p w14:paraId="3113190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14 - Rury do obwodu anestetycznego</w:t>
            </w:r>
          </w:p>
        </w:tc>
        <w:tc>
          <w:tcPr>
            <w:tcW w:w="2835" w:type="dxa"/>
          </w:tcPr>
          <w:p w14:paraId="44B2E446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Medox Pro sp. z o.o., sp. k</w:t>
            </w:r>
          </w:p>
          <w:p w14:paraId="1DEC320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20/4</w:t>
            </w:r>
          </w:p>
          <w:p w14:paraId="09477C1A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Szczecin</w:t>
            </w:r>
          </w:p>
        </w:tc>
        <w:tc>
          <w:tcPr>
            <w:tcW w:w="2409" w:type="dxa"/>
          </w:tcPr>
          <w:p w14:paraId="1670B13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7C4B2E32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147EBCAF" w14:textId="77777777" w:rsidTr="009D5116">
        <w:tc>
          <w:tcPr>
            <w:tcW w:w="2127" w:type="dxa"/>
          </w:tcPr>
          <w:p w14:paraId="62A03589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16 - Przetwornik do pomiaru ciśnienia krwi</w:t>
            </w:r>
          </w:p>
        </w:tc>
        <w:tc>
          <w:tcPr>
            <w:tcW w:w="2835" w:type="dxa"/>
          </w:tcPr>
          <w:p w14:paraId="3732BFD5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Edwards Lifesciences Poland Sp. z o.o.</w:t>
            </w:r>
          </w:p>
          <w:p w14:paraId="30F619E8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100</w:t>
            </w:r>
          </w:p>
          <w:p w14:paraId="6C4CB6B7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560A77BA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A9FEE1D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006E7F3A" w14:textId="77777777" w:rsidTr="009D5116">
        <w:tc>
          <w:tcPr>
            <w:tcW w:w="2127" w:type="dxa"/>
          </w:tcPr>
          <w:p w14:paraId="5D19398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lastRenderedPageBreak/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16 - Przetwornik do pomiaru ciśnienia krwi</w:t>
            </w:r>
          </w:p>
        </w:tc>
        <w:tc>
          <w:tcPr>
            <w:tcW w:w="2835" w:type="dxa"/>
          </w:tcPr>
          <w:p w14:paraId="2BBFB89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14:paraId="751A6C6C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Ziemska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44</w:t>
            </w:r>
          </w:p>
          <w:p w14:paraId="11BE621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41-803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</w:tcPr>
          <w:p w14:paraId="4FC529A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59DCA338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19A8CA26" w14:textId="77777777" w:rsidTr="009D5116">
        <w:tc>
          <w:tcPr>
            <w:tcW w:w="2127" w:type="dxa"/>
          </w:tcPr>
          <w:p w14:paraId="2A138C6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19 - Klipsowanica hemostatyczna</w:t>
            </w:r>
          </w:p>
        </w:tc>
        <w:tc>
          <w:tcPr>
            <w:tcW w:w="2835" w:type="dxa"/>
          </w:tcPr>
          <w:p w14:paraId="4AFEAF20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VARIMED Sp. z o.o.</w:t>
            </w:r>
          </w:p>
          <w:p w14:paraId="27914431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115/4U</w:t>
            </w:r>
          </w:p>
          <w:p w14:paraId="0AF1DAA1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</w:tcPr>
          <w:p w14:paraId="7B5D094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- 346.68</w:t>
            </w:r>
          </w:p>
        </w:tc>
        <w:tc>
          <w:tcPr>
            <w:tcW w:w="1701" w:type="dxa"/>
            <w:vAlign w:val="center"/>
          </w:tcPr>
          <w:p w14:paraId="3B3920B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346,68</w:t>
            </w:r>
          </w:p>
        </w:tc>
      </w:tr>
      <w:tr w:rsidR="003268F6" w:rsidRPr="00834EF4" w14:paraId="267C1C49" w14:textId="77777777" w:rsidTr="009D5116">
        <w:tc>
          <w:tcPr>
            <w:tcW w:w="2127" w:type="dxa"/>
          </w:tcPr>
          <w:p w14:paraId="7B5FDA1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19 - Klipsowanica hemostatyczna</w:t>
            </w:r>
          </w:p>
        </w:tc>
        <w:tc>
          <w:tcPr>
            <w:tcW w:w="2835" w:type="dxa"/>
          </w:tcPr>
          <w:p w14:paraId="273E665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1FE9FF0A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104/112</w:t>
            </w:r>
          </w:p>
          <w:p w14:paraId="6EE9E2C5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1DAD8BF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25E03C7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32F8667" w14:textId="77777777" w:rsidTr="009D5116">
        <w:tc>
          <w:tcPr>
            <w:tcW w:w="2127" w:type="dxa"/>
          </w:tcPr>
          <w:p w14:paraId="0255F6D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19 - Klipsowanica hemostatyczna</w:t>
            </w:r>
          </w:p>
        </w:tc>
        <w:tc>
          <w:tcPr>
            <w:tcW w:w="2835" w:type="dxa"/>
          </w:tcPr>
          <w:p w14:paraId="36EA385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Sonologistic Sp. z o.o. Sp. Kom.</w:t>
            </w:r>
          </w:p>
          <w:p w14:paraId="527F627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7a</w:t>
            </w:r>
          </w:p>
          <w:p w14:paraId="7BF0E39D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Zamość</w:t>
            </w:r>
          </w:p>
        </w:tc>
        <w:tc>
          <w:tcPr>
            <w:tcW w:w="2409" w:type="dxa"/>
          </w:tcPr>
          <w:p w14:paraId="6358F851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- 253.64</w:t>
            </w:r>
          </w:p>
        </w:tc>
        <w:tc>
          <w:tcPr>
            <w:tcW w:w="1701" w:type="dxa"/>
            <w:vAlign w:val="center"/>
          </w:tcPr>
          <w:p w14:paraId="673B260C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253,64</w:t>
            </w:r>
          </w:p>
        </w:tc>
      </w:tr>
      <w:tr w:rsidR="003268F6" w:rsidRPr="00834EF4" w14:paraId="261196E8" w14:textId="77777777" w:rsidTr="009D5116">
        <w:tc>
          <w:tcPr>
            <w:tcW w:w="2127" w:type="dxa"/>
          </w:tcPr>
          <w:p w14:paraId="31441AC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19 - Klipsowanica hemostatyczna</w:t>
            </w:r>
          </w:p>
        </w:tc>
        <w:tc>
          <w:tcPr>
            <w:tcW w:w="2835" w:type="dxa"/>
          </w:tcPr>
          <w:p w14:paraId="1CC3F35A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245B79DF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22</w:t>
            </w:r>
          </w:p>
          <w:p w14:paraId="645F200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305B7E7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411036C2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46D90022" w14:textId="77777777" w:rsidTr="009D5116">
        <w:tc>
          <w:tcPr>
            <w:tcW w:w="2127" w:type="dxa"/>
          </w:tcPr>
          <w:p w14:paraId="0BD7016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20 - Stent do Endopielotomii</w:t>
            </w:r>
          </w:p>
        </w:tc>
        <w:tc>
          <w:tcPr>
            <w:tcW w:w="2835" w:type="dxa"/>
          </w:tcPr>
          <w:p w14:paraId="525C711A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3F6BD93F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277A27D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14566647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519E741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533DB8FE" w14:textId="77777777" w:rsidTr="009D5116">
        <w:tc>
          <w:tcPr>
            <w:tcW w:w="2127" w:type="dxa"/>
          </w:tcPr>
          <w:p w14:paraId="0DE6E767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21 -Kasetki histopatologiczne standardowe</w:t>
            </w:r>
          </w:p>
        </w:tc>
        <w:tc>
          <w:tcPr>
            <w:tcW w:w="2835" w:type="dxa"/>
          </w:tcPr>
          <w:p w14:paraId="6E48261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ANGA ANIOŁA TOMASZ ANIOŁA</w:t>
            </w:r>
          </w:p>
          <w:p w14:paraId="60EA5217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Słonimska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11</w:t>
            </w:r>
          </w:p>
          <w:p w14:paraId="185C217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61-132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Poznań</w:t>
            </w:r>
          </w:p>
        </w:tc>
        <w:tc>
          <w:tcPr>
            <w:tcW w:w="2409" w:type="dxa"/>
          </w:tcPr>
          <w:p w14:paraId="217B7A7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1914EFBC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1BC43085" w14:textId="77777777" w:rsidTr="009D5116">
        <w:tc>
          <w:tcPr>
            <w:tcW w:w="2127" w:type="dxa"/>
          </w:tcPr>
          <w:p w14:paraId="01EEBCD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22 –  Cewniki do ureterostomii</w:t>
            </w:r>
          </w:p>
        </w:tc>
        <w:tc>
          <w:tcPr>
            <w:tcW w:w="2835" w:type="dxa"/>
          </w:tcPr>
          <w:p w14:paraId="3ED06D43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5CFC6A4C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5A86D6F9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01F207D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D23A6D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75C79559" w14:textId="77777777" w:rsidTr="009D5116">
        <w:tc>
          <w:tcPr>
            <w:tcW w:w="2127" w:type="dxa"/>
          </w:tcPr>
          <w:p w14:paraId="5086217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24 - Kaniule do wkłuć dotętniczych</w:t>
            </w:r>
          </w:p>
        </w:tc>
        <w:tc>
          <w:tcPr>
            <w:tcW w:w="2835" w:type="dxa"/>
          </w:tcPr>
          <w:p w14:paraId="44BE2F64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4F2CD769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0650A6F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5F21568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1D022163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08E0C248" w14:textId="77777777" w:rsidTr="009D5116">
        <w:tc>
          <w:tcPr>
            <w:tcW w:w="2127" w:type="dxa"/>
          </w:tcPr>
          <w:p w14:paraId="04B974F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24 - Kaniule do wkłuć dotętniczych</w:t>
            </w:r>
          </w:p>
        </w:tc>
        <w:tc>
          <w:tcPr>
            <w:tcW w:w="2835" w:type="dxa"/>
          </w:tcPr>
          <w:p w14:paraId="59C9D8EA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Zarys International Spółka z ograniczoną odpowiedzialnością</w:t>
            </w:r>
          </w:p>
          <w:p w14:paraId="2F935C08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Ziemska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44</w:t>
            </w:r>
          </w:p>
          <w:p w14:paraId="433E5C4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41-803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</w:tcPr>
          <w:p w14:paraId="4A66BA3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62022F63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480FFFD8" w14:textId="77777777" w:rsidTr="009D5116">
        <w:tc>
          <w:tcPr>
            <w:tcW w:w="2127" w:type="dxa"/>
          </w:tcPr>
          <w:p w14:paraId="318A0B6A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25 - Rury karbowane do obwodu oddechowego respiratora</w:t>
            </w:r>
          </w:p>
        </w:tc>
        <w:tc>
          <w:tcPr>
            <w:tcW w:w="2835" w:type="dxa"/>
          </w:tcPr>
          <w:p w14:paraId="17E4B16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ANMAR Sp. z o.o.</w:t>
            </w:r>
          </w:p>
          <w:p w14:paraId="3B75C83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22</w:t>
            </w:r>
          </w:p>
          <w:p w14:paraId="308E574C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Tychy</w:t>
            </w:r>
          </w:p>
        </w:tc>
        <w:tc>
          <w:tcPr>
            <w:tcW w:w="2409" w:type="dxa"/>
          </w:tcPr>
          <w:p w14:paraId="5FB7C15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27822D4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2D264A67" w14:textId="77777777" w:rsidTr="009D5116">
        <w:tc>
          <w:tcPr>
            <w:tcW w:w="2127" w:type="dxa"/>
          </w:tcPr>
          <w:p w14:paraId="28D6CF6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26 - Sprzęt endoskopowy</w:t>
            </w:r>
          </w:p>
        </w:tc>
        <w:tc>
          <w:tcPr>
            <w:tcW w:w="2835" w:type="dxa"/>
          </w:tcPr>
          <w:p w14:paraId="53DF2BEF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Camedica Paweł harasimiuk spółka komandytowa</w:t>
            </w:r>
          </w:p>
          <w:p w14:paraId="33A54C49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2a</w:t>
            </w:r>
          </w:p>
          <w:p w14:paraId="676C6BE7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21-025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Niemce</w:t>
            </w:r>
          </w:p>
        </w:tc>
        <w:tc>
          <w:tcPr>
            <w:tcW w:w="2409" w:type="dxa"/>
          </w:tcPr>
          <w:p w14:paraId="45745F8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1C81730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0CBA5507" w14:textId="77777777" w:rsidTr="009D5116">
        <w:tc>
          <w:tcPr>
            <w:tcW w:w="2127" w:type="dxa"/>
          </w:tcPr>
          <w:p w14:paraId="3101251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27 -  Kołdra grzewcza</w:t>
            </w:r>
          </w:p>
        </w:tc>
        <w:tc>
          <w:tcPr>
            <w:tcW w:w="2835" w:type="dxa"/>
          </w:tcPr>
          <w:p w14:paraId="13F99F4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Solventum Poland Sp. z o.o.</w:t>
            </w:r>
          </w:p>
          <w:p w14:paraId="6A5F52A8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Kwidzyńska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</w:t>
            </w:r>
          </w:p>
          <w:p w14:paraId="65F2F34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51-416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</w:tcPr>
          <w:p w14:paraId="346B315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0F500AC8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5FF7391E" w14:textId="77777777" w:rsidTr="009D5116">
        <w:tc>
          <w:tcPr>
            <w:tcW w:w="2127" w:type="dxa"/>
          </w:tcPr>
          <w:p w14:paraId="635CB42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27 -  Kołdra grzewcza</w:t>
            </w:r>
          </w:p>
        </w:tc>
        <w:tc>
          <w:tcPr>
            <w:tcW w:w="2835" w:type="dxa"/>
          </w:tcPr>
          <w:p w14:paraId="76770D8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SINMED Sp. z o. o.</w:t>
            </w:r>
          </w:p>
          <w:p w14:paraId="504E24EB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32B</w:t>
            </w:r>
          </w:p>
          <w:p w14:paraId="60EB2C67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Przyszowice</w:t>
            </w:r>
          </w:p>
        </w:tc>
        <w:tc>
          <w:tcPr>
            <w:tcW w:w="2409" w:type="dxa"/>
          </w:tcPr>
          <w:p w14:paraId="39134DE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- 193.12</w:t>
            </w:r>
          </w:p>
        </w:tc>
        <w:tc>
          <w:tcPr>
            <w:tcW w:w="1701" w:type="dxa"/>
            <w:vAlign w:val="center"/>
          </w:tcPr>
          <w:p w14:paraId="349F57C7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193,12</w:t>
            </w:r>
          </w:p>
        </w:tc>
      </w:tr>
      <w:tr w:rsidR="003268F6" w:rsidRPr="00834EF4" w14:paraId="3A0580C7" w14:textId="77777777" w:rsidTr="009D5116">
        <w:tc>
          <w:tcPr>
            <w:tcW w:w="2127" w:type="dxa"/>
          </w:tcPr>
          <w:p w14:paraId="2A572D3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lastRenderedPageBreak/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28 - Układ oddechowy dzieci</w:t>
            </w:r>
          </w:p>
        </w:tc>
        <w:tc>
          <w:tcPr>
            <w:tcW w:w="2835" w:type="dxa"/>
          </w:tcPr>
          <w:p w14:paraId="6D6E2703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Medox Pro sp. z o.o., sp. k</w:t>
            </w:r>
          </w:p>
          <w:p w14:paraId="35DB9959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20/4</w:t>
            </w:r>
          </w:p>
          <w:p w14:paraId="4496BD87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Szczecin</w:t>
            </w:r>
          </w:p>
        </w:tc>
        <w:tc>
          <w:tcPr>
            <w:tcW w:w="2409" w:type="dxa"/>
          </w:tcPr>
          <w:p w14:paraId="65F1C7D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078CA794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7FD5EE76" w14:textId="77777777" w:rsidTr="009D5116">
        <w:tc>
          <w:tcPr>
            <w:tcW w:w="2127" w:type="dxa"/>
          </w:tcPr>
          <w:p w14:paraId="002A2BF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29 - Pokrowiec jednorazowego użytku na mikroskop operacyjny</w:t>
            </w:r>
          </w:p>
        </w:tc>
        <w:tc>
          <w:tcPr>
            <w:tcW w:w="2835" w:type="dxa"/>
          </w:tcPr>
          <w:p w14:paraId="6CE6264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SKAMEX Spółka Akcyjna</w:t>
            </w:r>
          </w:p>
          <w:p w14:paraId="545779CA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dr.Stefana Kopcińskiego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62D</w:t>
            </w:r>
          </w:p>
          <w:p w14:paraId="3AE8165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90-032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74AD1CC1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0351791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268B1A50" w14:textId="77777777" w:rsidTr="009D5116">
        <w:tc>
          <w:tcPr>
            <w:tcW w:w="2127" w:type="dxa"/>
          </w:tcPr>
          <w:p w14:paraId="4D2A2E6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29 - Pokrowiec jednorazowego użytku na mikroskop operacyjny</w:t>
            </w:r>
          </w:p>
        </w:tc>
        <w:tc>
          <w:tcPr>
            <w:tcW w:w="2835" w:type="dxa"/>
          </w:tcPr>
          <w:p w14:paraId="6644450B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Bialmed Sp. z o.o.</w:t>
            </w:r>
          </w:p>
          <w:p w14:paraId="6419A656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46/48/35</w:t>
            </w:r>
          </w:p>
          <w:p w14:paraId="470F2E4C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2C6FF98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- 279.24</w:t>
            </w:r>
          </w:p>
        </w:tc>
        <w:tc>
          <w:tcPr>
            <w:tcW w:w="1701" w:type="dxa"/>
            <w:vAlign w:val="center"/>
          </w:tcPr>
          <w:p w14:paraId="5EC429F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279,24</w:t>
            </w:r>
          </w:p>
        </w:tc>
      </w:tr>
      <w:tr w:rsidR="003268F6" w:rsidRPr="00834EF4" w14:paraId="5C5D7E9D" w14:textId="77777777" w:rsidTr="009D5116">
        <w:tc>
          <w:tcPr>
            <w:tcW w:w="2127" w:type="dxa"/>
          </w:tcPr>
          <w:p w14:paraId="417D354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31 - Szkiełka mikroskopowe histopatologiczne</w:t>
            </w:r>
          </w:p>
        </w:tc>
        <w:tc>
          <w:tcPr>
            <w:tcW w:w="2835" w:type="dxa"/>
          </w:tcPr>
          <w:p w14:paraId="7B71797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Opta-Tech Sp. z o.o.</w:t>
            </w:r>
          </w:p>
          <w:p w14:paraId="4B4DF5E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AL. KEN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36/U211</w:t>
            </w:r>
          </w:p>
          <w:p w14:paraId="08DF0B11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02-797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6FB8397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- 231.68</w:t>
            </w:r>
          </w:p>
        </w:tc>
        <w:tc>
          <w:tcPr>
            <w:tcW w:w="1701" w:type="dxa"/>
            <w:vAlign w:val="center"/>
          </w:tcPr>
          <w:p w14:paraId="09820744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231,68</w:t>
            </w:r>
          </w:p>
        </w:tc>
      </w:tr>
      <w:tr w:rsidR="003268F6" w:rsidRPr="00834EF4" w14:paraId="251F44D2" w14:textId="77777777" w:rsidTr="009D5116">
        <w:tc>
          <w:tcPr>
            <w:tcW w:w="2127" w:type="dxa"/>
          </w:tcPr>
          <w:p w14:paraId="09CF2EB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31 - Szkiełka mikroskopowe histopatologiczne</w:t>
            </w:r>
          </w:p>
        </w:tc>
        <w:tc>
          <w:tcPr>
            <w:tcW w:w="2835" w:type="dxa"/>
          </w:tcPr>
          <w:p w14:paraId="6C410377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Mar-Four Siekierska, Titienko spółka cywilna</w:t>
            </w:r>
          </w:p>
          <w:p w14:paraId="152EE145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SREBRZYŃSKA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5/7</w:t>
            </w:r>
          </w:p>
          <w:p w14:paraId="4284E36A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95-050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KONSTANTYNÓW ŁÓDZKI</w:t>
            </w:r>
          </w:p>
        </w:tc>
        <w:tc>
          <w:tcPr>
            <w:tcW w:w="2409" w:type="dxa"/>
          </w:tcPr>
          <w:p w14:paraId="7F15410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D6DB75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013CD3A6" w14:textId="77777777" w:rsidTr="009D5116">
        <w:tc>
          <w:tcPr>
            <w:tcW w:w="2127" w:type="dxa"/>
          </w:tcPr>
          <w:p w14:paraId="3B9FF96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31 - Szkiełka mikroskopowe histopatologiczne</w:t>
            </w:r>
          </w:p>
        </w:tc>
        <w:tc>
          <w:tcPr>
            <w:tcW w:w="2835" w:type="dxa"/>
          </w:tcPr>
          <w:p w14:paraId="032F47A6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47DC685F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11</w:t>
            </w:r>
          </w:p>
          <w:p w14:paraId="6D9CDFC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Niepołomice</w:t>
            </w:r>
          </w:p>
        </w:tc>
        <w:tc>
          <w:tcPr>
            <w:tcW w:w="2409" w:type="dxa"/>
          </w:tcPr>
          <w:p w14:paraId="3641A8EA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0FF9E7C3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38F70810" w14:textId="77777777" w:rsidTr="009D5116">
        <w:tc>
          <w:tcPr>
            <w:tcW w:w="2127" w:type="dxa"/>
          </w:tcPr>
          <w:p w14:paraId="1590367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32 -Endostaplery</w:t>
            </w:r>
          </w:p>
        </w:tc>
        <w:tc>
          <w:tcPr>
            <w:tcW w:w="2835" w:type="dxa"/>
          </w:tcPr>
          <w:p w14:paraId="588523D4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06BC69C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rtm. Witolda Pileckiego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59/151</w:t>
            </w:r>
          </w:p>
          <w:p w14:paraId="0531B1F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02-781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5E83E6BA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- 394.68</w:t>
            </w:r>
          </w:p>
        </w:tc>
        <w:tc>
          <w:tcPr>
            <w:tcW w:w="1701" w:type="dxa"/>
            <w:vAlign w:val="center"/>
          </w:tcPr>
          <w:p w14:paraId="053763A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394,68</w:t>
            </w:r>
          </w:p>
        </w:tc>
      </w:tr>
      <w:tr w:rsidR="003268F6" w:rsidRPr="00834EF4" w14:paraId="4BFF869C" w14:textId="77777777" w:rsidTr="009D5116">
        <w:tc>
          <w:tcPr>
            <w:tcW w:w="2127" w:type="dxa"/>
          </w:tcPr>
          <w:p w14:paraId="77FD141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32 -Endostaplery</w:t>
            </w:r>
          </w:p>
        </w:tc>
        <w:tc>
          <w:tcPr>
            <w:tcW w:w="2835" w:type="dxa"/>
          </w:tcPr>
          <w:p w14:paraId="42F8C51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5CAE049B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104/112</w:t>
            </w:r>
          </w:p>
          <w:p w14:paraId="1AF394D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0DA0B5A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964683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4814038" w14:textId="77777777" w:rsidTr="009D5116">
        <w:tc>
          <w:tcPr>
            <w:tcW w:w="2127" w:type="dxa"/>
          </w:tcPr>
          <w:p w14:paraId="24DBED1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32 -Endostaplery</w:t>
            </w:r>
          </w:p>
        </w:tc>
        <w:tc>
          <w:tcPr>
            <w:tcW w:w="2835" w:type="dxa"/>
          </w:tcPr>
          <w:p w14:paraId="24231360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MEDITRADE Poland Spółka z ograniczoną odpowiedzialnością</w:t>
            </w:r>
          </w:p>
          <w:p w14:paraId="70AB0E0F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Pańska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73</w:t>
            </w:r>
          </w:p>
          <w:p w14:paraId="6D473A8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609D283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- 301.32</w:t>
            </w:r>
          </w:p>
        </w:tc>
        <w:tc>
          <w:tcPr>
            <w:tcW w:w="1701" w:type="dxa"/>
            <w:vAlign w:val="center"/>
          </w:tcPr>
          <w:p w14:paraId="081D3B86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301,32</w:t>
            </w:r>
          </w:p>
        </w:tc>
      </w:tr>
      <w:tr w:rsidR="003268F6" w:rsidRPr="00834EF4" w14:paraId="6EF7C761" w14:textId="77777777" w:rsidTr="009D5116">
        <w:tc>
          <w:tcPr>
            <w:tcW w:w="2127" w:type="dxa"/>
          </w:tcPr>
          <w:p w14:paraId="4D899B8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33- Zestaw do przeskórnej tracheostomii metodą Ciaglii</w:t>
            </w:r>
          </w:p>
        </w:tc>
        <w:tc>
          <w:tcPr>
            <w:tcW w:w="2835" w:type="dxa"/>
          </w:tcPr>
          <w:p w14:paraId="3321700D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Coloplast Sp. z o.o.</w:t>
            </w:r>
          </w:p>
          <w:p w14:paraId="24D477EB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Inflancka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4</w:t>
            </w:r>
          </w:p>
          <w:p w14:paraId="06093A0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00-189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2B0304B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2DD8BDD8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4E1D5291" w14:textId="77777777" w:rsidTr="009D5116">
        <w:tc>
          <w:tcPr>
            <w:tcW w:w="2127" w:type="dxa"/>
          </w:tcPr>
          <w:p w14:paraId="32A8D21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33- Zestaw do przeskórnej tracheostomii metodą Ciaglii</w:t>
            </w:r>
          </w:p>
        </w:tc>
        <w:tc>
          <w:tcPr>
            <w:tcW w:w="2835" w:type="dxa"/>
          </w:tcPr>
          <w:p w14:paraId="1191A8BC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Teleflex Polska sp. z o.o.</w:t>
            </w:r>
          </w:p>
          <w:p w14:paraId="1C02F3FD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16A</w:t>
            </w:r>
          </w:p>
          <w:p w14:paraId="3856F386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7AC9218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11178385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7AB3427E" w14:textId="77777777" w:rsidTr="009D5116">
        <w:tc>
          <w:tcPr>
            <w:tcW w:w="2127" w:type="dxa"/>
          </w:tcPr>
          <w:p w14:paraId="55F568E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34-Rozszerzadło hydrofilne</w:t>
            </w:r>
          </w:p>
        </w:tc>
        <w:tc>
          <w:tcPr>
            <w:tcW w:w="2835" w:type="dxa"/>
          </w:tcPr>
          <w:p w14:paraId="42C74DA6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72FAB55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Rondo Daszyńskiego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2B</w:t>
            </w:r>
          </w:p>
          <w:p w14:paraId="170AC05E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128284D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42E9913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72C5D343" w14:textId="77777777" w:rsidTr="009D5116">
        <w:tc>
          <w:tcPr>
            <w:tcW w:w="2127" w:type="dxa"/>
          </w:tcPr>
          <w:p w14:paraId="4A0ADEB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35-  Resuscytator ręczny jednorazowy</w:t>
            </w:r>
          </w:p>
        </w:tc>
        <w:tc>
          <w:tcPr>
            <w:tcW w:w="2835" w:type="dxa"/>
          </w:tcPr>
          <w:p w14:paraId="1E1032B6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SINMED Sp. z o. o.</w:t>
            </w:r>
          </w:p>
          <w:p w14:paraId="6E76241D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Graniczna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32B</w:t>
            </w:r>
          </w:p>
          <w:p w14:paraId="45546EFC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44-178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Przyszowice</w:t>
            </w:r>
          </w:p>
        </w:tc>
        <w:tc>
          <w:tcPr>
            <w:tcW w:w="2409" w:type="dxa"/>
          </w:tcPr>
          <w:p w14:paraId="53329C87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57ABBEDC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DF8AC3B" w14:textId="77777777" w:rsidTr="009D5116">
        <w:tc>
          <w:tcPr>
            <w:tcW w:w="2127" w:type="dxa"/>
          </w:tcPr>
          <w:p w14:paraId="2A46AD46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35-  Resuscytator ręczny jednorazowy</w:t>
            </w:r>
          </w:p>
        </w:tc>
        <w:tc>
          <w:tcPr>
            <w:tcW w:w="2835" w:type="dxa"/>
          </w:tcPr>
          <w:p w14:paraId="74721AB0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Medox Pro sp. z o.o., sp. k</w:t>
            </w:r>
          </w:p>
          <w:p w14:paraId="5876BDFC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ul.Grodzka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20/4</w:t>
            </w:r>
          </w:p>
          <w:p w14:paraId="5E6343B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70-560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Szczecin</w:t>
            </w:r>
          </w:p>
        </w:tc>
        <w:tc>
          <w:tcPr>
            <w:tcW w:w="2409" w:type="dxa"/>
          </w:tcPr>
          <w:p w14:paraId="21289A4B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- 359.64</w:t>
            </w:r>
          </w:p>
        </w:tc>
        <w:tc>
          <w:tcPr>
            <w:tcW w:w="1701" w:type="dxa"/>
            <w:vAlign w:val="center"/>
          </w:tcPr>
          <w:p w14:paraId="2DB4038B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359,64</w:t>
            </w:r>
          </w:p>
        </w:tc>
      </w:tr>
      <w:tr w:rsidR="003268F6" w:rsidRPr="00834EF4" w14:paraId="2E0E08B3" w14:textId="77777777" w:rsidTr="009D5116">
        <w:tc>
          <w:tcPr>
            <w:tcW w:w="2127" w:type="dxa"/>
          </w:tcPr>
          <w:p w14:paraId="77F4513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lastRenderedPageBreak/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36-  Kateter do biopsji endometrialnej</w:t>
            </w:r>
          </w:p>
        </w:tc>
        <w:tc>
          <w:tcPr>
            <w:tcW w:w="2835" w:type="dxa"/>
          </w:tcPr>
          <w:p w14:paraId="72DD6A19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ALBIS MAZUR Sp. z o.o.</w:t>
            </w:r>
          </w:p>
          <w:p w14:paraId="333C324D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Stawiszyńska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10/2</w:t>
            </w:r>
          </w:p>
          <w:p w14:paraId="27627922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Kalisz</w:t>
            </w:r>
          </w:p>
        </w:tc>
        <w:tc>
          <w:tcPr>
            <w:tcW w:w="2409" w:type="dxa"/>
          </w:tcPr>
          <w:p w14:paraId="07CDD9E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7F2E4B5C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3E119E31" w14:textId="77777777" w:rsidTr="009D5116">
        <w:tc>
          <w:tcPr>
            <w:tcW w:w="2127" w:type="dxa"/>
          </w:tcPr>
          <w:p w14:paraId="6B7093AA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36-  Kateter do biopsji endometrialnej</w:t>
            </w:r>
          </w:p>
        </w:tc>
        <w:tc>
          <w:tcPr>
            <w:tcW w:w="2835" w:type="dxa"/>
          </w:tcPr>
          <w:p w14:paraId="58DDDC63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Rovers Polska Sp. z o.o.</w:t>
            </w:r>
          </w:p>
          <w:p w14:paraId="525CB714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ul.Stołeczna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</w:t>
            </w:r>
          </w:p>
          <w:p w14:paraId="49E8506F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Piaseczno</w:t>
            </w:r>
          </w:p>
        </w:tc>
        <w:tc>
          <w:tcPr>
            <w:tcW w:w="2409" w:type="dxa"/>
          </w:tcPr>
          <w:p w14:paraId="706287D1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- 200.00</w:t>
            </w:r>
          </w:p>
        </w:tc>
        <w:tc>
          <w:tcPr>
            <w:tcW w:w="1701" w:type="dxa"/>
            <w:vAlign w:val="center"/>
          </w:tcPr>
          <w:p w14:paraId="0F01406F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200,00</w:t>
            </w:r>
          </w:p>
        </w:tc>
      </w:tr>
      <w:tr w:rsidR="003268F6" w:rsidRPr="00834EF4" w14:paraId="70F7619B" w14:textId="77777777" w:rsidTr="009D5116">
        <w:tc>
          <w:tcPr>
            <w:tcW w:w="2127" w:type="dxa"/>
          </w:tcPr>
          <w:p w14:paraId="44EE9CA9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37-Prowadnica jednorazowa</w:t>
            </w:r>
          </w:p>
        </w:tc>
        <w:tc>
          <w:tcPr>
            <w:tcW w:w="2835" w:type="dxa"/>
          </w:tcPr>
          <w:p w14:paraId="10FCD797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VARIMED Sp. z o.o.</w:t>
            </w:r>
          </w:p>
          <w:p w14:paraId="4EE7675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Tadeusza Kościuszki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115/4U</w:t>
            </w:r>
          </w:p>
          <w:p w14:paraId="1E734F64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50-442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Wrocław</w:t>
            </w:r>
          </w:p>
        </w:tc>
        <w:tc>
          <w:tcPr>
            <w:tcW w:w="2409" w:type="dxa"/>
          </w:tcPr>
          <w:p w14:paraId="48B9755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- 374.12</w:t>
            </w:r>
          </w:p>
        </w:tc>
        <w:tc>
          <w:tcPr>
            <w:tcW w:w="1701" w:type="dxa"/>
            <w:vAlign w:val="center"/>
          </w:tcPr>
          <w:p w14:paraId="0DD64A91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374,12</w:t>
            </w:r>
          </w:p>
        </w:tc>
      </w:tr>
      <w:tr w:rsidR="003268F6" w:rsidRPr="00834EF4" w14:paraId="5C206F98" w14:textId="77777777" w:rsidTr="009D5116">
        <w:tc>
          <w:tcPr>
            <w:tcW w:w="2127" w:type="dxa"/>
          </w:tcPr>
          <w:p w14:paraId="5D687BB5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37-Prowadnica jednorazowa</w:t>
            </w:r>
          </w:p>
        </w:tc>
        <w:tc>
          <w:tcPr>
            <w:tcW w:w="2835" w:type="dxa"/>
          </w:tcPr>
          <w:p w14:paraId="0C5EA719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SUN-MED Spółka Cywilna</w:t>
            </w:r>
          </w:p>
          <w:p w14:paraId="263D237B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Franciszkańska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104/112</w:t>
            </w:r>
          </w:p>
          <w:p w14:paraId="1286DE68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91-845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Łódź</w:t>
            </w:r>
          </w:p>
        </w:tc>
        <w:tc>
          <w:tcPr>
            <w:tcW w:w="2409" w:type="dxa"/>
          </w:tcPr>
          <w:p w14:paraId="5B0F028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69E0476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6D769E15" w14:textId="77777777" w:rsidTr="009D5116">
        <w:tc>
          <w:tcPr>
            <w:tcW w:w="2127" w:type="dxa"/>
          </w:tcPr>
          <w:p w14:paraId="6365FC00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37-Prowadnica jednorazowa</w:t>
            </w:r>
          </w:p>
        </w:tc>
        <w:tc>
          <w:tcPr>
            <w:tcW w:w="2835" w:type="dxa"/>
          </w:tcPr>
          <w:p w14:paraId="5A816769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Sonologistic Sp. z o.o. Sp. Kom.</w:t>
            </w:r>
          </w:p>
          <w:p w14:paraId="3169181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Kresowa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7a</w:t>
            </w:r>
          </w:p>
          <w:p w14:paraId="27CCED63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22-400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Zamość</w:t>
            </w:r>
          </w:p>
        </w:tc>
        <w:tc>
          <w:tcPr>
            <w:tcW w:w="2409" w:type="dxa"/>
          </w:tcPr>
          <w:p w14:paraId="7BBBC50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- 358.64</w:t>
            </w:r>
          </w:p>
        </w:tc>
        <w:tc>
          <w:tcPr>
            <w:tcW w:w="1701" w:type="dxa"/>
            <w:vAlign w:val="center"/>
          </w:tcPr>
          <w:p w14:paraId="6D839EF9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358,64</w:t>
            </w:r>
          </w:p>
        </w:tc>
      </w:tr>
      <w:tr w:rsidR="003268F6" w:rsidRPr="00834EF4" w14:paraId="7A919BEB" w14:textId="77777777" w:rsidTr="009D5116">
        <w:tc>
          <w:tcPr>
            <w:tcW w:w="2127" w:type="dxa"/>
          </w:tcPr>
          <w:p w14:paraId="7A9B6D8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37-Prowadnica jednorazowa</w:t>
            </w:r>
          </w:p>
        </w:tc>
        <w:tc>
          <w:tcPr>
            <w:tcW w:w="2835" w:type="dxa"/>
          </w:tcPr>
          <w:p w14:paraId="37C6F060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66005C3A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</w:t>
            </w:r>
          </w:p>
          <w:p w14:paraId="36DF169B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2773039D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- 212.24</w:t>
            </w:r>
          </w:p>
        </w:tc>
        <w:tc>
          <w:tcPr>
            <w:tcW w:w="1701" w:type="dxa"/>
            <w:vAlign w:val="center"/>
          </w:tcPr>
          <w:p w14:paraId="025E6692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212,24</w:t>
            </w:r>
          </w:p>
        </w:tc>
      </w:tr>
      <w:tr w:rsidR="003268F6" w:rsidRPr="00834EF4" w14:paraId="0CAE4C30" w14:textId="77777777" w:rsidTr="009D5116">
        <w:tc>
          <w:tcPr>
            <w:tcW w:w="2127" w:type="dxa"/>
          </w:tcPr>
          <w:p w14:paraId="3F177F02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37-Prowadnica jednorazowa</w:t>
            </w:r>
          </w:p>
        </w:tc>
        <w:tc>
          <w:tcPr>
            <w:tcW w:w="2835" w:type="dxa"/>
          </w:tcPr>
          <w:p w14:paraId="03704B38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06024E82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Al. Jana Pawła II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22</w:t>
            </w:r>
          </w:p>
          <w:p w14:paraId="218A7651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57E9D7E4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- 0.00</w:t>
            </w:r>
          </w:p>
        </w:tc>
        <w:tc>
          <w:tcPr>
            <w:tcW w:w="1701" w:type="dxa"/>
            <w:vAlign w:val="center"/>
          </w:tcPr>
          <w:p w14:paraId="410C3732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0,00</w:t>
            </w:r>
          </w:p>
        </w:tc>
      </w:tr>
      <w:tr w:rsidR="003268F6" w:rsidRPr="00834EF4" w14:paraId="2AC7D37D" w14:textId="77777777" w:rsidTr="009D5116">
        <w:tc>
          <w:tcPr>
            <w:tcW w:w="2127" w:type="dxa"/>
          </w:tcPr>
          <w:p w14:paraId="15AD8ACF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38 - Koszyk Dormia</w:t>
            </w:r>
          </w:p>
        </w:tc>
        <w:tc>
          <w:tcPr>
            <w:tcW w:w="2835" w:type="dxa"/>
          </w:tcPr>
          <w:p w14:paraId="3DB2D19C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1020202C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1</w:t>
            </w:r>
          </w:p>
          <w:p w14:paraId="3B7EEAF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0F07C07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376EA54A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52DB7144" w14:textId="77777777" w:rsidTr="009D5116">
        <w:tc>
          <w:tcPr>
            <w:tcW w:w="2127" w:type="dxa"/>
          </w:tcPr>
          <w:p w14:paraId="4F092073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39- Łyżki do Videolaryngoskopu</w:t>
            </w:r>
          </w:p>
        </w:tc>
        <w:tc>
          <w:tcPr>
            <w:tcW w:w="2835" w:type="dxa"/>
          </w:tcPr>
          <w:p w14:paraId="2C2EC4E7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Medicom Sp. z o.o.</w:t>
            </w:r>
          </w:p>
          <w:p w14:paraId="1944A5B1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ul. M. Skłodowskiej - Curie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34</w:t>
            </w:r>
          </w:p>
          <w:p w14:paraId="79952D9F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41-819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</w:tcPr>
          <w:p w14:paraId="6B04210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1874C5F8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16439E9E" w14:textId="77777777" w:rsidTr="009D5116">
        <w:tc>
          <w:tcPr>
            <w:tcW w:w="2127" w:type="dxa"/>
          </w:tcPr>
          <w:p w14:paraId="4795240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42  - Wkład workowy z drenem i łącznikiem Serres</w:t>
            </w:r>
          </w:p>
        </w:tc>
        <w:tc>
          <w:tcPr>
            <w:tcW w:w="2835" w:type="dxa"/>
          </w:tcPr>
          <w:p w14:paraId="3F950B92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Beryl Med Poland Sp. z o.o.</w:t>
            </w:r>
          </w:p>
          <w:p w14:paraId="53E9BBC0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rtm. Witolda Pileckiego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59/151</w:t>
            </w:r>
          </w:p>
          <w:p w14:paraId="48D49B2D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02-781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1F51F2CE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25DC7A11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  <w:tr w:rsidR="003268F6" w:rsidRPr="00834EF4" w14:paraId="538584F3" w14:textId="77777777" w:rsidTr="009D5116">
        <w:tc>
          <w:tcPr>
            <w:tcW w:w="2127" w:type="dxa"/>
          </w:tcPr>
          <w:p w14:paraId="3B28CEF8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268F6">
              <w:rPr>
                <w:sz w:val="20"/>
                <w:szCs w:val="20"/>
              </w:rPr>
              <w:t>Pakiet 43 - Sprzęt endoskopowy do zabiegów i badań endourologicznych</w:t>
            </w:r>
          </w:p>
        </w:tc>
        <w:tc>
          <w:tcPr>
            <w:tcW w:w="2835" w:type="dxa"/>
          </w:tcPr>
          <w:p w14:paraId="2798C315" w14:textId="77777777" w:rsidR="003268F6" w:rsidRPr="00211A34" w:rsidRDefault="003268F6" w:rsidP="00B40E6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268F6">
              <w:rPr>
                <w:b/>
                <w:bCs/>
                <w:sz w:val="20"/>
                <w:szCs w:val="20"/>
              </w:rPr>
              <w:t>Cook Medical sp. z o.o.</w:t>
            </w:r>
          </w:p>
          <w:p w14:paraId="2A80BEF1" w14:textId="77777777" w:rsidR="003268F6" w:rsidRPr="00211A34" w:rsidRDefault="003268F6" w:rsidP="00B40E68">
            <w:pPr>
              <w:rPr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Rondo Daszyńskiego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2B</w:t>
            </w:r>
          </w:p>
          <w:p w14:paraId="2829F3E0" w14:textId="77777777" w:rsidR="003268F6" w:rsidRPr="00211A34" w:rsidRDefault="003268F6" w:rsidP="00B40E68">
            <w:pPr>
              <w:spacing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00-843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268F6">
              <w:rPr>
                <w:sz w:val="20"/>
                <w:szCs w:val="20"/>
              </w:rPr>
              <w:t>Warszawa</w:t>
            </w:r>
          </w:p>
        </w:tc>
        <w:tc>
          <w:tcPr>
            <w:tcW w:w="2409" w:type="dxa"/>
          </w:tcPr>
          <w:p w14:paraId="6C7DA76C" w14:textId="77777777" w:rsidR="003268F6" w:rsidRPr="00211A34" w:rsidRDefault="003268F6" w:rsidP="00B40E6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>1 - Cena - 400.00</w:t>
            </w:r>
          </w:p>
        </w:tc>
        <w:tc>
          <w:tcPr>
            <w:tcW w:w="1701" w:type="dxa"/>
            <w:vAlign w:val="center"/>
          </w:tcPr>
          <w:p w14:paraId="2B8CCC47" w14:textId="77777777" w:rsidR="003268F6" w:rsidRPr="00211A34" w:rsidRDefault="003268F6" w:rsidP="00B40E68">
            <w:pPr>
              <w:jc w:val="center"/>
              <w:rPr>
                <w:color w:val="000000"/>
                <w:sz w:val="20"/>
                <w:szCs w:val="20"/>
              </w:rPr>
            </w:pPr>
            <w:r w:rsidRPr="003268F6">
              <w:rPr>
                <w:sz w:val="20"/>
                <w:szCs w:val="20"/>
              </w:rPr>
              <w:t xml:space="preserve">  400,00</w:t>
            </w:r>
          </w:p>
        </w:tc>
      </w:tr>
    </w:tbl>
    <w:p w14:paraId="444A5138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D271" w14:textId="77777777" w:rsidR="00140F50" w:rsidRDefault="00140F50">
      <w:r>
        <w:separator/>
      </w:r>
    </w:p>
  </w:endnote>
  <w:endnote w:type="continuationSeparator" w:id="0">
    <w:p w14:paraId="4631B829" w14:textId="77777777" w:rsidR="00140F50" w:rsidRDefault="0014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2B3A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8377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13F3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B84407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48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B8B50" w14:textId="77777777" w:rsidR="00140F50" w:rsidRDefault="00140F50">
      <w:r>
        <w:separator/>
      </w:r>
    </w:p>
  </w:footnote>
  <w:footnote w:type="continuationSeparator" w:id="0">
    <w:p w14:paraId="1E3D02C5" w14:textId="77777777" w:rsidR="00140F50" w:rsidRDefault="00140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36C3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086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7513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F50"/>
    <w:rsid w:val="00022322"/>
    <w:rsid w:val="00042497"/>
    <w:rsid w:val="000C1E6F"/>
    <w:rsid w:val="000E4E56"/>
    <w:rsid w:val="00140F50"/>
    <w:rsid w:val="001A1468"/>
    <w:rsid w:val="001B7815"/>
    <w:rsid w:val="002032C0"/>
    <w:rsid w:val="00211A34"/>
    <w:rsid w:val="00284193"/>
    <w:rsid w:val="002B1E4F"/>
    <w:rsid w:val="002B6761"/>
    <w:rsid w:val="002F2B63"/>
    <w:rsid w:val="003268F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B2930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5116"/>
    <w:rsid w:val="009F0E5C"/>
    <w:rsid w:val="00A029B8"/>
    <w:rsid w:val="00A91321"/>
    <w:rsid w:val="00AA02AC"/>
    <w:rsid w:val="00B32D12"/>
    <w:rsid w:val="00B464D3"/>
    <w:rsid w:val="00B72B25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FADD7"/>
  <w15:chartTrackingRefBased/>
  <w15:docId w15:val="{634A1018-26CF-4ADA-8936-1E83312A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3268F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10</Pages>
  <Words>2501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1899-12-31T23:00:00Z</cp:lastPrinted>
  <dcterms:created xsi:type="dcterms:W3CDTF">2026-09-28T08:04:00Z</dcterms:created>
  <dcterms:modified xsi:type="dcterms:W3CDTF">2026-09-28T12:48:00Z</dcterms:modified>
</cp:coreProperties>
</file>