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94181" w14:textId="77777777" w:rsidR="00161718" w:rsidRPr="00F5465E" w:rsidRDefault="00161718" w:rsidP="00161718">
      <w:pPr>
        <w:spacing w:before="48" w:line="240" w:lineRule="atLeast"/>
        <w:jc w:val="right"/>
        <w:rPr>
          <w:bCs/>
          <w:sz w:val="22"/>
          <w:szCs w:val="22"/>
        </w:rPr>
      </w:pPr>
      <w:r w:rsidRPr="00F5465E">
        <w:rPr>
          <w:bCs/>
          <w:sz w:val="22"/>
          <w:szCs w:val="22"/>
        </w:rPr>
        <w:t>Załącznik nr 5</w:t>
      </w:r>
    </w:p>
    <w:p w14:paraId="0E12DAFE" w14:textId="77777777" w:rsidR="00161718" w:rsidRPr="00F5465E" w:rsidRDefault="00161718" w:rsidP="00161718">
      <w:pPr>
        <w:spacing w:before="48" w:line="240" w:lineRule="atLeast"/>
        <w:jc w:val="center"/>
        <w:rPr>
          <w:bCs/>
          <w:sz w:val="22"/>
          <w:szCs w:val="22"/>
        </w:rPr>
      </w:pPr>
      <w:r w:rsidRPr="00F5465E">
        <w:rPr>
          <w:bCs/>
          <w:sz w:val="22"/>
          <w:szCs w:val="22"/>
        </w:rPr>
        <w:t>WZÓR UMOWY</w:t>
      </w:r>
    </w:p>
    <w:p w14:paraId="0467EFC2" w14:textId="77777777" w:rsidR="00161718" w:rsidRPr="00F5465E" w:rsidRDefault="00161718" w:rsidP="00161718">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2265A2C5" w14:textId="77777777" w:rsidR="00161718" w:rsidRPr="00F5465E" w:rsidRDefault="00161718" w:rsidP="00161718">
      <w:pPr>
        <w:spacing w:before="48"/>
        <w:rPr>
          <w:bCs/>
          <w:sz w:val="22"/>
          <w:szCs w:val="22"/>
        </w:rPr>
      </w:pPr>
    </w:p>
    <w:p w14:paraId="3022295F" w14:textId="0970FD27" w:rsidR="00161718" w:rsidRPr="00F5465E" w:rsidRDefault="00161718" w:rsidP="00161718">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F5465E">
        <w:rPr>
          <w:rFonts w:ascii="Times New Roman" w:hAnsi="Times New Roman"/>
          <w:bCs/>
          <w:sz w:val="22"/>
          <w:szCs w:val="22"/>
        </w:rPr>
        <w:t>Pzp</w:t>
      </w:r>
      <w:proofErr w:type="spellEnd"/>
      <w:r w:rsidRPr="00F5465E">
        <w:rPr>
          <w:rFonts w:ascii="Times New Roman" w:hAnsi="Times New Roman"/>
          <w:bCs/>
          <w:sz w:val="22"/>
          <w:szCs w:val="22"/>
        </w:rPr>
        <w:t>, nr sprawy KC-DE-zp.25.</w:t>
      </w:r>
      <w:r>
        <w:rPr>
          <w:rFonts w:ascii="Times New Roman" w:hAnsi="Times New Roman"/>
          <w:bCs/>
          <w:sz w:val="22"/>
          <w:szCs w:val="22"/>
        </w:rPr>
        <w:t>4</w:t>
      </w:r>
      <w:r>
        <w:rPr>
          <w:rFonts w:ascii="Times New Roman" w:hAnsi="Times New Roman"/>
          <w:bCs/>
          <w:sz w:val="22"/>
          <w:szCs w:val="22"/>
        </w:rPr>
        <w:t>8</w:t>
      </w:r>
      <w:r>
        <w:rPr>
          <w:rFonts w:ascii="Times New Roman" w:hAnsi="Times New Roman"/>
          <w:bCs/>
          <w:sz w:val="22"/>
          <w:szCs w:val="22"/>
        </w:rPr>
        <w:t>2</w:t>
      </w:r>
      <w:r w:rsidRPr="00F5465E">
        <w:rPr>
          <w:rFonts w:ascii="Times New Roman" w:hAnsi="Times New Roman"/>
          <w:bCs/>
          <w:sz w:val="22"/>
          <w:szCs w:val="22"/>
        </w:rPr>
        <w:t>.2026,</w:t>
      </w:r>
    </w:p>
    <w:p w14:paraId="2999F821"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12D0E2EE"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729E8F3D"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47E9FBA4"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76678C61"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7D816237"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67A1D748"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46CCD65F"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3B48E5F6"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76AAD3F9" w14:textId="77777777" w:rsidR="00161718" w:rsidRPr="00F5465E" w:rsidRDefault="00161718" w:rsidP="00161718">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1292EDD9"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29BB5102"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121F95E4"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60C60F56" w14:textId="77777777" w:rsidR="00161718" w:rsidRPr="00F5465E" w:rsidRDefault="00161718" w:rsidP="0016171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29474955" w14:textId="77777777" w:rsidR="00161718" w:rsidRPr="00F5465E" w:rsidRDefault="00161718" w:rsidP="00161718">
      <w:pPr>
        <w:pStyle w:val="Tekstpodstawowy"/>
        <w:ind w:right="-47"/>
        <w:jc w:val="center"/>
        <w:rPr>
          <w:rFonts w:ascii="Times New Roman" w:hAnsi="Times New Roman"/>
          <w:b/>
          <w:bCs/>
          <w:sz w:val="22"/>
          <w:szCs w:val="22"/>
        </w:rPr>
      </w:pPr>
    </w:p>
    <w:p w14:paraId="2ED51BB8"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40953384" w14:textId="47E15CAD"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4</w:t>
      </w:r>
      <w:r>
        <w:rPr>
          <w:rFonts w:ascii="Times New Roman" w:hAnsi="Times New Roman"/>
          <w:bCs/>
          <w:sz w:val="22"/>
          <w:szCs w:val="22"/>
        </w:rPr>
        <w:t>8</w:t>
      </w:r>
      <w:r>
        <w:rPr>
          <w:rFonts w:ascii="Times New Roman" w:hAnsi="Times New Roman"/>
          <w:bCs/>
          <w:sz w:val="22"/>
          <w:szCs w:val="22"/>
        </w:rPr>
        <w:t>2</w:t>
      </w:r>
      <w:r w:rsidRPr="00F5465E">
        <w:rPr>
          <w:rFonts w:ascii="Times New Roman" w:hAnsi="Times New Roman"/>
          <w:bCs/>
          <w:sz w:val="22"/>
          <w:szCs w:val="22"/>
        </w:rPr>
        <w:t xml:space="preserve">.2026. </w:t>
      </w:r>
    </w:p>
    <w:p w14:paraId="36E62858"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36A68632"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2D76F7EB"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4811BE59"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6BC03D36" w14:textId="77777777" w:rsidR="00161718" w:rsidRPr="00F5465E" w:rsidRDefault="00161718" w:rsidP="00161718">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48F93B80" w14:textId="77777777" w:rsidR="00161718" w:rsidRPr="00F5465E" w:rsidRDefault="00161718" w:rsidP="00161718">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F5465E">
        <w:rPr>
          <w:rFonts w:ascii="Times New Roman" w:hAnsi="Times New Roman"/>
          <w:bCs/>
          <w:sz w:val="22"/>
          <w:szCs w:val="22"/>
        </w:rPr>
        <w:t>MNiSW</w:t>
      </w:r>
      <w:proofErr w:type="spellEnd"/>
      <w:r w:rsidRPr="00F5465E">
        <w:rPr>
          <w:rFonts w:ascii="Times New Roman" w:hAnsi="Times New Roman"/>
          <w:bCs/>
          <w:sz w:val="22"/>
          <w:szCs w:val="22"/>
        </w:rPr>
        <w:t xml:space="preserve">. </w:t>
      </w:r>
    </w:p>
    <w:p w14:paraId="1C6C7325" w14:textId="77777777" w:rsidR="00161718" w:rsidRPr="00F5465E" w:rsidRDefault="00161718" w:rsidP="00161718">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078A1D86" w14:textId="77777777" w:rsidR="00161718" w:rsidRPr="00F5465E" w:rsidRDefault="00161718" w:rsidP="00161718">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589B514E" w14:textId="77777777" w:rsidR="00161718" w:rsidRPr="00F5465E" w:rsidRDefault="00161718" w:rsidP="00161718">
      <w:pPr>
        <w:pStyle w:val="Tekstpodstawowy"/>
        <w:ind w:right="-47"/>
        <w:jc w:val="center"/>
        <w:rPr>
          <w:rFonts w:ascii="Times New Roman" w:hAnsi="Times New Roman"/>
          <w:b/>
          <w:bCs/>
          <w:sz w:val="22"/>
          <w:szCs w:val="22"/>
        </w:rPr>
      </w:pPr>
    </w:p>
    <w:p w14:paraId="598AFCF1"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4416A110"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332DB1CA" w14:textId="77777777" w:rsidR="00161718" w:rsidRPr="00F5465E" w:rsidRDefault="00161718" w:rsidP="0016171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7B0A5717"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56BBFCD9"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04DFF577" w14:textId="77777777" w:rsidR="00161718" w:rsidRPr="00F5465E" w:rsidRDefault="00161718" w:rsidP="00161718">
      <w:pPr>
        <w:pStyle w:val="Tekstpodstawowy"/>
        <w:ind w:right="-47"/>
        <w:rPr>
          <w:rFonts w:ascii="Times New Roman" w:hAnsi="Times New Roman"/>
          <w:b/>
          <w:bCs/>
          <w:sz w:val="22"/>
          <w:szCs w:val="22"/>
        </w:rPr>
      </w:pPr>
    </w:p>
    <w:p w14:paraId="1ED88789"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73D45A2C"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34944E29" w14:textId="77777777" w:rsidR="00161718" w:rsidRPr="00F5465E" w:rsidRDefault="00161718" w:rsidP="0016171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38873E41"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376C28C4" w14:textId="77777777" w:rsidR="00161718" w:rsidRPr="00F5465E" w:rsidRDefault="00161718" w:rsidP="0016171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4B64C949"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748AC670" w14:textId="77777777" w:rsidR="00161718" w:rsidRPr="00F5465E" w:rsidRDefault="00161718" w:rsidP="0016171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0AEBBD7D"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 xml:space="preserve">Dz. U. z 2023 r. poz. 1570, z </w:t>
      </w:r>
      <w:proofErr w:type="spellStart"/>
      <w:r w:rsidRPr="00F5465E">
        <w:rPr>
          <w:rFonts w:ascii="Times New Roman" w:hAnsi="Times New Roman"/>
          <w:bCs/>
          <w:iCs/>
          <w:color w:val="000000"/>
          <w:spacing w:val="-2"/>
          <w:sz w:val="22"/>
          <w:szCs w:val="22"/>
        </w:rPr>
        <w:t>późn</w:t>
      </w:r>
      <w:proofErr w:type="spellEnd"/>
      <w:r w:rsidRPr="00F5465E">
        <w:rPr>
          <w:rFonts w:ascii="Times New Roman" w:hAnsi="Times New Roman"/>
          <w:bCs/>
          <w:iCs/>
          <w:color w:val="000000"/>
          <w:spacing w:val="-2"/>
          <w:sz w:val="22"/>
          <w:szCs w:val="22"/>
        </w:rPr>
        <w:t>.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10D10F33" w14:textId="77777777" w:rsidR="00161718" w:rsidRPr="00F5465E" w:rsidRDefault="00161718" w:rsidP="00161718">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3F40C024" w14:textId="77777777" w:rsidR="00161718" w:rsidRPr="00F5465E" w:rsidRDefault="00161718" w:rsidP="00161718">
      <w:pPr>
        <w:pStyle w:val="Tekstpodstawowy"/>
        <w:ind w:right="-47"/>
        <w:rPr>
          <w:rFonts w:ascii="Times New Roman" w:hAnsi="Times New Roman"/>
          <w:b/>
          <w:bCs/>
          <w:sz w:val="22"/>
          <w:szCs w:val="22"/>
        </w:rPr>
      </w:pPr>
    </w:p>
    <w:p w14:paraId="3217E9CA"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5A70B383" w14:textId="77777777" w:rsidR="00161718" w:rsidRPr="00F5465E" w:rsidRDefault="00161718" w:rsidP="00161718">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30A38D38" w14:textId="77777777" w:rsidR="00161718" w:rsidRPr="00F5465E" w:rsidRDefault="00161718" w:rsidP="00161718">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D6D7503" w14:textId="77777777" w:rsidR="00161718" w:rsidRPr="00F5465E" w:rsidRDefault="00161718" w:rsidP="00161718">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B2EBB7F" w14:textId="77777777" w:rsidR="00161718" w:rsidRPr="00F5465E" w:rsidRDefault="00161718" w:rsidP="00161718">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0ADBD4F3" w14:textId="77777777" w:rsidR="00161718" w:rsidRPr="00F5465E" w:rsidRDefault="00161718" w:rsidP="00161718">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2E8531A4" w14:textId="77777777" w:rsidR="00161718" w:rsidRPr="00F5465E" w:rsidRDefault="00161718" w:rsidP="00161718">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46CE1F5E" w14:textId="77777777" w:rsidR="00161718" w:rsidRPr="00F5465E" w:rsidRDefault="00161718" w:rsidP="00161718">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6C963B3A"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5A6B175B"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596BDE7D" w14:textId="77777777" w:rsidR="00161718" w:rsidRPr="00F5465E" w:rsidRDefault="00161718" w:rsidP="00B34F3C">
      <w:pPr>
        <w:pStyle w:val="Tekstpodstawowy"/>
        <w:numPr>
          <w:ilvl w:val="0"/>
          <w:numId w:val="7"/>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1A4358D9" w14:textId="77777777" w:rsidR="00161718" w:rsidRPr="00F5465E" w:rsidRDefault="00161718" w:rsidP="00161718">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24B444D7" w14:textId="77777777" w:rsidR="00161718" w:rsidRPr="00F5465E" w:rsidRDefault="00161718" w:rsidP="00161718">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32C1B4F0" w14:textId="77777777" w:rsidR="00161718" w:rsidRPr="00F5465E" w:rsidRDefault="00161718" w:rsidP="00161718">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4C4723F1" w14:textId="77777777" w:rsidR="00161718" w:rsidRPr="00F5465E" w:rsidRDefault="00161718" w:rsidP="00161718">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603ABCB3" w14:textId="77777777" w:rsidR="00161718" w:rsidRPr="00F5465E" w:rsidRDefault="00161718" w:rsidP="00161718">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48660B4C" w14:textId="77777777" w:rsidR="00161718" w:rsidRPr="00F5465E" w:rsidRDefault="00161718" w:rsidP="00B34F3C">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0DCC4E82" w14:textId="77777777" w:rsidR="00161718" w:rsidRPr="00F5465E" w:rsidRDefault="00161718" w:rsidP="00B34F3C">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71EC9A47" w14:textId="77777777" w:rsidR="00161718" w:rsidRPr="00F5465E" w:rsidRDefault="00161718" w:rsidP="00B34F3C">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1CE799D2" w14:textId="77777777" w:rsidR="00161718" w:rsidRPr="00F5465E" w:rsidRDefault="00161718" w:rsidP="00B34F3C">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7C04C2DC"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5DB46D41" w14:textId="77777777" w:rsidR="00161718" w:rsidRPr="00F5465E" w:rsidRDefault="00161718" w:rsidP="00161718">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6DD02FDA"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66C8A4D8" w14:textId="77777777" w:rsidR="00161718" w:rsidRPr="00F5465E" w:rsidRDefault="00161718" w:rsidP="00161718">
      <w:pPr>
        <w:pStyle w:val="Tekstpodstawowy"/>
        <w:ind w:right="-47"/>
        <w:rPr>
          <w:rFonts w:ascii="Times New Roman" w:hAnsi="Times New Roman"/>
          <w:b/>
          <w:bCs/>
          <w:sz w:val="22"/>
          <w:szCs w:val="22"/>
        </w:rPr>
      </w:pPr>
    </w:p>
    <w:p w14:paraId="3A68ECFA"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66580BFC" w14:textId="77777777" w:rsidR="00161718" w:rsidRPr="00F5465E" w:rsidRDefault="00161718" w:rsidP="00161718">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5AD0A23B" w14:textId="77777777" w:rsidR="00161718" w:rsidRPr="00F5465E" w:rsidRDefault="00161718" w:rsidP="00161718">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10EC898D" w14:textId="77777777" w:rsidR="00161718" w:rsidRPr="00F5465E" w:rsidRDefault="00161718" w:rsidP="00161718">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5D65B113" w14:textId="77777777" w:rsidR="00161718" w:rsidRPr="00F5465E" w:rsidRDefault="00161718" w:rsidP="00161718">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2147115A" w14:textId="77777777" w:rsidR="00161718" w:rsidRPr="00F5465E" w:rsidRDefault="00161718" w:rsidP="00161718">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3E716F4E"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20C7D35D" w14:textId="77777777" w:rsidR="00161718" w:rsidRPr="00F5465E" w:rsidRDefault="00161718" w:rsidP="00161718">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2D0449F6" w14:textId="77777777" w:rsidR="00161718" w:rsidRPr="00F5465E" w:rsidRDefault="00161718" w:rsidP="00161718">
      <w:pPr>
        <w:pStyle w:val="Tekstpodstawowy"/>
        <w:spacing w:line="240" w:lineRule="auto"/>
        <w:ind w:right="-45"/>
        <w:jc w:val="center"/>
        <w:rPr>
          <w:rFonts w:ascii="Times New Roman" w:hAnsi="Times New Roman"/>
          <w:b/>
          <w:bCs/>
          <w:sz w:val="22"/>
          <w:szCs w:val="22"/>
        </w:rPr>
      </w:pPr>
    </w:p>
    <w:p w14:paraId="18963E88" w14:textId="77777777" w:rsidR="00161718" w:rsidRPr="00F5465E" w:rsidRDefault="00161718" w:rsidP="00161718">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56E9AAEA" w14:textId="77777777" w:rsidR="00161718" w:rsidRPr="00F5465E" w:rsidRDefault="00161718" w:rsidP="00161718">
      <w:pPr>
        <w:pStyle w:val="Tekstpodstawowy"/>
        <w:spacing w:line="240" w:lineRule="auto"/>
        <w:ind w:right="-45"/>
        <w:jc w:val="both"/>
        <w:rPr>
          <w:rFonts w:ascii="Times New Roman" w:hAnsi="Times New Roman"/>
          <w:b/>
          <w:bCs/>
          <w:sz w:val="22"/>
          <w:szCs w:val="22"/>
        </w:rPr>
      </w:pPr>
    </w:p>
    <w:p w14:paraId="5D4EC619" w14:textId="77777777" w:rsidR="00161718" w:rsidRPr="00F5465E" w:rsidRDefault="00161718" w:rsidP="00B34F3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21286EC" w14:textId="77777777" w:rsidR="00161718" w:rsidRPr="00F5465E" w:rsidRDefault="00161718" w:rsidP="00B34F3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CEDD69" w14:textId="77777777" w:rsidR="00161718" w:rsidRPr="00F5465E" w:rsidRDefault="00161718" w:rsidP="00B34F3C">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1A10B82C" w14:textId="77777777" w:rsidR="00161718" w:rsidRPr="00F5465E" w:rsidRDefault="00161718" w:rsidP="00B34F3C">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E763E36" w14:textId="77777777" w:rsidR="00161718" w:rsidRPr="00F5465E" w:rsidRDefault="00161718" w:rsidP="00B34F3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693D695E" w14:textId="77777777" w:rsidR="00161718" w:rsidRPr="00F5465E" w:rsidRDefault="00161718" w:rsidP="00B34F3C">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74002D7C" w14:textId="77777777" w:rsidR="00161718" w:rsidRPr="00F5465E" w:rsidRDefault="00161718" w:rsidP="00B34F3C">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45DDF54B" w14:textId="77777777" w:rsidR="00161718" w:rsidRPr="00F5465E" w:rsidRDefault="00161718" w:rsidP="00B34F3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1812D6"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09979EB8" w14:textId="77777777" w:rsidR="00161718" w:rsidRPr="00F5465E" w:rsidRDefault="00161718" w:rsidP="00B34F3C">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18B0BFCE" w14:textId="77777777" w:rsidR="00161718" w:rsidRPr="00F5465E" w:rsidRDefault="00161718" w:rsidP="00B34F3C">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4FBAF5D6" w14:textId="77777777" w:rsidR="00161718" w:rsidRPr="00F5465E" w:rsidRDefault="00161718" w:rsidP="00B34F3C">
      <w:pPr>
        <w:numPr>
          <w:ilvl w:val="0"/>
          <w:numId w:val="6"/>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5275EED4" w14:textId="77777777" w:rsidR="00161718" w:rsidRPr="00F5465E" w:rsidRDefault="00161718" w:rsidP="00B34F3C">
      <w:pPr>
        <w:numPr>
          <w:ilvl w:val="0"/>
          <w:numId w:val="2"/>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11581DED" w14:textId="77777777" w:rsidR="00161718" w:rsidRPr="00F5465E" w:rsidRDefault="00161718" w:rsidP="00B34F3C">
      <w:pPr>
        <w:numPr>
          <w:ilvl w:val="0"/>
          <w:numId w:val="2"/>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7C80B794" w14:textId="77777777" w:rsidR="00161718" w:rsidRPr="00F5465E" w:rsidRDefault="00161718" w:rsidP="00B34F3C">
      <w:pPr>
        <w:numPr>
          <w:ilvl w:val="0"/>
          <w:numId w:val="2"/>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710FA897" w14:textId="77777777" w:rsidR="00161718" w:rsidRPr="00F5465E" w:rsidRDefault="00161718" w:rsidP="00161718">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00C3A491" w14:textId="77777777" w:rsidR="00161718" w:rsidRPr="00F5465E" w:rsidRDefault="00161718" w:rsidP="00B34F3C">
      <w:pPr>
        <w:numPr>
          <w:ilvl w:val="0"/>
          <w:numId w:val="2"/>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6C8CFDF4" w14:textId="77777777" w:rsidR="00161718" w:rsidRPr="00F5465E" w:rsidRDefault="00161718" w:rsidP="00B34F3C">
      <w:pPr>
        <w:numPr>
          <w:ilvl w:val="0"/>
          <w:numId w:val="6"/>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7F76B15" w14:textId="77777777" w:rsidR="00161718" w:rsidRPr="00F5465E" w:rsidRDefault="00161718" w:rsidP="00B34F3C">
      <w:pPr>
        <w:numPr>
          <w:ilvl w:val="0"/>
          <w:numId w:val="8"/>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69D3EA28" w14:textId="77777777" w:rsidR="00161718" w:rsidRPr="00F5465E" w:rsidRDefault="00161718" w:rsidP="00161718">
      <w:pPr>
        <w:tabs>
          <w:tab w:val="left" w:pos="1040"/>
        </w:tabs>
        <w:suppressAutoHyphens/>
        <w:ind w:left="360"/>
        <w:jc w:val="both"/>
        <w:rPr>
          <w:bCs/>
          <w:color w:val="000000"/>
          <w:kern w:val="2"/>
          <w:sz w:val="22"/>
          <w:szCs w:val="22"/>
        </w:rPr>
      </w:pPr>
    </w:p>
    <w:p w14:paraId="01CADF2B" w14:textId="77777777" w:rsidR="00161718" w:rsidRPr="00F5465E" w:rsidRDefault="00161718" w:rsidP="00B34F3C">
      <w:pPr>
        <w:numPr>
          <w:ilvl w:val="0"/>
          <w:numId w:val="6"/>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EE037E8"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5ACD9D78" w14:textId="77777777" w:rsidR="00161718" w:rsidRPr="00F5465E" w:rsidRDefault="00161718" w:rsidP="00161718">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1D1EDB70"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43D51F2B" w14:textId="77777777" w:rsidR="00161718" w:rsidRPr="00F5465E" w:rsidRDefault="00161718" w:rsidP="00161718">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62199966" w14:textId="77777777" w:rsidR="00161718" w:rsidRPr="00F5465E" w:rsidRDefault="00161718" w:rsidP="00161718">
      <w:pPr>
        <w:pStyle w:val="Tekstpodstawowy"/>
        <w:ind w:right="-47"/>
        <w:rPr>
          <w:rFonts w:ascii="Times New Roman" w:hAnsi="Times New Roman"/>
          <w:b/>
          <w:bCs/>
          <w:sz w:val="22"/>
          <w:szCs w:val="22"/>
        </w:rPr>
      </w:pPr>
    </w:p>
    <w:p w14:paraId="0B1EC3A9"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3644E98F" w14:textId="77777777" w:rsidR="00161718" w:rsidRPr="00F5465E" w:rsidRDefault="00161718" w:rsidP="00161718">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0CC0F183" w14:textId="77777777" w:rsidR="00161718" w:rsidRPr="00F5465E" w:rsidRDefault="00161718" w:rsidP="00161718">
      <w:pPr>
        <w:pStyle w:val="Tekstpodstawowy"/>
        <w:ind w:right="-47"/>
        <w:rPr>
          <w:rFonts w:ascii="Times New Roman" w:hAnsi="Times New Roman"/>
          <w:b/>
          <w:bCs/>
          <w:sz w:val="22"/>
          <w:szCs w:val="22"/>
        </w:rPr>
      </w:pPr>
    </w:p>
    <w:p w14:paraId="60FDEAE8" w14:textId="77777777" w:rsidR="00161718" w:rsidRPr="00F5465E" w:rsidRDefault="00161718" w:rsidP="0016171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0829A897" w14:textId="77777777" w:rsidR="00161718" w:rsidRPr="00F5465E" w:rsidRDefault="00161718" w:rsidP="00161718">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41356852" w14:textId="77777777" w:rsidR="00161718" w:rsidRPr="00F5465E" w:rsidRDefault="00161718" w:rsidP="00161718">
      <w:pPr>
        <w:pStyle w:val="Tekstpodstawowy2"/>
        <w:spacing w:line="240" w:lineRule="auto"/>
        <w:ind w:right="-47"/>
        <w:rPr>
          <w:bCs/>
          <w:sz w:val="22"/>
          <w:szCs w:val="22"/>
        </w:rPr>
      </w:pPr>
    </w:p>
    <w:p w14:paraId="38EFE5DC" w14:textId="77777777" w:rsidR="00161718" w:rsidRPr="00F5465E" w:rsidRDefault="00161718" w:rsidP="00161718">
      <w:pPr>
        <w:pStyle w:val="Tekstpodstawowy2"/>
        <w:spacing w:line="240" w:lineRule="auto"/>
        <w:ind w:right="-47"/>
        <w:rPr>
          <w:bCs/>
          <w:sz w:val="22"/>
          <w:szCs w:val="22"/>
        </w:rPr>
      </w:pPr>
      <w:r w:rsidRPr="00F5465E">
        <w:rPr>
          <w:bCs/>
          <w:sz w:val="22"/>
          <w:szCs w:val="22"/>
        </w:rPr>
        <w:t xml:space="preserve">     </w:t>
      </w:r>
    </w:p>
    <w:p w14:paraId="6651FB1E" w14:textId="77777777" w:rsidR="00161718" w:rsidRPr="00F5465E" w:rsidRDefault="00161718" w:rsidP="00161718">
      <w:pPr>
        <w:pStyle w:val="Tekstpodstawowy2"/>
        <w:spacing w:line="240" w:lineRule="auto"/>
        <w:ind w:right="-47"/>
        <w:rPr>
          <w:bCs/>
          <w:sz w:val="22"/>
          <w:szCs w:val="22"/>
        </w:rPr>
      </w:pPr>
    </w:p>
    <w:p w14:paraId="721B91B3" w14:textId="77777777" w:rsidR="00161718" w:rsidRPr="00F5465E" w:rsidRDefault="00161718" w:rsidP="00161718">
      <w:pPr>
        <w:pStyle w:val="Tekstpodstawowy2"/>
        <w:spacing w:line="240" w:lineRule="auto"/>
        <w:ind w:right="-47"/>
        <w:rPr>
          <w:b/>
          <w:sz w:val="22"/>
          <w:szCs w:val="22"/>
        </w:rPr>
      </w:pPr>
      <w:r w:rsidRPr="00F5465E">
        <w:rPr>
          <w:b/>
          <w:sz w:val="22"/>
          <w:szCs w:val="22"/>
        </w:rPr>
        <w:t xml:space="preserve"> Za Sprzedawcę                                                                                   Za Kupującego</w:t>
      </w:r>
    </w:p>
    <w:p w14:paraId="26B17E22" w14:textId="77777777" w:rsidR="00161718" w:rsidRPr="00F5465E" w:rsidRDefault="00161718" w:rsidP="00161718">
      <w:pPr>
        <w:rPr>
          <w:bCs/>
          <w:sz w:val="22"/>
          <w:szCs w:val="22"/>
        </w:rPr>
      </w:pPr>
    </w:p>
    <w:p w14:paraId="0240ACCE" w14:textId="77777777" w:rsidR="00161718" w:rsidRPr="00F5465E" w:rsidRDefault="00161718" w:rsidP="00161718">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06321522" w14:textId="77777777" w:rsidR="00161718" w:rsidRPr="00F5465E" w:rsidRDefault="00161718" w:rsidP="00161718">
      <w:pPr>
        <w:pStyle w:val="Zwykytekst"/>
        <w:rPr>
          <w:rFonts w:ascii="Times New Roman" w:hAnsi="Times New Roman" w:cs="Times New Roman"/>
          <w:bCs/>
          <w:sz w:val="22"/>
          <w:szCs w:val="22"/>
        </w:rPr>
      </w:pPr>
    </w:p>
    <w:p w14:paraId="4A6178F8" w14:textId="77777777" w:rsidR="00161718" w:rsidRPr="00F5465E" w:rsidRDefault="00161718" w:rsidP="00161718">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186A94BC" w14:textId="77777777" w:rsidR="00161718" w:rsidRPr="00F5465E" w:rsidRDefault="00161718" w:rsidP="00161718">
      <w:pPr>
        <w:pStyle w:val="Zwykytekst"/>
        <w:rPr>
          <w:rFonts w:ascii="Times New Roman" w:hAnsi="Times New Roman" w:cs="Times New Roman"/>
          <w:bCs/>
          <w:sz w:val="22"/>
          <w:szCs w:val="22"/>
        </w:rPr>
      </w:pPr>
    </w:p>
    <w:p w14:paraId="4BD8A1E6" w14:textId="77777777" w:rsidR="00161718" w:rsidRPr="00F5465E" w:rsidRDefault="00161718" w:rsidP="00161718">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50C7D7D5" w14:textId="77777777" w:rsidR="00161718" w:rsidRPr="00F5465E" w:rsidRDefault="00161718" w:rsidP="00161718">
      <w:pPr>
        <w:pStyle w:val="Zwykytekst"/>
        <w:rPr>
          <w:rFonts w:ascii="Times New Roman" w:hAnsi="Times New Roman" w:cs="Times New Roman"/>
          <w:bCs/>
          <w:sz w:val="22"/>
          <w:szCs w:val="22"/>
        </w:rPr>
      </w:pPr>
    </w:p>
    <w:p w14:paraId="1DAFFA12" w14:textId="77777777" w:rsidR="00161718" w:rsidRPr="00F5465E" w:rsidRDefault="00161718" w:rsidP="00161718">
      <w:pPr>
        <w:pStyle w:val="Zwykytekst"/>
        <w:rPr>
          <w:rFonts w:ascii="Times New Roman" w:hAnsi="Times New Roman" w:cs="Times New Roman"/>
          <w:bCs/>
          <w:sz w:val="22"/>
          <w:szCs w:val="22"/>
        </w:rPr>
      </w:pPr>
    </w:p>
    <w:p w14:paraId="03194967" w14:textId="77777777" w:rsidR="00161718" w:rsidRPr="00F5465E" w:rsidRDefault="00161718" w:rsidP="00161718">
      <w:pPr>
        <w:pStyle w:val="Zwykytekst"/>
        <w:rPr>
          <w:rFonts w:ascii="Times New Roman" w:hAnsi="Times New Roman" w:cs="Times New Roman"/>
          <w:bCs/>
          <w:sz w:val="22"/>
          <w:szCs w:val="22"/>
        </w:rPr>
      </w:pPr>
    </w:p>
    <w:p w14:paraId="7C21A51E" w14:textId="77777777" w:rsidR="00161718" w:rsidRPr="00F5465E" w:rsidRDefault="00161718" w:rsidP="00161718">
      <w:pPr>
        <w:rPr>
          <w:bCs/>
          <w:sz w:val="22"/>
          <w:szCs w:val="22"/>
        </w:rPr>
      </w:pPr>
      <w:r w:rsidRPr="00F5465E">
        <w:rPr>
          <w:bCs/>
          <w:sz w:val="22"/>
          <w:szCs w:val="22"/>
        </w:rPr>
        <w:t>* Egzemplarz dla Wykonawcy / AGH</w:t>
      </w:r>
    </w:p>
    <w:p w14:paraId="31C872A7" w14:textId="77777777" w:rsidR="00161718" w:rsidRPr="00F5465E" w:rsidRDefault="00161718" w:rsidP="00161718">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71E339B8" w14:textId="77777777" w:rsidR="00161718" w:rsidRPr="00F5465E" w:rsidRDefault="00161718" w:rsidP="00161718">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352A4BDE" w14:textId="77777777" w:rsidR="00161718" w:rsidRPr="00F5465E" w:rsidRDefault="00161718" w:rsidP="00161718">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32AD5F96" w14:textId="77777777" w:rsidR="00161718" w:rsidRPr="00F5465E" w:rsidRDefault="00161718" w:rsidP="00161718">
      <w:pPr>
        <w:widowControl w:val="0"/>
        <w:autoSpaceDE w:val="0"/>
        <w:autoSpaceDN w:val="0"/>
        <w:jc w:val="right"/>
        <w:textAlignment w:val="baseline"/>
        <w:rPr>
          <w:bCs/>
          <w:sz w:val="22"/>
          <w:szCs w:val="22"/>
        </w:rPr>
      </w:pPr>
    </w:p>
    <w:p w14:paraId="4038D276" w14:textId="77777777" w:rsidR="00161718" w:rsidRPr="00F5465E" w:rsidRDefault="00161718" w:rsidP="00161718">
      <w:pPr>
        <w:widowControl w:val="0"/>
        <w:autoSpaceDE w:val="0"/>
        <w:autoSpaceDN w:val="0"/>
        <w:jc w:val="right"/>
        <w:textAlignment w:val="baseline"/>
        <w:rPr>
          <w:bCs/>
          <w:sz w:val="22"/>
          <w:szCs w:val="22"/>
        </w:rPr>
      </w:pPr>
    </w:p>
    <w:p w14:paraId="5EEED1F5" w14:textId="77777777" w:rsidR="00161718" w:rsidRPr="00F5465E" w:rsidRDefault="00161718" w:rsidP="00161718">
      <w:pPr>
        <w:widowControl w:val="0"/>
        <w:autoSpaceDE w:val="0"/>
        <w:autoSpaceDN w:val="0"/>
        <w:jc w:val="right"/>
        <w:textAlignment w:val="baseline"/>
        <w:rPr>
          <w:bCs/>
          <w:sz w:val="22"/>
          <w:szCs w:val="22"/>
        </w:rPr>
      </w:pPr>
    </w:p>
    <w:p w14:paraId="0AF97CB9" w14:textId="77777777" w:rsidR="00161718" w:rsidRPr="00F5465E" w:rsidRDefault="00161718" w:rsidP="00161718">
      <w:pPr>
        <w:widowControl w:val="0"/>
        <w:autoSpaceDE w:val="0"/>
        <w:autoSpaceDN w:val="0"/>
        <w:jc w:val="right"/>
        <w:textAlignment w:val="baseline"/>
        <w:rPr>
          <w:bCs/>
          <w:sz w:val="22"/>
          <w:szCs w:val="22"/>
        </w:rPr>
      </w:pPr>
    </w:p>
    <w:p w14:paraId="20327B15" w14:textId="77777777" w:rsidR="00161718" w:rsidRPr="00F5465E" w:rsidRDefault="00161718" w:rsidP="00161718">
      <w:pPr>
        <w:widowControl w:val="0"/>
        <w:autoSpaceDE w:val="0"/>
        <w:autoSpaceDN w:val="0"/>
        <w:jc w:val="right"/>
        <w:textAlignment w:val="baseline"/>
        <w:rPr>
          <w:bCs/>
          <w:sz w:val="22"/>
          <w:szCs w:val="22"/>
        </w:rPr>
      </w:pPr>
    </w:p>
    <w:p w14:paraId="4BA89F1B" w14:textId="77777777" w:rsidR="00161718" w:rsidRDefault="00161718" w:rsidP="00161718">
      <w:pPr>
        <w:widowControl w:val="0"/>
        <w:autoSpaceDE w:val="0"/>
        <w:autoSpaceDN w:val="0"/>
        <w:jc w:val="right"/>
        <w:textAlignment w:val="baseline"/>
        <w:rPr>
          <w:bCs/>
          <w:sz w:val="22"/>
          <w:szCs w:val="22"/>
        </w:rPr>
      </w:pPr>
    </w:p>
    <w:p w14:paraId="1EECBDC8" w14:textId="77777777" w:rsidR="00161718" w:rsidRDefault="00161718" w:rsidP="00161718">
      <w:pPr>
        <w:widowControl w:val="0"/>
        <w:autoSpaceDE w:val="0"/>
        <w:autoSpaceDN w:val="0"/>
        <w:jc w:val="right"/>
        <w:textAlignment w:val="baseline"/>
        <w:rPr>
          <w:bCs/>
          <w:sz w:val="22"/>
          <w:szCs w:val="22"/>
        </w:rPr>
      </w:pPr>
    </w:p>
    <w:p w14:paraId="7B395581" w14:textId="77777777" w:rsidR="00161718" w:rsidRDefault="00161718" w:rsidP="00161718">
      <w:pPr>
        <w:widowControl w:val="0"/>
        <w:autoSpaceDE w:val="0"/>
        <w:autoSpaceDN w:val="0"/>
        <w:jc w:val="right"/>
        <w:textAlignment w:val="baseline"/>
        <w:rPr>
          <w:bCs/>
          <w:sz w:val="22"/>
          <w:szCs w:val="22"/>
        </w:rPr>
      </w:pPr>
    </w:p>
    <w:p w14:paraId="61922A60" w14:textId="77777777" w:rsidR="00161718" w:rsidRDefault="00161718" w:rsidP="00161718">
      <w:pPr>
        <w:widowControl w:val="0"/>
        <w:autoSpaceDE w:val="0"/>
        <w:autoSpaceDN w:val="0"/>
        <w:jc w:val="right"/>
        <w:textAlignment w:val="baseline"/>
        <w:rPr>
          <w:bCs/>
          <w:sz w:val="22"/>
          <w:szCs w:val="22"/>
        </w:rPr>
      </w:pPr>
    </w:p>
    <w:p w14:paraId="3F709019" w14:textId="77777777" w:rsidR="00161718" w:rsidRDefault="00161718" w:rsidP="00161718">
      <w:pPr>
        <w:widowControl w:val="0"/>
        <w:autoSpaceDE w:val="0"/>
        <w:autoSpaceDN w:val="0"/>
        <w:jc w:val="right"/>
        <w:textAlignment w:val="baseline"/>
        <w:rPr>
          <w:bCs/>
          <w:sz w:val="22"/>
          <w:szCs w:val="22"/>
        </w:rPr>
      </w:pPr>
    </w:p>
    <w:p w14:paraId="5C54E626" w14:textId="77777777" w:rsidR="00161718" w:rsidRDefault="00161718" w:rsidP="00161718">
      <w:pPr>
        <w:widowControl w:val="0"/>
        <w:autoSpaceDE w:val="0"/>
        <w:autoSpaceDN w:val="0"/>
        <w:jc w:val="right"/>
        <w:textAlignment w:val="baseline"/>
        <w:rPr>
          <w:bCs/>
          <w:sz w:val="22"/>
          <w:szCs w:val="22"/>
        </w:rPr>
      </w:pPr>
    </w:p>
    <w:p w14:paraId="400E1C31" w14:textId="77777777" w:rsidR="00161718" w:rsidRDefault="00161718" w:rsidP="00161718">
      <w:pPr>
        <w:widowControl w:val="0"/>
        <w:autoSpaceDE w:val="0"/>
        <w:autoSpaceDN w:val="0"/>
        <w:jc w:val="right"/>
        <w:textAlignment w:val="baseline"/>
        <w:rPr>
          <w:bCs/>
          <w:sz w:val="22"/>
          <w:szCs w:val="22"/>
        </w:rPr>
      </w:pPr>
    </w:p>
    <w:p w14:paraId="785C5C37" w14:textId="77777777" w:rsidR="00161718" w:rsidRDefault="00161718" w:rsidP="00161718">
      <w:pPr>
        <w:widowControl w:val="0"/>
        <w:autoSpaceDE w:val="0"/>
        <w:autoSpaceDN w:val="0"/>
        <w:jc w:val="right"/>
        <w:textAlignment w:val="baseline"/>
        <w:rPr>
          <w:bCs/>
          <w:sz w:val="22"/>
          <w:szCs w:val="22"/>
        </w:rPr>
      </w:pPr>
    </w:p>
    <w:p w14:paraId="0A4A90B6" w14:textId="77777777" w:rsidR="00161718" w:rsidRPr="00F5465E" w:rsidRDefault="00161718" w:rsidP="00161718">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699E4ACA" w14:textId="77777777" w:rsidR="00161718" w:rsidRPr="00F5465E" w:rsidRDefault="00161718" w:rsidP="00161718">
      <w:pPr>
        <w:widowControl w:val="0"/>
        <w:autoSpaceDE w:val="0"/>
        <w:autoSpaceDN w:val="0"/>
        <w:jc w:val="both"/>
        <w:textAlignment w:val="baseline"/>
        <w:rPr>
          <w:bCs/>
          <w:sz w:val="22"/>
          <w:szCs w:val="22"/>
        </w:rPr>
      </w:pPr>
      <w:r w:rsidRPr="00F5465E">
        <w:rPr>
          <w:bCs/>
          <w:sz w:val="22"/>
          <w:szCs w:val="22"/>
        </w:rPr>
        <w:t>.....................................… </w:t>
      </w:r>
    </w:p>
    <w:p w14:paraId="78A81BD1" w14:textId="77777777" w:rsidR="00161718" w:rsidRPr="00F5465E" w:rsidRDefault="00161718" w:rsidP="00161718">
      <w:pPr>
        <w:widowControl w:val="0"/>
        <w:autoSpaceDE w:val="0"/>
        <w:autoSpaceDN w:val="0"/>
        <w:ind w:firstLine="555"/>
        <w:textAlignment w:val="baseline"/>
        <w:rPr>
          <w:bCs/>
          <w:sz w:val="22"/>
          <w:szCs w:val="22"/>
        </w:rPr>
      </w:pPr>
      <w:r w:rsidRPr="00F5465E">
        <w:rPr>
          <w:bCs/>
          <w:sz w:val="22"/>
          <w:szCs w:val="22"/>
        </w:rPr>
        <w:t>Nazwa Wykonawcy</w:t>
      </w:r>
    </w:p>
    <w:p w14:paraId="64402B77" w14:textId="77777777" w:rsidR="00161718" w:rsidRPr="00F5465E" w:rsidRDefault="00161718" w:rsidP="00161718">
      <w:pPr>
        <w:widowControl w:val="0"/>
        <w:autoSpaceDE w:val="0"/>
        <w:autoSpaceDN w:val="0"/>
        <w:textAlignment w:val="baseline"/>
        <w:rPr>
          <w:bCs/>
          <w:sz w:val="22"/>
          <w:szCs w:val="22"/>
        </w:rPr>
      </w:pPr>
    </w:p>
    <w:p w14:paraId="0CD06EE4" w14:textId="77777777" w:rsidR="00161718" w:rsidRPr="00F5465E" w:rsidRDefault="00161718" w:rsidP="00161718">
      <w:pPr>
        <w:widowControl w:val="0"/>
        <w:autoSpaceDE w:val="0"/>
        <w:autoSpaceDN w:val="0"/>
        <w:jc w:val="both"/>
        <w:textAlignment w:val="baseline"/>
        <w:rPr>
          <w:bCs/>
          <w:sz w:val="22"/>
          <w:szCs w:val="22"/>
        </w:rPr>
      </w:pPr>
      <w:r w:rsidRPr="00F5465E">
        <w:rPr>
          <w:bCs/>
          <w:sz w:val="22"/>
          <w:szCs w:val="22"/>
        </w:rPr>
        <w:t>.....................................…</w:t>
      </w:r>
    </w:p>
    <w:p w14:paraId="333AE191" w14:textId="77777777" w:rsidR="00161718" w:rsidRPr="00F5465E" w:rsidRDefault="00161718" w:rsidP="00161718">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74EC4F1D" w14:textId="77777777" w:rsidR="00161718" w:rsidRPr="00F5465E" w:rsidRDefault="00161718" w:rsidP="00161718">
      <w:pPr>
        <w:widowControl w:val="0"/>
        <w:autoSpaceDE w:val="0"/>
        <w:autoSpaceDN w:val="0"/>
        <w:spacing w:before="90"/>
        <w:ind w:left="115" w:right="110"/>
        <w:jc w:val="both"/>
        <w:outlineLvl w:val="0"/>
        <w:rPr>
          <w:rFonts w:eastAsia="Verdana"/>
          <w:bCs/>
          <w:sz w:val="22"/>
          <w:szCs w:val="22"/>
          <w:lang w:eastAsia="en-US"/>
        </w:rPr>
      </w:pPr>
    </w:p>
    <w:p w14:paraId="28A40AC4" w14:textId="77777777" w:rsidR="00161718" w:rsidRPr="00F5465E" w:rsidRDefault="00161718" w:rsidP="00161718">
      <w:pPr>
        <w:widowControl w:val="0"/>
        <w:autoSpaceDE w:val="0"/>
        <w:autoSpaceDN w:val="0"/>
        <w:spacing w:before="90"/>
        <w:ind w:right="110"/>
        <w:jc w:val="both"/>
        <w:outlineLvl w:val="0"/>
        <w:rPr>
          <w:rFonts w:eastAsia="Verdana"/>
          <w:bCs/>
          <w:sz w:val="22"/>
          <w:szCs w:val="22"/>
          <w:lang w:eastAsia="en-US"/>
        </w:rPr>
      </w:pPr>
    </w:p>
    <w:p w14:paraId="383DC52A" w14:textId="77777777" w:rsidR="00161718" w:rsidRPr="00F5465E" w:rsidRDefault="00161718" w:rsidP="00161718">
      <w:pPr>
        <w:widowControl w:val="0"/>
        <w:autoSpaceDE w:val="0"/>
        <w:autoSpaceDN w:val="0"/>
        <w:jc w:val="center"/>
        <w:textAlignment w:val="baseline"/>
        <w:rPr>
          <w:bCs/>
          <w:sz w:val="22"/>
          <w:szCs w:val="22"/>
        </w:rPr>
      </w:pPr>
    </w:p>
    <w:p w14:paraId="34C1AC6F" w14:textId="77777777" w:rsidR="00161718" w:rsidRPr="00F5465E" w:rsidRDefault="00161718" w:rsidP="00161718">
      <w:pPr>
        <w:widowControl w:val="0"/>
        <w:autoSpaceDE w:val="0"/>
        <w:autoSpaceDN w:val="0"/>
        <w:jc w:val="center"/>
        <w:textAlignment w:val="baseline"/>
        <w:rPr>
          <w:bCs/>
          <w:sz w:val="22"/>
          <w:szCs w:val="22"/>
        </w:rPr>
      </w:pPr>
    </w:p>
    <w:p w14:paraId="0500DF71" w14:textId="77777777" w:rsidR="00161718" w:rsidRPr="00F5465E" w:rsidRDefault="00161718" w:rsidP="00161718">
      <w:pPr>
        <w:widowControl w:val="0"/>
        <w:autoSpaceDE w:val="0"/>
        <w:autoSpaceDN w:val="0"/>
        <w:jc w:val="center"/>
        <w:textAlignment w:val="baseline"/>
        <w:rPr>
          <w:bCs/>
          <w:sz w:val="22"/>
          <w:szCs w:val="22"/>
        </w:rPr>
      </w:pPr>
      <w:r w:rsidRPr="00F5465E">
        <w:rPr>
          <w:bCs/>
          <w:sz w:val="22"/>
          <w:szCs w:val="22"/>
        </w:rPr>
        <w:t>OŚWIADCZENIE DLA CELÓW PODATKOWYCH</w:t>
      </w:r>
    </w:p>
    <w:p w14:paraId="0D889F9C" w14:textId="77777777" w:rsidR="00161718" w:rsidRPr="00F5465E" w:rsidRDefault="00161718" w:rsidP="00161718">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4D5FE7EE" w14:textId="77777777" w:rsidR="00161718" w:rsidRPr="00F5465E" w:rsidRDefault="00161718" w:rsidP="00161718">
      <w:pPr>
        <w:widowControl w:val="0"/>
        <w:autoSpaceDE w:val="0"/>
        <w:autoSpaceDN w:val="0"/>
        <w:jc w:val="center"/>
        <w:textAlignment w:val="baseline"/>
        <w:rPr>
          <w:bCs/>
          <w:sz w:val="22"/>
          <w:szCs w:val="22"/>
        </w:rPr>
      </w:pPr>
    </w:p>
    <w:p w14:paraId="73518181" w14:textId="77777777" w:rsidR="00161718" w:rsidRPr="00F5465E" w:rsidRDefault="00161718" w:rsidP="00161718">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18E22F39" w14:textId="77777777" w:rsidR="00161718" w:rsidRPr="00F5465E" w:rsidRDefault="00161718" w:rsidP="00B34F3C">
      <w:pPr>
        <w:widowControl w:val="0"/>
        <w:numPr>
          <w:ilvl w:val="0"/>
          <w:numId w:val="13"/>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383A4CD6" w14:textId="77777777" w:rsidR="00161718" w:rsidRPr="00F5465E" w:rsidRDefault="00161718" w:rsidP="00B34F3C">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2FA29140" w14:textId="77777777" w:rsidR="00161718" w:rsidRPr="00F5465E" w:rsidRDefault="00161718" w:rsidP="00B34F3C">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0AAB001F" w14:textId="77777777" w:rsidR="00161718" w:rsidRPr="00F5465E" w:rsidRDefault="00161718" w:rsidP="00B34F3C">
      <w:pPr>
        <w:widowControl w:val="0"/>
        <w:numPr>
          <w:ilvl w:val="0"/>
          <w:numId w:val="13"/>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5D305DC2" w14:textId="77777777" w:rsidR="00161718" w:rsidRPr="00F5465E" w:rsidRDefault="00161718" w:rsidP="00161718">
      <w:pPr>
        <w:spacing w:after="200" w:line="276" w:lineRule="auto"/>
        <w:ind w:left="780"/>
        <w:contextualSpacing/>
        <w:textAlignment w:val="baseline"/>
        <w:rPr>
          <w:bCs/>
          <w:sz w:val="22"/>
          <w:szCs w:val="22"/>
        </w:rPr>
      </w:pPr>
    </w:p>
    <w:p w14:paraId="2389B3AB" w14:textId="77777777" w:rsidR="00161718" w:rsidRPr="00F5465E" w:rsidRDefault="00161718" w:rsidP="00161718">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74BE78F1" w14:textId="77777777" w:rsidR="00161718" w:rsidRPr="00F5465E" w:rsidRDefault="00161718" w:rsidP="00161718">
      <w:pPr>
        <w:widowControl w:val="0"/>
        <w:autoSpaceDE w:val="0"/>
        <w:autoSpaceDN w:val="0"/>
        <w:spacing w:before="90"/>
        <w:ind w:right="110"/>
        <w:jc w:val="both"/>
        <w:outlineLvl w:val="0"/>
        <w:rPr>
          <w:rFonts w:eastAsia="Verdana"/>
          <w:bCs/>
          <w:sz w:val="22"/>
          <w:szCs w:val="22"/>
          <w:lang w:eastAsia="en-US"/>
        </w:rPr>
      </w:pPr>
    </w:p>
    <w:p w14:paraId="4A329CE0" w14:textId="77777777" w:rsidR="00161718" w:rsidRPr="00F5465E" w:rsidRDefault="00161718" w:rsidP="00161718">
      <w:pPr>
        <w:widowControl w:val="0"/>
        <w:autoSpaceDE w:val="0"/>
        <w:autoSpaceDN w:val="0"/>
        <w:spacing w:before="90"/>
        <w:ind w:right="110"/>
        <w:jc w:val="both"/>
        <w:outlineLvl w:val="0"/>
        <w:rPr>
          <w:rFonts w:eastAsia="Verdana"/>
          <w:bCs/>
          <w:sz w:val="22"/>
          <w:szCs w:val="22"/>
          <w:lang w:eastAsia="en-US"/>
        </w:rPr>
      </w:pPr>
    </w:p>
    <w:p w14:paraId="12B929CD" w14:textId="77777777" w:rsidR="00161718" w:rsidRPr="00F5465E" w:rsidRDefault="00161718" w:rsidP="00161718">
      <w:pPr>
        <w:widowControl w:val="0"/>
        <w:autoSpaceDE w:val="0"/>
        <w:autoSpaceDN w:val="0"/>
        <w:spacing w:before="90"/>
        <w:ind w:right="110"/>
        <w:jc w:val="both"/>
        <w:outlineLvl w:val="0"/>
        <w:rPr>
          <w:rFonts w:eastAsia="Verdana"/>
          <w:bCs/>
          <w:sz w:val="22"/>
          <w:szCs w:val="22"/>
          <w:lang w:eastAsia="en-US"/>
        </w:rPr>
      </w:pPr>
    </w:p>
    <w:p w14:paraId="64854A94" w14:textId="77777777" w:rsidR="00161718" w:rsidRPr="00F5465E" w:rsidRDefault="00161718" w:rsidP="00161718">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61718" w:rsidRPr="00F5465E" w14:paraId="77F8071C" w14:textId="77777777" w:rsidTr="00561105">
        <w:tc>
          <w:tcPr>
            <w:tcW w:w="4105" w:type="dxa"/>
          </w:tcPr>
          <w:p w14:paraId="688AF6F1" w14:textId="77777777" w:rsidR="00161718" w:rsidRPr="00F5465E" w:rsidRDefault="00161718" w:rsidP="00561105">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363059F6" w14:textId="77777777" w:rsidR="00161718" w:rsidRPr="00F5465E" w:rsidRDefault="00161718" w:rsidP="00561105">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w:t>
            </w:r>
            <w:proofErr w:type="spellStart"/>
            <w:r w:rsidRPr="00F5465E">
              <w:rPr>
                <w:rFonts w:eastAsia="Calibri"/>
                <w:bCs/>
                <w:i/>
                <w:iCs/>
                <w:color w:val="222A35"/>
                <w:sz w:val="22"/>
                <w:szCs w:val="22"/>
                <w:lang w:eastAsia="x-none"/>
              </w:rPr>
              <w:t>ych</w:t>
            </w:r>
            <w:proofErr w:type="spellEnd"/>
            <w:r w:rsidRPr="00F5465E">
              <w:rPr>
                <w:rFonts w:eastAsia="Calibri"/>
                <w:bCs/>
                <w:i/>
                <w:iCs/>
                <w:color w:val="222A35"/>
                <w:sz w:val="22"/>
                <w:szCs w:val="22"/>
                <w:lang w:eastAsia="x-none"/>
              </w:rPr>
              <w:t xml:space="preserve"> do reprezentacji)</w:t>
            </w:r>
          </w:p>
        </w:tc>
      </w:tr>
    </w:tbl>
    <w:p w14:paraId="0135A7B9" w14:textId="77777777" w:rsidR="00161718" w:rsidRPr="00F5465E" w:rsidRDefault="00161718" w:rsidP="00161718">
      <w:pPr>
        <w:spacing w:line="360" w:lineRule="auto"/>
        <w:contextualSpacing/>
        <w:jc w:val="both"/>
        <w:rPr>
          <w:rFonts w:eastAsia="Calibri"/>
          <w:bCs/>
          <w:color w:val="222A35"/>
          <w:sz w:val="22"/>
          <w:szCs w:val="22"/>
          <w:lang w:eastAsia="x-none"/>
        </w:rPr>
      </w:pPr>
    </w:p>
    <w:p w14:paraId="02702313" w14:textId="77777777" w:rsidR="00161718" w:rsidRPr="00F5465E" w:rsidRDefault="00161718" w:rsidP="00161718">
      <w:pPr>
        <w:rPr>
          <w:bCs/>
          <w:sz w:val="22"/>
          <w:szCs w:val="22"/>
        </w:rPr>
      </w:pPr>
    </w:p>
    <w:p w14:paraId="22FE5297" w14:textId="77777777" w:rsidR="00161718" w:rsidRPr="00F5465E" w:rsidRDefault="00161718" w:rsidP="00161718">
      <w:pPr>
        <w:rPr>
          <w:bCs/>
          <w:sz w:val="22"/>
          <w:szCs w:val="22"/>
        </w:rPr>
      </w:pPr>
    </w:p>
    <w:p w14:paraId="11B34329" w14:textId="77777777" w:rsidR="00161718" w:rsidRPr="00F5465E" w:rsidRDefault="00161718" w:rsidP="00161718">
      <w:pPr>
        <w:rPr>
          <w:bCs/>
          <w:sz w:val="22"/>
          <w:szCs w:val="22"/>
        </w:rPr>
      </w:pPr>
    </w:p>
    <w:p w14:paraId="25242DFC" w14:textId="77777777" w:rsidR="00161718" w:rsidRPr="00F5465E" w:rsidRDefault="00161718" w:rsidP="00161718">
      <w:pPr>
        <w:rPr>
          <w:bCs/>
          <w:sz w:val="22"/>
          <w:szCs w:val="22"/>
        </w:rPr>
      </w:pPr>
    </w:p>
    <w:p w14:paraId="7804F393" w14:textId="77777777" w:rsidR="00161718" w:rsidRPr="00F5465E" w:rsidRDefault="00161718" w:rsidP="00161718">
      <w:pPr>
        <w:rPr>
          <w:bCs/>
          <w:sz w:val="22"/>
          <w:szCs w:val="22"/>
        </w:rPr>
      </w:pPr>
    </w:p>
    <w:p w14:paraId="03AA7D9B" w14:textId="77777777" w:rsidR="00496551" w:rsidRPr="00161718" w:rsidRDefault="00496551" w:rsidP="00161718"/>
    <w:sectPr w:rsidR="00496551" w:rsidRPr="0016171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792CB" w14:textId="77777777" w:rsidR="00B34F3C" w:rsidRDefault="00B34F3C">
      <w:r>
        <w:separator/>
      </w:r>
    </w:p>
  </w:endnote>
  <w:endnote w:type="continuationSeparator" w:id="0">
    <w:p w14:paraId="7686B49D" w14:textId="77777777" w:rsidR="00B34F3C" w:rsidRDefault="00B34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5DB40" w14:textId="77777777" w:rsidR="00D560E5" w:rsidRDefault="00D560E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B44E1" w14:textId="77777777" w:rsidR="005C5082" w:rsidRDefault="005C5082">
    <w:pPr>
      <w:pStyle w:val="Stopka"/>
      <w:jc w:val="right"/>
    </w:pPr>
    <w:r>
      <w:fldChar w:fldCharType="begin"/>
    </w:r>
    <w:r>
      <w:instrText>PAGE   \* MERGEFORMAT</w:instrText>
    </w:r>
    <w:r>
      <w:fldChar w:fldCharType="separate"/>
    </w:r>
    <w:r>
      <w:t>2</w:t>
    </w:r>
    <w:r>
      <w:fldChar w:fldCharType="end"/>
    </w:r>
  </w:p>
  <w:p w14:paraId="4982BF94" w14:textId="77777777" w:rsidR="00D560E5" w:rsidRDefault="00D560E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DE3C2" w14:textId="77777777" w:rsidR="00D560E5" w:rsidRDefault="00D560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E042A" w14:textId="77777777" w:rsidR="00B34F3C" w:rsidRDefault="00B34F3C">
      <w:r>
        <w:separator/>
      </w:r>
    </w:p>
  </w:footnote>
  <w:footnote w:type="continuationSeparator" w:id="0">
    <w:p w14:paraId="40A7E39D" w14:textId="77777777" w:rsidR="00B34F3C" w:rsidRDefault="00B34F3C">
      <w:r>
        <w:continuationSeparator/>
      </w:r>
    </w:p>
  </w:footnote>
  <w:footnote w:id="1">
    <w:p w14:paraId="71013A7C" w14:textId="77777777" w:rsidR="00161718" w:rsidRPr="00456B64" w:rsidRDefault="00161718" w:rsidP="00161718">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572D94D1" w14:textId="77777777" w:rsidR="00161718" w:rsidRPr="00456B64" w:rsidRDefault="00161718" w:rsidP="0016171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0AB2F3D1" w14:textId="77777777" w:rsidR="00161718" w:rsidRPr="00456B64" w:rsidRDefault="00161718" w:rsidP="00B34F3C">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E403CE5" w14:textId="77777777" w:rsidR="00161718" w:rsidRPr="00456B64" w:rsidRDefault="00161718" w:rsidP="00B34F3C">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16CD7DC" w14:textId="77777777" w:rsidR="00161718" w:rsidRPr="00456B64" w:rsidRDefault="00161718" w:rsidP="00B34F3C">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7A1F560" w14:textId="77777777" w:rsidR="00161718" w:rsidRPr="00456B64" w:rsidRDefault="00161718" w:rsidP="00B34F3C">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B4F57A3" w14:textId="77777777" w:rsidR="00161718" w:rsidRPr="00456B64" w:rsidRDefault="00161718" w:rsidP="0016171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DE1FA68" w14:textId="77777777" w:rsidR="00161718" w:rsidRPr="00456B64" w:rsidRDefault="00161718" w:rsidP="00B34F3C">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1503ABA" w14:textId="77777777" w:rsidR="00161718" w:rsidRPr="00456B64" w:rsidRDefault="00161718" w:rsidP="00B34F3C">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DE9CE56" w14:textId="77777777" w:rsidR="00161718" w:rsidRPr="00456B64" w:rsidRDefault="00161718" w:rsidP="00B34F3C">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D9D67C5" w14:textId="77777777" w:rsidR="00161718" w:rsidRPr="00456B64" w:rsidRDefault="00161718" w:rsidP="00B34F3C">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AA2E90C" w14:textId="77777777" w:rsidR="00161718" w:rsidRPr="00456B64" w:rsidRDefault="00161718" w:rsidP="00B34F3C">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6D3748F" w14:textId="77777777" w:rsidR="00161718" w:rsidRPr="00456B64" w:rsidRDefault="00161718" w:rsidP="0016171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92B6DE4" w14:textId="77777777" w:rsidR="00161718" w:rsidRPr="00456B64" w:rsidRDefault="00161718" w:rsidP="0016171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6223726F" w14:textId="77777777" w:rsidR="00161718" w:rsidRPr="00456B64" w:rsidRDefault="00161718" w:rsidP="00161718">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4E9E56B" w14:textId="77777777" w:rsidR="00161718" w:rsidRPr="00456B64" w:rsidRDefault="00161718" w:rsidP="0016171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1C12EC3A" w14:textId="77777777" w:rsidR="00161718" w:rsidRPr="00456B64" w:rsidRDefault="00161718" w:rsidP="00B34F3C">
      <w:pPr>
        <w:pStyle w:val="Tekstprzypisudolnego"/>
        <w:numPr>
          <w:ilvl w:val="0"/>
          <w:numId w:val="12"/>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1CFD22F2" w14:textId="77777777" w:rsidR="00161718" w:rsidRPr="00456B64" w:rsidRDefault="00161718" w:rsidP="00B34F3C">
      <w:pPr>
        <w:pStyle w:val="Tekstprzypisudolnego"/>
        <w:numPr>
          <w:ilvl w:val="0"/>
          <w:numId w:val="12"/>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36326865" w14:textId="77777777" w:rsidR="00161718" w:rsidRPr="00456B64" w:rsidRDefault="00161718" w:rsidP="00B34F3C">
      <w:pPr>
        <w:pStyle w:val="Tekstprzypisudolnego"/>
        <w:numPr>
          <w:ilvl w:val="0"/>
          <w:numId w:val="12"/>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6DBB34C" w14:textId="77777777" w:rsidR="00161718" w:rsidRPr="00456B64" w:rsidRDefault="00161718" w:rsidP="0016171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757A44D2" w14:textId="77777777" w:rsidR="00161718" w:rsidRPr="00456B64" w:rsidRDefault="00161718" w:rsidP="0016171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EAF20CD" w14:textId="77777777" w:rsidR="00161718" w:rsidRPr="00456B64" w:rsidRDefault="00161718" w:rsidP="00161718">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4F8A43B2" w14:textId="77777777" w:rsidR="00161718" w:rsidRPr="00456B64" w:rsidRDefault="00161718" w:rsidP="00161718">
      <w:pPr>
        <w:pStyle w:val="Tekstprzypisudolnego"/>
        <w:ind w:firstLine="142"/>
        <w:jc w:val="both"/>
        <w:rPr>
          <w:sz w:val="16"/>
          <w:szCs w:val="16"/>
        </w:rPr>
      </w:pPr>
      <w:r w:rsidRPr="00456B64">
        <w:rPr>
          <w:sz w:val="16"/>
          <w:szCs w:val="16"/>
        </w:rPr>
        <w:t>a) osobę prawną,</w:t>
      </w:r>
    </w:p>
    <w:p w14:paraId="0653DACF" w14:textId="77777777" w:rsidR="00161718" w:rsidRPr="00456B64" w:rsidRDefault="00161718" w:rsidP="00161718">
      <w:pPr>
        <w:pStyle w:val="Tekstprzypisudolnego"/>
        <w:ind w:firstLine="142"/>
        <w:jc w:val="both"/>
        <w:rPr>
          <w:sz w:val="16"/>
          <w:szCs w:val="16"/>
        </w:rPr>
      </w:pPr>
      <w:r w:rsidRPr="00456B64">
        <w:rPr>
          <w:sz w:val="16"/>
          <w:szCs w:val="16"/>
        </w:rPr>
        <w:t>b) spółkę kapitałową w organizacji,</w:t>
      </w:r>
    </w:p>
    <w:p w14:paraId="59FDF431" w14:textId="77777777" w:rsidR="00161718" w:rsidRPr="00456B64" w:rsidRDefault="00161718" w:rsidP="00161718">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7E8DD017" w14:textId="77777777" w:rsidR="00161718" w:rsidRPr="00456B64" w:rsidRDefault="00161718" w:rsidP="00161718">
      <w:pPr>
        <w:pStyle w:val="Tekstprzypisudolnego"/>
        <w:ind w:firstLine="142"/>
        <w:jc w:val="both"/>
        <w:rPr>
          <w:sz w:val="16"/>
          <w:szCs w:val="16"/>
        </w:rPr>
      </w:pPr>
      <w:r w:rsidRPr="00456B64">
        <w:rPr>
          <w:sz w:val="16"/>
          <w:szCs w:val="16"/>
        </w:rPr>
        <w:t>d) spółkę niemającą osobowości prawnej, o której mowa w art. 1 ust. 3 pkt 2,</w:t>
      </w:r>
    </w:p>
    <w:p w14:paraId="21750FD3" w14:textId="77777777" w:rsidR="00161718" w:rsidRPr="00456B64" w:rsidRDefault="00161718" w:rsidP="00161718">
      <w:pPr>
        <w:pStyle w:val="Tekstprzypisudolnego"/>
        <w:ind w:firstLine="142"/>
        <w:jc w:val="both"/>
        <w:rPr>
          <w:sz w:val="16"/>
          <w:szCs w:val="16"/>
        </w:rPr>
      </w:pPr>
      <w:r w:rsidRPr="00456B64">
        <w:rPr>
          <w:sz w:val="16"/>
          <w:szCs w:val="16"/>
        </w:rPr>
        <w:t>e) fundację, trust lub inny podmiot albo stosunek prawny o charakterze powierniczym,</w:t>
      </w:r>
    </w:p>
    <w:p w14:paraId="22ECC2BC" w14:textId="77777777" w:rsidR="00161718" w:rsidRPr="00456B64" w:rsidRDefault="00161718" w:rsidP="00161718">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6FF758CC" w14:textId="77777777" w:rsidR="00161718" w:rsidRPr="00456B64" w:rsidRDefault="00161718" w:rsidP="00161718">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7F167447" w14:textId="77777777" w:rsidR="00161718" w:rsidRPr="00456B64" w:rsidRDefault="00161718" w:rsidP="00161718">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A6B52" w14:textId="77777777" w:rsidR="00D560E5" w:rsidRDefault="00D560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8A2BC" w14:textId="77777777" w:rsidR="00D560E5" w:rsidRDefault="00D560E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D9115" w14:textId="77777777" w:rsidR="00D560E5" w:rsidRDefault="00D560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419570077">
    <w:abstractNumId w:val="7"/>
  </w:num>
  <w:num w:numId="2" w16cid:durableId="1754737924">
    <w:abstractNumId w:val="11"/>
  </w:num>
  <w:num w:numId="3" w16cid:durableId="371685711">
    <w:abstractNumId w:val="12"/>
  </w:num>
  <w:num w:numId="4" w16cid:durableId="7555902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6415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247913">
    <w:abstractNumId w:val="10"/>
  </w:num>
  <w:num w:numId="8" w16cid:durableId="268320278">
    <w:abstractNumId w:val="1"/>
  </w:num>
  <w:num w:numId="9" w16cid:durableId="629677449">
    <w:abstractNumId w:val="8"/>
  </w:num>
  <w:num w:numId="10" w16cid:durableId="1189830852">
    <w:abstractNumId w:val="6"/>
  </w:num>
  <w:num w:numId="11" w16cid:durableId="366219774">
    <w:abstractNumId w:val="2"/>
  </w:num>
  <w:num w:numId="12" w16cid:durableId="24063625">
    <w:abstractNumId w:val="5"/>
  </w:num>
  <w:num w:numId="13" w16cid:durableId="178364638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262B"/>
    <w:rsid w:val="000033EA"/>
    <w:rsid w:val="0002467C"/>
    <w:rsid w:val="00040A7A"/>
    <w:rsid w:val="0007315E"/>
    <w:rsid w:val="000936CA"/>
    <w:rsid w:val="00097182"/>
    <w:rsid w:val="000B1A00"/>
    <w:rsid w:val="000C0F66"/>
    <w:rsid w:val="00161718"/>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62B"/>
    <w:rsid w:val="00512FD2"/>
    <w:rsid w:val="00523F87"/>
    <w:rsid w:val="00593CEB"/>
    <w:rsid w:val="005C5082"/>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34F3C"/>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60E5"/>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9413F"/>
  <w15:chartTrackingRefBased/>
  <w15:docId w15:val="{11F33B2F-1C2D-4D36-8746-08685E0F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61718"/>
    <w:rPr>
      <w:sz w:val="24"/>
      <w:szCs w:val="24"/>
    </w:rPr>
  </w:style>
  <w:style w:type="paragraph" w:styleId="Nagwek2">
    <w:name w:val="heading 2"/>
    <w:basedOn w:val="Normalny"/>
    <w:next w:val="Normalny"/>
    <w:link w:val="Nagwek2Znak"/>
    <w:uiPriority w:val="9"/>
    <w:unhideWhenUsed/>
    <w:qFormat/>
    <w:rsid w:val="00161718"/>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161718"/>
    <w:rPr>
      <w:rFonts w:ascii="Cambria" w:hAnsi="Cambria"/>
      <w:b/>
      <w:bCs/>
      <w:i/>
      <w:iCs/>
      <w:sz w:val="28"/>
      <w:szCs w:val="28"/>
    </w:rPr>
  </w:style>
  <w:style w:type="character" w:styleId="Pogrubienie">
    <w:name w:val="Strong"/>
    <w:uiPriority w:val="22"/>
    <w:qFormat/>
    <w:rsid w:val="00161718"/>
    <w:rPr>
      <w:b/>
      <w:bCs/>
    </w:rPr>
  </w:style>
  <w:style w:type="character" w:customStyle="1" w:styleId="StopkaZnak">
    <w:name w:val="Stopka Znak"/>
    <w:link w:val="Stopka"/>
    <w:uiPriority w:val="99"/>
    <w:rsid w:val="005C508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2442</Words>
  <Characters>14657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2026-09-23T11:02:00Z</cp:lastPrinted>
  <dcterms:created xsi:type="dcterms:W3CDTF">2026-09-23T11:00:00Z</dcterms:created>
  <dcterms:modified xsi:type="dcterms:W3CDTF">2026-09-23T11:06:00Z</dcterms:modified>
</cp:coreProperties>
</file>