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1EF35A" w14:textId="77777777" w:rsidR="00747DBC" w:rsidRPr="00240E71" w:rsidRDefault="00747DBC" w:rsidP="00747DBC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46AB3F1" w14:textId="77777777" w:rsidR="00747DBC" w:rsidRDefault="00747DBC" w:rsidP="00747DB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C85DBED" w14:textId="77777777" w:rsidR="00747DBC" w:rsidRPr="0022732C" w:rsidRDefault="00747DBC" w:rsidP="00747DB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652CF7E" w14:textId="77777777" w:rsidR="00747DBC" w:rsidRDefault="00747DBC" w:rsidP="00747DB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1EED7B0" w14:textId="77777777" w:rsidR="00747DBC" w:rsidRPr="0022732C" w:rsidRDefault="00747DBC" w:rsidP="00747DB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32D53648" w14:textId="77777777" w:rsidR="00747DBC" w:rsidRPr="0022732C" w:rsidRDefault="00747DBC" w:rsidP="00747DB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38903C9A" w14:textId="77777777" w:rsidR="00747DBC" w:rsidRPr="0022732C" w:rsidRDefault="00747DBC" w:rsidP="00747DB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071AEA0" w14:textId="77777777" w:rsidR="00747DBC" w:rsidRPr="0022732C" w:rsidRDefault="00747DBC" w:rsidP="00747DB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444D8F5" w14:textId="77777777" w:rsidR="00747DBC" w:rsidRPr="0022732C" w:rsidRDefault="00747DBC" w:rsidP="00747DB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10442EFC" w14:textId="77777777" w:rsidR="00747DBC" w:rsidRPr="0022732C" w:rsidRDefault="00747DBC" w:rsidP="00747DB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22CB3651" w14:textId="77777777" w:rsidR="00747DBC" w:rsidRPr="0022732C" w:rsidRDefault="00747DBC" w:rsidP="00747DB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8EF80D0" w14:textId="77777777" w:rsidR="00747DBC" w:rsidRPr="0022732C" w:rsidRDefault="00747DBC" w:rsidP="00747DB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472D9F07" w14:textId="77777777" w:rsidR="00747DBC" w:rsidRPr="0022732C" w:rsidRDefault="00747DBC" w:rsidP="00747DB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C3AA5DC" w14:textId="77777777" w:rsidR="00747DBC" w:rsidRDefault="00747DBC" w:rsidP="00747DBC">
      <w:pPr>
        <w:spacing w:line="360" w:lineRule="auto"/>
      </w:pPr>
      <w:r>
        <w:t>Do: Nazwa i siedziba Zamawiającego:</w:t>
      </w:r>
    </w:p>
    <w:p w14:paraId="30F9CC5A" w14:textId="77777777" w:rsidR="00747DBC" w:rsidRPr="00247153" w:rsidRDefault="00747DBC" w:rsidP="00747DBC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7A2173F4" w14:textId="77777777" w:rsidR="00747DBC" w:rsidRPr="00247153" w:rsidRDefault="00747DBC" w:rsidP="00747DBC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706A60FB" w14:textId="77777777" w:rsidR="00747DBC" w:rsidRDefault="00747DBC" w:rsidP="00747DBC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3C177B70" w14:textId="77777777" w:rsidR="00747DBC" w:rsidRDefault="00747DBC" w:rsidP="00747DBC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6BE75412" w14:textId="77777777" w:rsidR="00747DBC" w:rsidRDefault="00747DBC" w:rsidP="00747DBC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24913552" w14:textId="77777777" w:rsidR="00747DBC" w:rsidRDefault="00747DBC" w:rsidP="00747DBC">
      <w:pPr>
        <w:ind w:firstLine="3969"/>
        <w:rPr>
          <w:b/>
        </w:rPr>
      </w:pPr>
    </w:p>
    <w:p w14:paraId="71B74B26" w14:textId="2617582F" w:rsidR="00747DBC" w:rsidRDefault="00747DBC" w:rsidP="00747DBC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</w:t>
      </w:r>
      <w:r>
        <w:rPr>
          <w:b/>
        </w:rPr>
        <w:t>–</w:t>
      </w:r>
      <w:r w:rsidRPr="00247153">
        <w:rPr>
          <w:b/>
        </w:rPr>
        <w:t xml:space="preserve"> </w:t>
      </w:r>
      <w:r>
        <w:rPr>
          <w:b/>
        </w:rPr>
        <w:t>KC-DE</w:t>
      </w:r>
      <w:r w:rsidRPr="00247153">
        <w:rPr>
          <w:b/>
        </w:rPr>
        <w:t>-zp.2</w:t>
      </w:r>
      <w:r>
        <w:rPr>
          <w:b/>
        </w:rPr>
        <w:t>5.4</w:t>
      </w:r>
      <w:r>
        <w:rPr>
          <w:b/>
        </w:rPr>
        <w:t>8</w:t>
      </w:r>
      <w:r>
        <w:rPr>
          <w:b/>
        </w:rPr>
        <w:t>2.2026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realizację przedmiotu zamówienia, zgodnie z zasadami określonymi </w:t>
      </w:r>
      <w:r>
        <w:br/>
        <w:t>w specyfikacji warunków zamówienia.</w:t>
      </w:r>
    </w:p>
    <w:p w14:paraId="1FCAF222" w14:textId="77777777" w:rsidR="00747DBC" w:rsidRDefault="00747DBC" w:rsidP="00747DBC">
      <w:pPr>
        <w:tabs>
          <w:tab w:val="right" w:pos="9000"/>
        </w:tabs>
      </w:pPr>
    </w:p>
    <w:p w14:paraId="47B7C99C" w14:textId="77777777" w:rsidR="00747DBC" w:rsidRPr="005F7BDF" w:rsidRDefault="00747DBC" w:rsidP="00747DB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70BE358B" w14:textId="77777777" w:rsidR="00747DBC" w:rsidRPr="005F7BDF" w:rsidRDefault="00747DBC" w:rsidP="00747DBC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4C190776" w14:textId="77777777" w:rsidR="00747DBC" w:rsidRPr="005F7BDF" w:rsidRDefault="00747DBC" w:rsidP="00747DB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77401E58" w14:textId="77777777" w:rsidR="00747DBC" w:rsidRPr="005F7BDF" w:rsidRDefault="00747DBC" w:rsidP="00747DB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71D9060F" w14:textId="77777777" w:rsidR="00747DBC" w:rsidRPr="005F7BDF" w:rsidRDefault="00747DBC" w:rsidP="00747DBC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DCA6376" w14:textId="77777777" w:rsidR="00747DBC" w:rsidRPr="002969BE" w:rsidRDefault="00747DBC" w:rsidP="00747DBC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48568301" w14:textId="77777777" w:rsidR="00747DBC" w:rsidRPr="002969BE" w:rsidRDefault="00747DBC" w:rsidP="00747DBC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39EC8EBC" w14:textId="77777777" w:rsidR="00747DBC" w:rsidRPr="002969BE" w:rsidRDefault="00747DBC" w:rsidP="00747DB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</w:t>
      </w:r>
      <w:r>
        <w:rPr>
          <w:b/>
          <w:sz w:val="22"/>
          <w:szCs w:val="22"/>
        </w:rPr>
        <w:t>ń cząstkowych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432CA62D" w14:textId="77777777" w:rsidR="00747DBC" w:rsidRPr="002969BE" w:rsidRDefault="00747DBC" w:rsidP="00747DB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SWZ</w:t>
      </w:r>
      <w:r w:rsidRPr="002969BE">
        <w:rPr>
          <w:sz w:val="22"/>
          <w:szCs w:val="22"/>
        </w:rPr>
        <w:t xml:space="preserve">                            </w:t>
      </w:r>
    </w:p>
    <w:p w14:paraId="22EFEB0F" w14:textId="77777777" w:rsidR="00747DBC" w:rsidRPr="002969BE" w:rsidRDefault="00747DBC" w:rsidP="00747DBC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691968B3" w14:textId="77777777" w:rsidR="00747DBC" w:rsidRPr="00FE545C" w:rsidRDefault="00747DBC" w:rsidP="00747DB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ED29B75" w14:textId="77777777" w:rsidR="00747DBC" w:rsidRPr="00FE545C" w:rsidRDefault="00747DBC" w:rsidP="00747DBC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40A297B8" w14:textId="77777777" w:rsidR="00747DBC" w:rsidRDefault="00747DBC" w:rsidP="00747DBC">
      <w:pPr>
        <w:jc w:val="both"/>
        <w:rPr>
          <w:sz w:val="18"/>
          <w:szCs w:val="18"/>
        </w:rPr>
      </w:pPr>
    </w:p>
    <w:p w14:paraId="38A33ADF" w14:textId="77777777" w:rsidR="00747DBC" w:rsidRDefault="00747DBC" w:rsidP="00747DB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9164C5C" w14:textId="77777777" w:rsidR="00747DBC" w:rsidRPr="00730EFE" w:rsidRDefault="00747DBC" w:rsidP="00747DB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177C4CFA" w14:textId="77777777" w:rsidR="00747DBC" w:rsidRPr="001D671E" w:rsidRDefault="00747DBC" w:rsidP="00747DB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16A1C759" w14:textId="77777777" w:rsidR="00747DBC" w:rsidRDefault="00747DBC" w:rsidP="00747DB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7696178" w14:textId="77777777" w:rsidR="00747DBC" w:rsidRDefault="00747DBC" w:rsidP="00747DB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0CD2505" w14:textId="77777777" w:rsidR="00747DBC" w:rsidRDefault="00747DBC" w:rsidP="00747DB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911DDEC" w14:textId="77777777" w:rsidR="00747DBC" w:rsidRPr="001D671E" w:rsidRDefault="00747DBC" w:rsidP="00747DB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47DBC" w:rsidRPr="00FE545C" w14:paraId="1B351A6B" w14:textId="77777777" w:rsidTr="0056110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7B8DEA" w14:textId="77777777" w:rsidR="00747DBC" w:rsidRPr="00FE545C" w:rsidRDefault="00747DBC" w:rsidP="0056110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000D85" w14:textId="77777777" w:rsidR="00747DBC" w:rsidRPr="00FE545C" w:rsidRDefault="00747DBC" w:rsidP="0056110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2513740C" w14:textId="77777777" w:rsidR="00747DBC" w:rsidRPr="00FE545C" w:rsidRDefault="00747DBC" w:rsidP="0056110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57A3D5" w14:textId="77777777" w:rsidR="00747DBC" w:rsidRPr="00FE545C" w:rsidRDefault="00747DBC" w:rsidP="0056110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747DBC" w:rsidRPr="00FE545C" w14:paraId="00DC6A88" w14:textId="77777777" w:rsidTr="0056110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32E0C" w14:textId="77777777" w:rsidR="00747DBC" w:rsidRPr="00FE545C" w:rsidRDefault="00747DBC" w:rsidP="0056110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4A5E86" w14:textId="77777777" w:rsidR="00747DBC" w:rsidRPr="00FE545C" w:rsidRDefault="00747DBC" w:rsidP="0056110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18FE30" w14:textId="77777777" w:rsidR="00747DBC" w:rsidRPr="00FE545C" w:rsidRDefault="00747DBC" w:rsidP="0056110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747DBC" w:rsidRPr="00FE545C" w14:paraId="28BAFA34" w14:textId="77777777" w:rsidTr="0056110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F96E2" w14:textId="77777777" w:rsidR="00747DBC" w:rsidRPr="00FE545C" w:rsidRDefault="00747DBC" w:rsidP="0056110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7C2DC6" w14:textId="77777777" w:rsidR="00747DBC" w:rsidRPr="00FE545C" w:rsidRDefault="00747DBC" w:rsidP="0056110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F4E9D3" w14:textId="77777777" w:rsidR="00747DBC" w:rsidRPr="00FE545C" w:rsidRDefault="00747DBC" w:rsidP="0056110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281D595C" w14:textId="77777777" w:rsidR="00747DBC" w:rsidRDefault="00747DBC" w:rsidP="00747DB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8F9E84E" w14:textId="77777777" w:rsidR="00747DBC" w:rsidRPr="00D638CC" w:rsidRDefault="00747DBC" w:rsidP="00747DB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651AF8E" w14:textId="77777777" w:rsidR="00747DBC" w:rsidRPr="002F276A" w:rsidRDefault="00747DBC" w:rsidP="00747DB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6C8D5C5" w14:textId="77777777" w:rsidR="00747DBC" w:rsidRPr="002F276A" w:rsidRDefault="00747DBC" w:rsidP="00747DB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1BDB1B8" w14:textId="77777777" w:rsidR="00747DBC" w:rsidRPr="002F276A" w:rsidRDefault="00747DBC" w:rsidP="00747DB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557C0CC" w14:textId="77777777" w:rsidR="00747DBC" w:rsidRPr="002F276A" w:rsidRDefault="00747DBC" w:rsidP="00747DB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28C53F6" w14:textId="77777777" w:rsidR="00747DBC" w:rsidRPr="002F276A" w:rsidRDefault="00747DBC" w:rsidP="00747DB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C7DD5F7" w14:textId="77777777" w:rsidR="00747DBC" w:rsidRDefault="00747DBC" w:rsidP="00747DB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2863727" w14:textId="77777777" w:rsidR="00747DBC" w:rsidRDefault="00747DBC" w:rsidP="00747DB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1FEA584" w14:textId="77777777" w:rsidR="00747DBC" w:rsidRDefault="00747DBC" w:rsidP="00747DB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71208454" w14:textId="77777777" w:rsidR="00747DBC" w:rsidRDefault="00747DBC" w:rsidP="00747DB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7818062" w14:textId="77777777" w:rsidR="00747DBC" w:rsidRDefault="00747DBC" w:rsidP="00747DB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E26D871" w14:textId="77777777" w:rsidR="00747DBC" w:rsidRDefault="00747DBC" w:rsidP="00747DB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034A1A4E" w14:textId="77777777" w:rsidR="00747DBC" w:rsidRDefault="00747DBC" w:rsidP="00747DB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CDFDF1A" w14:textId="77777777" w:rsidR="00747DBC" w:rsidRPr="000B45FE" w:rsidRDefault="00747DBC" w:rsidP="00747DB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37ECE33" w14:textId="77777777" w:rsidR="00747DBC" w:rsidRDefault="00747DBC" w:rsidP="00747DBC">
      <w:pPr>
        <w:jc w:val="both"/>
        <w:rPr>
          <w:sz w:val="22"/>
          <w:szCs w:val="22"/>
        </w:rPr>
      </w:pPr>
    </w:p>
    <w:p w14:paraId="72B95EA1" w14:textId="77777777" w:rsidR="00747DBC" w:rsidRDefault="00747DBC" w:rsidP="00747DBC">
      <w:pPr>
        <w:jc w:val="both"/>
        <w:rPr>
          <w:sz w:val="22"/>
          <w:szCs w:val="22"/>
        </w:rPr>
      </w:pPr>
    </w:p>
    <w:p w14:paraId="4C703A1A" w14:textId="77777777" w:rsidR="00747DBC" w:rsidRDefault="00747DBC" w:rsidP="00747DBC">
      <w:pPr>
        <w:jc w:val="right"/>
        <w:rPr>
          <w:sz w:val="20"/>
          <w:szCs w:val="20"/>
        </w:rPr>
      </w:pPr>
    </w:p>
    <w:p w14:paraId="0871DBC7" w14:textId="77777777" w:rsidR="00747DBC" w:rsidRPr="00423B06" w:rsidRDefault="00747DBC" w:rsidP="00747DBC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13091D17" w14:textId="77777777" w:rsidR="00747DBC" w:rsidRPr="00012E38" w:rsidRDefault="00747DBC" w:rsidP="00747DBC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5FADACE2" w14:textId="77777777" w:rsidR="00747DBC" w:rsidRPr="00F052A2" w:rsidRDefault="00747DBC" w:rsidP="00747DBC"/>
    <w:sectPr w:rsidR="00747DBC" w:rsidRPr="00F052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22405" w14:textId="77777777" w:rsidR="00EB44AF" w:rsidRDefault="00EB44AF">
      <w:r>
        <w:separator/>
      </w:r>
    </w:p>
  </w:endnote>
  <w:endnote w:type="continuationSeparator" w:id="0">
    <w:p w14:paraId="1B322DCE" w14:textId="77777777" w:rsidR="00EB44AF" w:rsidRDefault="00EB4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52D6B" w14:textId="77777777" w:rsidR="00B129E8" w:rsidRDefault="00B129E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686C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AE768C" w14:textId="77777777" w:rsidR="00B129E8" w:rsidRDefault="00B129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590573" w14:textId="77777777" w:rsidR="00EB44AF" w:rsidRDefault="00EB44AF">
      <w:r>
        <w:separator/>
      </w:r>
    </w:p>
  </w:footnote>
  <w:footnote w:type="continuationSeparator" w:id="0">
    <w:p w14:paraId="2F6A3CB8" w14:textId="77777777" w:rsidR="00EB44AF" w:rsidRDefault="00EB44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FC7AF0" w14:textId="77777777" w:rsidR="00B129E8" w:rsidRDefault="00B129E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F474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8E30BF" w14:textId="77777777" w:rsidR="00B129E8" w:rsidRDefault="00B129E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666103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724696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47297459">
    <w:abstractNumId w:val="0"/>
  </w:num>
  <w:num w:numId="4" w16cid:durableId="11909886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6393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47DBC"/>
    <w:rsid w:val="007748F0"/>
    <w:rsid w:val="007A4321"/>
    <w:rsid w:val="00806393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129E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B44AF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3768C7"/>
  <w15:chartTrackingRefBased/>
  <w15:docId w15:val="{61ED07B9-3F49-4AD2-AE7E-ECB4697E0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7DB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659</Words>
  <Characters>3960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2026-09-23T10:45:00Z</cp:lastPrinted>
  <dcterms:created xsi:type="dcterms:W3CDTF">2026-09-23T10:44:00Z</dcterms:created>
  <dcterms:modified xsi:type="dcterms:W3CDTF">2026-09-23T10:46:00Z</dcterms:modified>
</cp:coreProperties>
</file>