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FCEF" w14:textId="77777777" w:rsidR="001448D2" w:rsidRPr="009475A8" w:rsidRDefault="001448D2" w:rsidP="001448D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F534B1F" w14:textId="77777777" w:rsidR="001448D2" w:rsidRPr="0063626E" w:rsidRDefault="001448D2" w:rsidP="001448D2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975A61F" w14:textId="77777777" w:rsidR="001448D2" w:rsidRPr="0063626E" w:rsidRDefault="001448D2" w:rsidP="001448D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172E681" w14:textId="77777777" w:rsidR="001448D2" w:rsidRPr="0063626E" w:rsidRDefault="001448D2" w:rsidP="001448D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001A448" w14:textId="77777777" w:rsidR="001448D2" w:rsidRPr="0063626E" w:rsidRDefault="001448D2" w:rsidP="001448D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080139" w14:textId="77777777" w:rsidR="001448D2" w:rsidRPr="0063626E" w:rsidRDefault="001448D2" w:rsidP="001448D2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023C1DA" w14:textId="77777777" w:rsidR="001448D2" w:rsidRPr="0063626E" w:rsidRDefault="001448D2" w:rsidP="001448D2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6D076DF" w14:textId="77777777" w:rsidR="001448D2" w:rsidRPr="0063626E" w:rsidRDefault="001448D2" w:rsidP="001448D2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66D4F6F" w14:textId="77777777" w:rsidR="001448D2" w:rsidRPr="0063626E" w:rsidRDefault="001448D2" w:rsidP="001448D2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1A8D384F" w14:textId="77777777" w:rsidR="001448D2" w:rsidRPr="0063626E" w:rsidRDefault="001448D2" w:rsidP="001448D2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6B5E027" w14:textId="77777777" w:rsidR="001448D2" w:rsidRPr="0063626E" w:rsidRDefault="001448D2" w:rsidP="001448D2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A650D82" w14:textId="77777777" w:rsidR="001448D2" w:rsidRPr="0063626E" w:rsidRDefault="001448D2" w:rsidP="001448D2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1C43029" w14:textId="77777777" w:rsidR="001448D2" w:rsidRPr="00432E10" w:rsidRDefault="001448D2" w:rsidP="001448D2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E785928" w14:textId="77777777" w:rsidR="001448D2" w:rsidRPr="00432E10" w:rsidRDefault="001448D2" w:rsidP="001448D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A011937" w14:textId="77777777" w:rsidR="001448D2" w:rsidRPr="00432E10" w:rsidRDefault="001448D2" w:rsidP="001448D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73129F8" w14:textId="77777777" w:rsidR="001448D2" w:rsidRPr="00432E10" w:rsidRDefault="001448D2" w:rsidP="001448D2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4240AE0" w14:textId="6ABA2DC5" w:rsidR="001448D2" w:rsidRPr="00432E10" w:rsidRDefault="001448D2" w:rsidP="001448D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98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KC-DE-zp.25.4</w:t>
      </w:r>
      <w:r>
        <w:rPr>
          <w:rFonts w:eastAsia="Times New Roman" w:cs="Calibri"/>
          <w:b/>
          <w:bCs/>
          <w:lang w:eastAsia="pl-PL"/>
        </w:rPr>
        <w:t>8</w:t>
      </w:r>
      <w:r>
        <w:rPr>
          <w:rFonts w:eastAsia="Times New Roman" w:cs="Calibri"/>
          <w:b/>
          <w:bCs/>
          <w:lang w:eastAsia="pl-PL"/>
        </w:rPr>
        <w:t>2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5C20FE9" w14:textId="77777777" w:rsidR="001448D2" w:rsidRPr="00432E10" w:rsidRDefault="001448D2" w:rsidP="001448D2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0E943FF" w14:textId="77777777" w:rsidR="001448D2" w:rsidRPr="00432E10" w:rsidRDefault="001448D2" w:rsidP="001448D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FE26C1E" w14:textId="77777777" w:rsidR="001448D2" w:rsidRPr="00432E10" w:rsidRDefault="001448D2" w:rsidP="001448D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5C5ABCF9" w14:textId="77777777" w:rsidR="001448D2" w:rsidRPr="00432E10" w:rsidRDefault="001448D2" w:rsidP="001448D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01082E3" w14:textId="77777777" w:rsidR="001448D2" w:rsidRPr="00432E10" w:rsidRDefault="001448D2" w:rsidP="001448D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3479FD8E" w14:textId="77777777" w:rsidR="001448D2" w:rsidRPr="00432E10" w:rsidRDefault="001448D2" w:rsidP="001448D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01082D" w14:textId="77777777" w:rsidR="001448D2" w:rsidRPr="00432E10" w:rsidRDefault="001448D2" w:rsidP="001448D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DA38D27" w14:textId="77777777" w:rsidR="001448D2" w:rsidRPr="00432E10" w:rsidRDefault="001448D2" w:rsidP="001448D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66ACCBC" w14:textId="77777777" w:rsidR="001448D2" w:rsidRPr="00432E10" w:rsidRDefault="001448D2" w:rsidP="001448D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3D31A5" w14:textId="77777777" w:rsidR="001448D2" w:rsidRPr="00432E10" w:rsidRDefault="001448D2" w:rsidP="001448D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AEB439E" w14:textId="51AA7F0E" w:rsidR="005103B9" w:rsidRPr="001448D2" w:rsidRDefault="001448D2" w:rsidP="001448D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448D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837D" w14:textId="77777777" w:rsidR="00BD4661" w:rsidRDefault="00BD4661" w:rsidP="0038231F">
      <w:pPr>
        <w:spacing w:after="0" w:line="240" w:lineRule="auto"/>
      </w:pPr>
      <w:r>
        <w:separator/>
      </w:r>
    </w:p>
  </w:endnote>
  <w:endnote w:type="continuationSeparator" w:id="0">
    <w:p w14:paraId="3C4B2E08" w14:textId="77777777" w:rsidR="00BD4661" w:rsidRDefault="00BD46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A5668" w14:textId="77777777" w:rsidR="00AA3445" w:rsidRDefault="00AA34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41F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9F8B3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A9623" w14:textId="77777777" w:rsidR="00AA3445" w:rsidRDefault="00AA34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A5D11" w14:textId="77777777" w:rsidR="00BD4661" w:rsidRDefault="00BD4661" w:rsidP="0038231F">
      <w:pPr>
        <w:spacing w:after="0" w:line="240" w:lineRule="auto"/>
      </w:pPr>
      <w:r>
        <w:separator/>
      </w:r>
    </w:p>
  </w:footnote>
  <w:footnote w:type="continuationSeparator" w:id="0">
    <w:p w14:paraId="5040C18B" w14:textId="77777777" w:rsidR="00BD4661" w:rsidRDefault="00BD4661" w:rsidP="0038231F">
      <w:pPr>
        <w:spacing w:after="0" w:line="240" w:lineRule="auto"/>
      </w:pPr>
      <w:r>
        <w:continuationSeparator/>
      </w:r>
    </w:p>
  </w:footnote>
  <w:footnote w:id="1">
    <w:p w14:paraId="2414D0B9" w14:textId="77777777" w:rsidR="001448D2" w:rsidRDefault="001448D2" w:rsidP="001448D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4D981842" w14:textId="77777777" w:rsidR="001448D2" w:rsidRDefault="001448D2" w:rsidP="001448D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6D4C" w14:textId="77777777" w:rsidR="00AA3445" w:rsidRDefault="00AA3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9D2A3" w14:textId="77777777" w:rsidR="00AA3445" w:rsidRDefault="00AA3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0C0D2" w14:textId="77777777" w:rsidR="00AA3445" w:rsidRDefault="00AA3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636293">
    <w:abstractNumId w:val="7"/>
  </w:num>
  <w:num w:numId="2" w16cid:durableId="1016347100">
    <w:abstractNumId w:val="0"/>
  </w:num>
  <w:num w:numId="3" w16cid:durableId="1914702172">
    <w:abstractNumId w:val="6"/>
  </w:num>
  <w:num w:numId="4" w16cid:durableId="919144172">
    <w:abstractNumId w:val="9"/>
  </w:num>
  <w:num w:numId="5" w16cid:durableId="852037287">
    <w:abstractNumId w:val="8"/>
  </w:num>
  <w:num w:numId="6" w16cid:durableId="1056733970">
    <w:abstractNumId w:val="5"/>
  </w:num>
  <w:num w:numId="7" w16cid:durableId="1069231328">
    <w:abstractNumId w:val="1"/>
  </w:num>
  <w:num w:numId="8" w16cid:durableId="1074619406">
    <w:abstractNumId w:val="3"/>
  </w:num>
  <w:num w:numId="9" w16cid:durableId="886647592">
    <w:abstractNumId w:val="2"/>
  </w:num>
  <w:num w:numId="10" w16cid:durableId="1739789802">
    <w:abstractNumId w:val="4"/>
  </w:num>
  <w:num w:numId="11" w16cid:durableId="18045432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C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48D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2CF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344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4661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7016F"/>
  <w15:chartTrackingRefBased/>
  <w15:docId w15:val="{5C88914E-BEFC-489C-996B-0CC6E44F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48D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2026-09-23T10:46:00Z</dcterms:created>
  <dcterms:modified xsi:type="dcterms:W3CDTF">2026-09-23T10:47:00Z</dcterms:modified>
</cp:coreProperties>
</file>