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2B5E22" w14:textId="1D574AAD" w:rsidR="009475A8" w:rsidRPr="009654E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/>
          <w:b/>
          <w:sz w:val="18"/>
          <w:szCs w:val="18"/>
          <w:lang w:eastAsia="pl-PL"/>
        </w:rPr>
        <w:t xml:space="preserve">Załącznik nr </w:t>
      </w:r>
      <w:r w:rsidR="0015098A" w:rsidRPr="009654E8">
        <w:rPr>
          <w:rFonts w:ascii="Verdana" w:eastAsia="Times New Roman" w:hAnsi="Verdana"/>
          <w:b/>
          <w:sz w:val="18"/>
          <w:szCs w:val="18"/>
          <w:lang w:eastAsia="pl-PL"/>
        </w:rPr>
        <w:t>2</w:t>
      </w:r>
    </w:p>
    <w:p w14:paraId="606B89EA" w14:textId="77777777" w:rsidR="009654E8" w:rsidRDefault="009654E8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</w:p>
    <w:p w14:paraId="04C729E1" w14:textId="6D93F6AF" w:rsidR="008F3D36" w:rsidRPr="009654E8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  <w:t xml:space="preserve">Zamawiający </w:t>
      </w:r>
    </w:p>
    <w:p w14:paraId="679E4306" w14:textId="77777777" w:rsidR="008F3D36" w:rsidRPr="009654E8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Akademia Górniczo-Hutnicza</w:t>
      </w:r>
    </w:p>
    <w:p w14:paraId="3D7E366A" w14:textId="77777777" w:rsidR="008F3D36" w:rsidRPr="009654E8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 im. St. Staszica w Krakowie</w:t>
      </w:r>
    </w:p>
    <w:p w14:paraId="2DFA564D" w14:textId="77777777" w:rsidR="008F3D36" w:rsidRPr="009654E8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Al. Mickiewicza 30,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br/>
        <w:t>30-059 Kraków</w:t>
      </w:r>
    </w:p>
    <w:p w14:paraId="77CDA0FC" w14:textId="77777777" w:rsidR="008F3D36" w:rsidRPr="009654E8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26A5DBA9" w14:textId="77777777" w:rsidR="008F3D36" w:rsidRPr="009654E8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Wykonawca: </w:t>
      </w:r>
    </w:p>
    <w:p w14:paraId="43E89C77" w14:textId="77777777" w:rsidR="008F3D36" w:rsidRPr="009654E8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4DC7524D" w14:textId="77777777" w:rsidR="008F3D36" w:rsidRPr="009654E8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KRS/CEiDG)</w:t>
      </w:r>
    </w:p>
    <w:p w14:paraId="72AD4257" w14:textId="77777777" w:rsidR="008F3D36" w:rsidRPr="009654E8" w:rsidRDefault="008F3D36" w:rsidP="008F3D36">
      <w:pPr>
        <w:spacing w:after="0" w:line="240" w:lineRule="auto"/>
        <w:rPr>
          <w:rFonts w:ascii="Verdana" w:eastAsia="Times New Roman" w:hAnsi="Verdana" w:cs="Calibri"/>
          <w:sz w:val="18"/>
          <w:szCs w:val="18"/>
          <w:u w:val="single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u w:val="single"/>
          <w:lang w:eastAsia="pl-PL"/>
        </w:rPr>
        <w:t>reprezentowany przez:</w:t>
      </w:r>
    </w:p>
    <w:p w14:paraId="7BD6F2CC" w14:textId="77777777" w:rsidR="008F3D36" w:rsidRPr="009654E8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002D6B3B" w14:textId="77777777" w:rsidR="008F3D36" w:rsidRPr="009654E8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6977784B" w14:textId="77777777" w:rsidR="008F3D36" w:rsidRPr="009654E8" w:rsidRDefault="008F3D36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 xml:space="preserve">Oświadczenie wykonawcy </w:t>
      </w:r>
    </w:p>
    <w:p w14:paraId="274EC87D" w14:textId="77777777" w:rsidR="008F3D36" w:rsidRPr="009654E8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146E3336" w14:textId="77777777" w:rsidR="008F3D36" w:rsidRPr="009654E8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Pzp)</w:t>
      </w:r>
    </w:p>
    <w:p w14:paraId="62AF6340" w14:textId="77777777" w:rsidR="008F3D36" w:rsidRPr="009654E8" w:rsidRDefault="008F3D36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7D7F76C6" w14:textId="1FC6782C" w:rsidR="008F3D36" w:rsidRPr="009654E8" w:rsidRDefault="008F3D36" w:rsidP="008F3D36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Na potrzeby postępowania o udzielenie zamówienia publicznego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br/>
        <w:t xml:space="preserve">pn. </w:t>
      </w:r>
      <w:r w:rsidR="008E3652" w:rsidRPr="008E3652">
        <w:rPr>
          <w:rFonts w:ascii="Verdana" w:hAnsi="Verdana"/>
          <w:b/>
          <w:sz w:val="18"/>
          <w:szCs w:val="18"/>
        </w:rPr>
        <w:t xml:space="preserve">dostawa </w:t>
      </w:r>
      <w:r w:rsidR="0009013C">
        <w:rPr>
          <w:rFonts w:ascii="Verdana" w:hAnsi="Verdana"/>
          <w:b/>
          <w:sz w:val="18"/>
          <w:szCs w:val="18"/>
        </w:rPr>
        <w:t xml:space="preserve">urządzenia do spiekania metodą SPS </w:t>
      </w:r>
      <w:r w:rsidR="008E3652" w:rsidRPr="008E3652">
        <w:rPr>
          <w:rFonts w:ascii="Verdana" w:hAnsi="Verdana"/>
          <w:b/>
          <w:sz w:val="18"/>
          <w:szCs w:val="18"/>
        </w:rPr>
        <w:t xml:space="preserve"> dla W</w:t>
      </w:r>
      <w:r w:rsidR="0009013C">
        <w:rPr>
          <w:rFonts w:ascii="Verdana" w:hAnsi="Verdana"/>
          <w:b/>
          <w:sz w:val="18"/>
          <w:szCs w:val="18"/>
        </w:rPr>
        <w:t>IMiC</w:t>
      </w:r>
      <w:r w:rsidR="008E3652" w:rsidRPr="008E3652">
        <w:rPr>
          <w:rFonts w:ascii="Verdana" w:hAnsi="Verdana"/>
          <w:b/>
          <w:sz w:val="18"/>
          <w:szCs w:val="18"/>
        </w:rPr>
        <w:t xml:space="preserve"> - KC-DE-zp.25.</w:t>
      </w:r>
      <w:r w:rsidR="009107F0">
        <w:rPr>
          <w:rFonts w:ascii="Verdana" w:hAnsi="Verdana"/>
          <w:b/>
          <w:sz w:val="18"/>
          <w:szCs w:val="18"/>
        </w:rPr>
        <w:t>486</w:t>
      </w:r>
      <w:r w:rsidR="008E3652" w:rsidRPr="008E3652">
        <w:rPr>
          <w:rFonts w:ascii="Verdana" w:hAnsi="Verdana"/>
          <w:b/>
          <w:sz w:val="18"/>
          <w:szCs w:val="18"/>
        </w:rPr>
        <w:t>.2026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,</w:t>
      </w:r>
      <w:r w:rsidR="0010180D">
        <w:rPr>
          <w:rFonts w:ascii="Verdana" w:eastAsia="Times New Roman" w:hAnsi="Verdana" w:cs="Calibri"/>
          <w:sz w:val="18"/>
          <w:szCs w:val="18"/>
          <w:lang w:eastAsia="pl-PL"/>
        </w:rPr>
        <w:t xml:space="preserve">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prowadzonego przez </w:t>
      </w:r>
      <w:r w:rsidRPr="009654E8">
        <w:rPr>
          <w:rFonts w:ascii="Verdana" w:eastAsia="Times New Roman" w:hAnsi="Verdana" w:cs="Calibri"/>
          <w:b/>
          <w:bCs/>
          <w:sz w:val="18"/>
          <w:szCs w:val="18"/>
          <w:lang w:eastAsia="pl-PL"/>
        </w:rPr>
        <w:t>Akademia Górniczo–Hutnicza im. Stanisława Staszica w Krakowie</w:t>
      </w:r>
      <w:r w:rsidRPr="009654E8">
        <w:rPr>
          <w:rFonts w:ascii="Verdana" w:eastAsia="Times New Roman" w:hAnsi="Verdana" w:cs="Calibri"/>
          <w:i/>
          <w:sz w:val="18"/>
          <w:szCs w:val="18"/>
          <w:lang w:eastAsia="pl-PL"/>
        </w:rPr>
        <w:t xml:space="preserve">,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oświadczam, co następuje:</w:t>
      </w:r>
    </w:p>
    <w:p w14:paraId="1DFC72AF" w14:textId="77777777" w:rsidR="008F3D36" w:rsidRPr="009654E8" w:rsidRDefault="008F3D36" w:rsidP="008F3D36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>OŚWIADCZENIA DOTYCZĄCE WYKONAWCY:</w:t>
      </w:r>
    </w:p>
    <w:p w14:paraId="78C854A6" w14:textId="77777777" w:rsidR="008F3D36" w:rsidRPr="009654E8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Oświadczam, że nie podlegam wykluczeniu z postępowania na podstawie art. 108 ust. 1 ustawy Pzp.</w:t>
      </w:r>
    </w:p>
    <w:p w14:paraId="38646389" w14:textId="77777777" w:rsidR="008F3D36" w:rsidRPr="009654E8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</w:t>
      </w:r>
      <w:r w:rsidRPr="009654E8">
        <w:rPr>
          <w:rFonts w:ascii="Verdana" w:hAnsi="Verdana" w:cs="Calibri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ustawy Pzp.</w:t>
      </w:r>
    </w:p>
    <w:p w14:paraId="7E4B42BA" w14:textId="77777777" w:rsidR="008F3D36" w:rsidRPr="009654E8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9654E8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9654E8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9654E8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7FA36D94" w14:textId="26DBA8E1" w:rsidR="0077795D" w:rsidRDefault="0077795D" w:rsidP="0077795D">
      <w:pPr>
        <w:pStyle w:val="Akapitzlist"/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a)……………………………………………………………………………………………………………………………………… </w:t>
      </w:r>
    </w:p>
    <w:p w14:paraId="3BAFC1A6" w14:textId="77777777" w:rsidR="0077795D" w:rsidRPr="0077795D" w:rsidRDefault="0077795D" w:rsidP="0077795D">
      <w:pPr>
        <w:widowControl w:val="0"/>
        <w:spacing w:after="0" w:line="240" w:lineRule="auto"/>
        <w:ind w:left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77795D">
        <w:rPr>
          <w:rFonts w:ascii="Verdana" w:eastAsia="Times New Roman" w:hAnsi="Verdana" w:cs="Calibri"/>
          <w:sz w:val="18"/>
          <w:szCs w:val="18"/>
          <w:lang w:eastAsia="pl-PL"/>
        </w:rPr>
        <w:t>albo</w:t>
      </w:r>
    </w:p>
    <w:p w14:paraId="60A4D2F2" w14:textId="0F282D67" w:rsidR="0077795D" w:rsidRPr="0077795D" w:rsidRDefault="0077795D" w:rsidP="0077795D">
      <w:pPr>
        <w:widowControl w:val="0"/>
        <w:numPr>
          <w:ilvl w:val="0"/>
          <w:numId w:val="14"/>
        </w:numPr>
        <w:spacing w:after="0" w:line="240" w:lineRule="auto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>
        <w:rPr>
          <w:rFonts w:ascii="Verdana" w:eastAsia="Times New Roman" w:hAnsi="Verdana" w:cs="Calibri"/>
          <w:sz w:val="18"/>
          <w:szCs w:val="18"/>
          <w:lang w:eastAsia="pl-PL"/>
        </w:rPr>
        <w:t xml:space="preserve"> </w:t>
      </w:r>
      <w:r w:rsidRPr="0077795D">
        <w:rPr>
          <w:rFonts w:ascii="Verdana" w:eastAsia="Times New Roman" w:hAnsi="Verdana" w:cs="Calibri"/>
          <w:sz w:val="18"/>
          <w:szCs w:val="18"/>
          <w:lang w:eastAsia="pl-PL"/>
        </w:rPr>
        <w:t>przedkładam certyfikat wydany zgodnie z ustawą o certyfikacji wykonawców zamówień publicznych, który potwierdza skuteczność środków naprawczych w zakresie objętym certyfikacją</w:t>
      </w:r>
    </w:p>
    <w:p w14:paraId="7F7B836E" w14:textId="77777777" w:rsidR="008F3D36" w:rsidRPr="009654E8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406E1B2E" w14:textId="77777777" w:rsidR="008F3D36" w:rsidRPr="009654E8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B15963E" w14:textId="77777777" w:rsidR="008F3D36" w:rsidRPr="009654E8" w:rsidRDefault="008F3D36" w:rsidP="008F3D36">
      <w:pPr>
        <w:widowControl w:val="0"/>
        <w:spacing w:before="240" w:after="240" w:line="240" w:lineRule="auto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>OŚWIADCZENIE DOTYCZĄCE PODANYCH INFORMACJI:</w:t>
      </w:r>
    </w:p>
    <w:p w14:paraId="66319CE4" w14:textId="77777777" w:rsidR="008F3D36" w:rsidRPr="009654E8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185CC4E7" w14:textId="77777777" w:rsidR="008F3D36" w:rsidRPr="009654E8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39FA7EE0" w14:textId="77777777" w:rsidR="008F3D36" w:rsidRPr="009654E8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9654E8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556FDDB0" w14:textId="0CFA9F2A" w:rsidR="005103B9" w:rsidRPr="009654E8" w:rsidRDefault="008F3D36" w:rsidP="0015098A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 w:cs="Calibri"/>
          <w:sz w:val="18"/>
          <w:szCs w:val="18"/>
          <w:highlight w:val="yellow"/>
          <w:lang w:eastAsia="pl-PL"/>
        </w:rPr>
      </w:pPr>
      <w:r w:rsidRPr="009654E8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</w:t>
      </w:r>
    </w:p>
    <w:sectPr w:rsidR="005103B9" w:rsidRPr="009654E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4AA397" w14:textId="77777777" w:rsidR="00FF65AF" w:rsidRDefault="00FF65AF" w:rsidP="0038231F">
      <w:pPr>
        <w:spacing w:after="0" w:line="240" w:lineRule="auto"/>
      </w:pPr>
      <w:r>
        <w:separator/>
      </w:r>
    </w:p>
  </w:endnote>
  <w:endnote w:type="continuationSeparator" w:id="0">
    <w:p w14:paraId="0D8483E5" w14:textId="77777777" w:rsidR="00FF65AF" w:rsidRDefault="00FF65A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10DD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58D6560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B86F75" w14:textId="77777777" w:rsidR="00FF65AF" w:rsidRDefault="00FF65AF" w:rsidP="0038231F">
      <w:pPr>
        <w:spacing w:after="0" w:line="240" w:lineRule="auto"/>
      </w:pPr>
      <w:r>
        <w:separator/>
      </w:r>
    </w:p>
  </w:footnote>
  <w:footnote w:type="continuationSeparator" w:id="0">
    <w:p w14:paraId="7B0FB004" w14:textId="77777777" w:rsidR="00FF65AF" w:rsidRDefault="00FF65AF" w:rsidP="0038231F">
      <w:pPr>
        <w:spacing w:after="0" w:line="240" w:lineRule="auto"/>
      </w:pPr>
      <w:r>
        <w:continuationSeparator/>
      </w:r>
    </w:p>
  </w:footnote>
  <w:footnote w:id="1">
    <w:p w14:paraId="031F2E4C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5E3FCA29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090FF6" w14:textId="1E9FAF55" w:rsidR="00F400DC" w:rsidRPr="00F400DC" w:rsidRDefault="00F400DC" w:rsidP="00F400DC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/>
        <w:sz w:val="24"/>
        <w:szCs w:val="24"/>
        <w:lang w:eastAsia="pl-PL"/>
      </w:rPr>
    </w:pPr>
  </w:p>
  <w:p w14:paraId="31B8870E" w14:textId="059C3C52" w:rsidR="005A7767" w:rsidRDefault="005A7767" w:rsidP="00C77093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BC57D1"/>
    <w:multiLevelType w:val="hybridMultilevel"/>
    <w:tmpl w:val="9CCE02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AD6595"/>
    <w:multiLevelType w:val="hybridMultilevel"/>
    <w:tmpl w:val="10B2FB2A"/>
    <w:lvl w:ilvl="0" w:tplc="197E7800">
      <w:start w:val="2"/>
      <w:numFmt w:val="lowerLetter"/>
      <w:lvlText w:val="%1)"/>
      <w:lvlJc w:val="left"/>
      <w:pPr>
        <w:ind w:left="108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750668"/>
    <w:multiLevelType w:val="hybridMultilevel"/>
    <w:tmpl w:val="BF886130"/>
    <w:lvl w:ilvl="0" w:tplc="33D2474C">
      <w:start w:val="2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2027630191">
    <w:abstractNumId w:val="8"/>
  </w:num>
  <w:num w:numId="2" w16cid:durableId="31854676">
    <w:abstractNumId w:val="0"/>
  </w:num>
  <w:num w:numId="3" w16cid:durableId="599028557">
    <w:abstractNumId w:val="7"/>
  </w:num>
  <w:num w:numId="4" w16cid:durableId="428310177">
    <w:abstractNumId w:val="11"/>
  </w:num>
  <w:num w:numId="5" w16cid:durableId="823819832">
    <w:abstractNumId w:val="10"/>
  </w:num>
  <w:num w:numId="6" w16cid:durableId="192764429">
    <w:abstractNumId w:val="6"/>
  </w:num>
  <w:num w:numId="7" w16cid:durableId="1566715876">
    <w:abstractNumId w:val="1"/>
  </w:num>
  <w:num w:numId="8" w16cid:durableId="1763254823">
    <w:abstractNumId w:val="4"/>
  </w:num>
  <w:num w:numId="9" w16cid:durableId="1668553989">
    <w:abstractNumId w:val="3"/>
  </w:num>
  <w:num w:numId="10" w16cid:durableId="194465032">
    <w:abstractNumId w:val="5"/>
  </w:num>
  <w:num w:numId="11" w16cid:durableId="249908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24034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6639238">
    <w:abstractNumId w:val="9"/>
  </w:num>
  <w:num w:numId="14" w16cid:durableId="38256145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7A35"/>
    <w:rsid w:val="00023477"/>
    <w:rsid w:val="000247FF"/>
    <w:rsid w:val="00025C8D"/>
    <w:rsid w:val="00027485"/>
    <w:rsid w:val="000303EE"/>
    <w:rsid w:val="00073C3D"/>
    <w:rsid w:val="000805B5"/>
    <w:rsid w:val="000809B6"/>
    <w:rsid w:val="0009013C"/>
    <w:rsid w:val="00091A4B"/>
    <w:rsid w:val="000B1025"/>
    <w:rsid w:val="000B2CBE"/>
    <w:rsid w:val="000B54D1"/>
    <w:rsid w:val="000C021E"/>
    <w:rsid w:val="000C18AF"/>
    <w:rsid w:val="000D6F17"/>
    <w:rsid w:val="000D73C4"/>
    <w:rsid w:val="000E4D37"/>
    <w:rsid w:val="0010180D"/>
    <w:rsid w:val="0015098A"/>
    <w:rsid w:val="00154307"/>
    <w:rsid w:val="001801F6"/>
    <w:rsid w:val="00184940"/>
    <w:rsid w:val="001902D2"/>
    <w:rsid w:val="001C6945"/>
    <w:rsid w:val="001E3DF5"/>
    <w:rsid w:val="001F027E"/>
    <w:rsid w:val="00203A40"/>
    <w:rsid w:val="002168A8"/>
    <w:rsid w:val="002426FF"/>
    <w:rsid w:val="00255142"/>
    <w:rsid w:val="00256CEC"/>
    <w:rsid w:val="00262D61"/>
    <w:rsid w:val="0027145B"/>
    <w:rsid w:val="00282FD8"/>
    <w:rsid w:val="00284368"/>
    <w:rsid w:val="00290B01"/>
    <w:rsid w:val="00292198"/>
    <w:rsid w:val="00295C29"/>
    <w:rsid w:val="002B2AD9"/>
    <w:rsid w:val="002C1C7B"/>
    <w:rsid w:val="002C4948"/>
    <w:rsid w:val="002D16F1"/>
    <w:rsid w:val="002E641A"/>
    <w:rsid w:val="00313417"/>
    <w:rsid w:val="00313911"/>
    <w:rsid w:val="00333209"/>
    <w:rsid w:val="003360A8"/>
    <w:rsid w:val="00337073"/>
    <w:rsid w:val="00350CD9"/>
    <w:rsid w:val="00351F8A"/>
    <w:rsid w:val="00364235"/>
    <w:rsid w:val="00365E52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3BB0"/>
    <w:rsid w:val="00484F88"/>
    <w:rsid w:val="004A0024"/>
    <w:rsid w:val="004C4854"/>
    <w:rsid w:val="004D7E48"/>
    <w:rsid w:val="004F23F7"/>
    <w:rsid w:val="004F40EF"/>
    <w:rsid w:val="005103B9"/>
    <w:rsid w:val="00520174"/>
    <w:rsid w:val="00560D46"/>
    <w:rsid w:val="005641F0"/>
    <w:rsid w:val="00565D18"/>
    <w:rsid w:val="005A7767"/>
    <w:rsid w:val="005C39CA"/>
    <w:rsid w:val="005E176A"/>
    <w:rsid w:val="00634311"/>
    <w:rsid w:val="00641874"/>
    <w:rsid w:val="0065584B"/>
    <w:rsid w:val="00667058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67B80"/>
    <w:rsid w:val="0077795D"/>
    <w:rsid w:val="007840F2"/>
    <w:rsid w:val="007936D6"/>
    <w:rsid w:val="007961C8"/>
    <w:rsid w:val="007B01C8"/>
    <w:rsid w:val="007D5B61"/>
    <w:rsid w:val="007E2F69"/>
    <w:rsid w:val="007E7A35"/>
    <w:rsid w:val="00804F07"/>
    <w:rsid w:val="00825A09"/>
    <w:rsid w:val="00830AB1"/>
    <w:rsid w:val="00833FCD"/>
    <w:rsid w:val="00842991"/>
    <w:rsid w:val="00844C3E"/>
    <w:rsid w:val="008757E1"/>
    <w:rsid w:val="00891F2B"/>
    <w:rsid w:val="00892E48"/>
    <w:rsid w:val="008C5709"/>
    <w:rsid w:val="008C6DF8"/>
    <w:rsid w:val="008D0487"/>
    <w:rsid w:val="008D5EBC"/>
    <w:rsid w:val="008E3652"/>
    <w:rsid w:val="008F3B4E"/>
    <w:rsid w:val="008F3D36"/>
    <w:rsid w:val="009107F0"/>
    <w:rsid w:val="0091264E"/>
    <w:rsid w:val="009301A2"/>
    <w:rsid w:val="009440B7"/>
    <w:rsid w:val="009462BD"/>
    <w:rsid w:val="00946C71"/>
    <w:rsid w:val="009475A8"/>
    <w:rsid w:val="00952535"/>
    <w:rsid w:val="00956C26"/>
    <w:rsid w:val="00960337"/>
    <w:rsid w:val="009654E8"/>
    <w:rsid w:val="00975019"/>
    <w:rsid w:val="00975C49"/>
    <w:rsid w:val="00987AE5"/>
    <w:rsid w:val="00997D0F"/>
    <w:rsid w:val="009C7756"/>
    <w:rsid w:val="00A15F7E"/>
    <w:rsid w:val="00A166B0"/>
    <w:rsid w:val="00A22DCF"/>
    <w:rsid w:val="00A24C2D"/>
    <w:rsid w:val="00A276E4"/>
    <w:rsid w:val="00A30183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A0BF7"/>
    <w:rsid w:val="00BB0C3C"/>
    <w:rsid w:val="00BD3D80"/>
    <w:rsid w:val="00C014B5"/>
    <w:rsid w:val="00C113BF"/>
    <w:rsid w:val="00C4103F"/>
    <w:rsid w:val="00C57DEB"/>
    <w:rsid w:val="00C737A7"/>
    <w:rsid w:val="00C77093"/>
    <w:rsid w:val="00C81012"/>
    <w:rsid w:val="00CD0851"/>
    <w:rsid w:val="00D23F3D"/>
    <w:rsid w:val="00D34D9A"/>
    <w:rsid w:val="00D409DE"/>
    <w:rsid w:val="00D42C9B"/>
    <w:rsid w:val="00D47552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7537C"/>
    <w:rsid w:val="00EB7CDE"/>
    <w:rsid w:val="00EC2FD4"/>
    <w:rsid w:val="00EE1FBF"/>
    <w:rsid w:val="00EF74CA"/>
    <w:rsid w:val="00F04280"/>
    <w:rsid w:val="00F365F2"/>
    <w:rsid w:val="00F400DC"/>
    <w:rsid w:val="00F43919"/>
    <w:rsid w:val="00F44F4A"/>
    <w:rsid w:val="00F66810"/>
    <w:rsid w:val="00F66991"/>
    <w:rsid w:val="00F8042D"/>
    <w:rsid w:val="00F90509"/>
    <w:rsid w:val="00FC0317"/>
    <w:rsid w:val="00FC1823"/>
    <w:rsid w:val="00FE4E2B"/>
    <w:rsid w:val="00FF6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ECF745"/>
  <w15:chartTrackingRefBased/>
  <w15:docId w15:val="{AAD53288-784F-4563-A838-3F10BBDB1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332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Katarzyna Breguła</cp:lastModifiedBy>
  <cp:revision>5</cp:revision>
  <cp:lastPrinted>2016-07-26T10:32:00Z</cp:lastPrinted>
  <dcterms:created xsi:type="dcterms:W3CDTF">2026-07-14T08:47:00Z</dcterms:created>
  <dcterms:modified xsi:type="dcterms:W3CDTF">2026-09-24T06:32:00Z</dcterms:modified>
</cp:coreProperties>
</file>