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50D31" w14:textId="69E4F4D3" w:rsidR="00FB7F50" w:rsidRPr="00D311F7" w:rsidRDefault="00063D58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D311F7">
        <w:rPr>
          <w:rFonts w:ascii="Verdana" w:hAnsi="Verdana"/>
          <w:sz w:val="18"/>
          <w:szCs w:val="18"/>
        </w:rPr>
        <w:t>Kraków</w:t>
      </w:r>
      <w:r w:rsidR="00FB7F50" w:rsidRPr="00D311F7">
        <w:rPr>
          <w:rFonts w:ascii="Verdana" w:hAnsi="Verdana"/>
          <w:sz w:val="18"/>
          <w:szCs w:val="18"/>
        </w:rPr>
        <w:t xml:space="preserve"> dnia: </w:t>
      </w:r>
      <w:r w:rsidRPr="00D311F7">
        <w:rPr>
          <w:rFonts w:ascii="Verdana" w:hAnsi="Verdana"/>
          <w:sz w:val="18"/>
          <w:szCs w:val="18"/>
        </w:rPr>
        <w:t>2026-09-23</w:t>
      </w:r>
    </w:p>
    <w:p w14:paraId="61D7E4F2" w14:textId="77777777" w:rsidR="00FB7F50" w:rsidRPr="00D311F7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4095149A" w14:textId="77777777" w:rsidR="00063D58" w:rsidRPr="00D311F7" w:rsidRDefault="00063D5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D311F7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DBDD79C" w14:textId="77777777" w:rsidR="00063D58" w:rsidRPr="00D311F7" w:rsidRDefault="00063D5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D311F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276F114" w14:textId="7705798C" w:rsidR="00FB7F50" w:rsidRPr="00D311F7" w:rsidRDefault="00063D5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D311F7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80B6BF4" w14:textId="6592597B" w:rsidR="00FB7F50" w:rsidRPr="00D311F7" w:rsidRDefault="00063D58" w:rsidP="00FB7F50">
      <w:pPr>
        <w:rPr>
          <w:rFonts w:ascii="Verdana" w:hAnsi="Verdana"/>
          <w:sz w:val="18"/>
          <w:szCs w:val="18"/>
        </w:rPr>
      </w:pPr>
      <w:r w:rsidRPr="00D311F7">
        <w:rPr>
          <w:rFonts w:ascii="Verdana" w:hAnsi="Verdana"/>
          <w:sz w:val="18"/>
          <w:szCs w:val="18"/>
        </w:rPr>
        <w:t>Al. Mickiewicza</w:t>
      </w:r>
      <w:r w:rsidR="00FB7F50" w:rsidRPr="00D311F7">
        <w:rPr>
          <w:rFonts w:ascii="Verdana" w:hAnsi="Verdana"/>
          <w:sz w:val="18"/>
          <w:szCs w:val="18"/>
        </w:rPr>
        <w:t xml:space="preserve"> </w:t>
      </w:r>
      <w:r w:rsidRPr="00D311F7">
        <w:rPr>
          <w:rFonts w:ascii="Verdana" w:hAnsi="Verdana"/>
          <w:sz w:val="18"/>
          <w:szCs w:val="18"/>
        </w:rPr>
        <w:t>30</w:t>
      </w:r>
    </w:p>
    <w:p w14:paraId="09392166" w14:textId="1B6ABB3D" w:rsidR="00FB7F50" w:rsidRPr="00D311F7" w:rsidRDefault="00063D58" w:rsidP="00FB7F50">
      <w:pPr>
        <w:rPr>
          <w:rFonts w:ascii="Verdana" w:hAnsi="Verdana"/>
          <w:sz w:val="18"/>
          <w:szCs w:val="18"/>
        </w:rPr>
      </w:pPr>
      <w:r w:rsidRPr="00D311F7">
        <w:rPr>
          <w:rFonts w:ascii="Verdana" w:hAnsi="Verdana"/>
          <w:sz w:val="18"/>
          <w:szCs w:val="18"/>
        </w:rPr>
        <w:t>30-059</w:t>
      </w:r>
      <w:r w:rsidR="00FB7F50" w:rsidRPr="00D311F7">
        <w:rPr>
          <w:rFonts w:ascii="Verdana" w:hAnsi="Verdana"/>
          <w:sz w:val="18"/>
          <w:szCs w:val="18"/>
        </w:rPr>
        <w:t xml:space="preserve"> </w:t>
      </w:r>
      <w:r w:rsidRPr="00D311F7">
        <w:rPr>
          <w:rFonts w:ascii="Verdana" w:hAnsi="Verdana"/>
          <w:sz w:val="18"/>
          <w:szCs w:val="18"/>
        </w:rPr>
        <w:t>Kraków</w:t>
      </w:r>
    </w:p>
    <w:p w14:paraId="6FC2EA8B" w14:textId="77777777" w:rsidR="008642B3" w:rsidRPr="00D311F7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D311F7">
        <w:rPr>
          <w:rFonts w:ascii="Verdana" w:hAnsi="Verdana"/>
          <w:sz w:val="18"/>
          <w:szCs w:val="18"/>
        </w:rPr>
        <w:t>OGŁOSZENIE</w:t>
      </w:r>
    </w:p>
    <w:p w14:paraId="23ACC1F2" w14:textId="77777777" w:rsidR="008642B3" w:rsidRPr="00D311F7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D311F7">
        <w:rPr>
          <w:rFonts w:ascii="Verdana" w:hAnsi="Verdana"/>
          <w:b/>
          <w:sz w:val="18"/>
          <w:szCs w:val="18"/>
        </w:rPr>
        <w:t xml:space="preserve">o </w:t>
      </w:r>
      <w:r w:rsidR="0054734E" w:rsidRPr="00D311F7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063D58" w:rsidRPr="00D311F7" w14:paraId="436665B1" w14:textId="77777777" w:rsidTr="00F123A3">
        <w:trPr>
          <w:trHeight w:val="638"/>
        </w:trPr>
        <w:tc>
          <w:tcPr>
            <w:tcW w:w="959" w:type="dxa"/>
          </w:tcPr>
          <w:p w14:paraId="34A654E4" w14:textId="77777777" w:rsidR="00063D58" w:rsidRPr="00D311F7" w:rsidRDefault="00063D58" w:rsidP="00F123A3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311F7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6C1381C5" w14:textId="0E618953" w:rsidR="00063D58" w:rsidRPr="00D311F7" w:rsidRDefault="00063D58" w:rsidP="00F123A3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311F7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D311F7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D311F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311F7">
              <w:rPr>
                <w:rFonts w:ascii="Verdana" w:hAnsi="Verdana"/>
                <w:sz w:val="18"/>
                <w:szCs w:val="18"/>
              </w:rPr>
              <w:t>pn.</w:t>
            </w:r>
            <w:r w:rsidRPr="00D311F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311F7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D311F7">
              <w:rPr>
                <w:rFonts w:ascii="Verdana" w:hAnsi="Verdana"/>
                <w:b/>
                <w:bCs/>
                <w:sz w:val="18"/>
                <w:szCs w:val="18"/>
              </w:rPr>
              <w:t xml:space="preserve">Wykonanie instalacji klimatyzacji wybranych pomieszczeń </w:t>
            </w:r>
            <w:proofErr w:type="spellStart"/>
            <w:r w:rsidRPr="00D311F7">
              <w:rPr>
                <w:rFonts w:ascii="Verdana" w:hAnsi="Verdana"/>
                <w:b/>
                <w:bCs/>
                <w:sz w:val="18"/>
                <w:szCs w:val="18"/>
              </w:rPr>
              <w:t>WIMiC</w:t>
            </w:r>
            <w:proofErr w:type="spellEnd"/>
            <w:r w:rsidRPr="00D311F7">
              <w:rPr>
                <w:rFonts w:ascii="Verdana" w:hAnsi="Verdana"/>
                <w:b/>
                <w:bCs/>
                <w:sz w:val="18"/>
                <w:szCs w:val="18"/>
              </w:rPr>
              <w:t xml:space="preserve"> w paw. B-8 AGH w Krakowie - KC-DE-zp.25.304.2026</w:t>
            </w:r>
            <w:r w:rsidRPr="00D311F7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D311F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311F7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D311F7">
              <w:rPr>
                <w:rFonts w:ascii="Verdana" w:hAnsi="Verdana"/>
                <w:b/>
                <w:sz w:val="18"/>
                <w:szCs w:val="18"/>
              </w:rPr>
              <w:t xml:space="preserve"> KC-DE-zp.25.304.2026</w:t>
            </w:r>
            <w:r w:rsidRPr="00D311F7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1D413308" w14:textId="4C7518D0" w:rsidR="008642B3" w:rsidRPr="00D311F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D311F7">
        <w:rPr>
          <w:rFonts w:ascii="Verdana" w:hAnsi="Verdana"/>
          <w:sz w:val="18"/>
          <w:szCs w:val="18"/>
        </w:rPr>
        <w:t xml:space="preserve">Zamawiający, </w:t>
      </w:r>
      <w:r w:rsidR="00CC324B" w:rsidRPr="00D311F7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D311F7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D311F7">
        <w:rPr>
          <w:rFonts w:ascii="Verdana" w:hAnsi="Verdana"/>
          <w:sz w:val="18"/>
          <w:szCs w:val="18"/>
        </w:rPr>
        <w:t xml:space="preserve">ust. 1 pkt. 1 i </w:t>
      </w:r>
      <w:r w:rsidRPr="00D311F7">
        <w:rPr>
          <w:rFonts w:ascii="Verdana" w:hAnsi="Verdana"/>
          <w:sz w:val="18"/>
          <w:szCs w:val="18"/>
        </w:rPr>
        <w:t xml:space="preserve">ust. </w:t>
      </w:r>
      <w:r w:rsidR="00A17CDB" w:rsidRPr="00D311F7">
        <w:rPr>
          <w:rFonts w:ascii="Verdana" w:hAnsi="Verdana"/>
          <w:sz w:val="18"/>
          <w:szCs w:val="18"/>
        </w:rPr>
        <w:t>2</w:t>
      </w:r>
      <w:r w:rsidRPr="00D311F7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D311F7">
        <w:rPr>
          <w:rFonts w:ascii="Verdana" w:hAnsi="Verdana"/>
          <w:sz w:val="18"/>
          <w:szCs w:val="18"/>
        </w:rPr>
        <w:t xml:space="preserve"> </w:t>
      </w:r>
      <w:r w:rsidR="00CC1A8E" w:rsidRPr="00D311F7">
        <w:rPr>
          <w:rFonts w:ascii="Verdana" w:hAnsi="Verdana"/>
          <w:sz w:val="18"/>
          <w:szCs w:val="18"/>
        </w:rPr>
        <w:t>(</w:t>
      </w:r>
      <w:r w:rsidR="004D796A" w:rsidRPr="00D311F7">
        <w:rPr>
          <w:rFonts w:ascii="Verdana" w:hAnsi="Verdana"/>
          <w:sz w:val="18"/>
          <w:szCs w:val="18"/>
        </w:rPr>
        <w:t xml:space="preserve">Dz.U. 2026 poz. 793 </w:t>
      </w:r>
      <w:r w:rsidR="00D311F7" w:rsidRPr="00D311F7">
        <w:rPr>
          <w:rFonts w:ascii="Verdana" w:hAnsi="Verdana"/>
          <w:sz w:val="18"/>
          <w:szCs w:val="18"/>
        </w:rPr>
        <w:t>tj.</w:t>
      </w:r>
      <w:r w:rsidR="00CC1A8E" w:rsidRPr="00D311F7">
        <w:rPr>
          <w:rFonts w:ascii="Verdana" w:hAnsi="Verdana"/>
          <w:sz w:val="18"/>
          <w:szCs w:val="18"/>
        </w:rPr>
        <w:t xml:space="preserve"> ze zm.) </w:t>
      </w:r>
      <w:r w:rsidRPr="00D311F7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D311F7">
        <w:rPr>
          <w:rFonts w:ascii="Verdana" w:hAnsi="Verdana"/>
          <w:sz w:val="18"/>
          <w:szCs w:val="18"/>
        </w:rPr>
        <w:t>Pzp</w:t>
      </w:r>
      <w:proofErr w:type="spellEnd"/>
      <w:r w:rsidRPr="00D311F7">
        <w:rPr>
          <w:rFonts w:ascii="Verdana" w:hAnsi="Verdana"/>
          <w:sz w:val="18"/>
          <w:szCs w:val="18"/>
        </w:rPr>
        <w:t>”</w:t>
      </w:r>
      <w:r w:rsidR="00D26ED6" w:rsidRPr="00D311F7">
        <w:rPr>
          <w:rFonts w:ascii="Verdana" w:hAnsi="Verdana"/>
          <w:sz w:val="18"/>
          <w:szCs w:val="18"/>
        </w:rPr>
        <w:t xml:space="preserve">, </w:t>
      </w:r>
      <w:r w:rsidRPr="00D311F7">
        <w:rPr>
          <w:rFonts w:ascii="Verdana" w:hAnsi="Verdana"/>
          <w:sz w:val="18"/>
          <w:szCs w:val="18"/>
        </w:rPr>
        <w:t>informuje</w:t>
      </w:r>
      <w:r w:rsidR="00D26ED6" w:rsidRPr="00D311F7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D311F7">
        <w:rPr>
          <w:rFonts w:ascii="Verdana" w:hAnsi="Verdana"/>
          <w:sz w:val="18"/>
          <w:szCs w:val="18"/>
        </w:rPr>
        <w:t>najkorzystniejsz</w:t>
      </w:r>
      <w:r w:rsidR="00D26ED6" w:rsidRPr="00D311F7">
        <w:rPr>
          <w:rFonts w:ascii="Verdana" w:hAnsi="Verdana"/>
          <w:sz w:val="18"/>
          <w:szCs w:val="18"/>
        </w:rPr>
        <w:t xml:space="preserve">a wybrana została </w:t>
      </w:r>
      <w:r w:rsidR="00756CDA" w:rsidRPr="00D311F7">
        <w:rPr>
          <w:rFonts w:ascii="Verdana" w:hAnsi="Verdana"/>
          <w:sz w:val="18"/>
          <w:szCs w:val="18"/>
        </w:rPr>
        <w:t>ofer</w:t>
      </w:r>
      <w:r w:rsidR="00D26ED6" w:rsidRPr="00D311F7">
        <w:rPr>
          <w:rFonts w:ascii="Verdana" w:hAnsi="Verdana"/>
          <w:sz w:val="18"/>
          <w:szCs w:val="18"/>
        </w:rPr>
        <w:t>t</w:t>
      </w:r>
      <w:r w:rsidR="009F0E5C" w:rsidRPr="00D311F7">
        <w:rPr>
          <w:rFonts w:ascii="Verdana" w:hAnsi="Verdana"/>
          <w:sz w:val="18"/>
          <w:szCs w:val="18"/>
        </w:rPr>
        <w:t>a</w:t>
      </w:r>
      <w:r w:rsidR="00D26ED6" w:rsidRPr="00D311F7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63D58" w:rsidRPr="00D311F7" w14:paraId="195D2920" w14:textId="77777777" w:rsidTr="00F123A3">
        <w:trPr>
          <w:cantSplit/>
        </w:trPr>
        <w:tc>
          <w:tcPr>
            <w:tcW w:w="10150" w:type="dxa"/>
          </w:tcPr>
          <w:p w14:paraId="6D460E09" w14:textId="77777777" w:rsidR="00D6650E" w:rsidRPr="00F66111" w:rsidRDefault="00D6650E" w:rsidP="00D6650E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66111">
              <w:rPr>
                <w:rFonts w:ascii="Verdana" w:hAnsi="Verdana"/>
                <w:b/>
                <w:sz w:val="18"/>
                <w:szCs w:val="18"/>
              </w:rPr>
              <w:t>Konsorcjum firm:</w:t>
            </w:r>
          </w:p>
          <w:p w14:paraId="33956A3A" w14:textId="77777777" w:rsidR="00D6650E" w:rsidRPr="00F66111" w:rsidRDefault="00D6650E" w:rsidP="00D6650E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66111">
              <w:rPr>
                <w:rFonts w:ascii="Verdana" w:hAnsi="Verdana"/>
                <w:b/>
                <w:sz w:val="18"/>
                <w:szCs w:val="18"/>
              </w:rPr>
              <w:t>Lider: PALMER  HVAC Sp. z o.o.</w:t>
            </w:r>
          </w:p>
          <w:p w14:paraId="06190FC3" w14:textId="77777777" w:rsidR="00D6650E" w:rsidRPr="00F66111" w:rsidRDefault="00D6650E" w:rsidP="00D6650E">
            <w:pPr>
              <w:spacing w:before="60" w:after="40" w:line="276" w:lineRule="auto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66111">
              <w:rPr>
                <w:rFonts w:ascii="Verdana" w:hAnsi="Verdana"/>
                <w:bCs/>
                <w:sz w:val="18"/>
                <w:szCs w:val="18"/>
              </w:rPr>
              <w:t xml:space="preserve">Bolesława Chrobrego 41 C, </w:t>
            </w:r>
          </w:p>
          <w:p w14:paraId="0A7E5368" w14:textId="77777777" w:rsidR="00D6650E" w:rsidRPr="00F66111" w:rsidRDefault="00D6650E" w:rsidP="00D6650E">
            <w:pPr>
              <w:spacing w:before="60" w:after="40" w:line="276" w:lineRule="auto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66111">
              <w:rPr>
                <w:rFonts w:ascii="Verdana" w:hAnsi="Verdana"/>
                <w:bCs/>
                <w:sz w:val="18"/>
                <w:szCs w:val="18"/>
              </w:rPr>
              <w:t>31-428 Kraków</w:t>
            </w:r>
          </w:p>
          <w:p w14:paraId="2B526CA9" w14:textId="77777777" w:rsidR="00D6650E" w:rsidRPr="00F66111" w:rsidRDefault="00D6650E" w:rsidP="00D6650E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66111">
              <w:rPr>
                <w:rFonts w:ascii="Verdana" w:hAnsi="Verdana"/>
                <w:b/>
                <w:sz w:val="18"/>
                <w:szCs w:val="18"/>
              </w:rPr>
              <w:t>Partner: PALMER Sp. z o.o.</w:t>
            </w:r>
          </w:p>
          <w:p w14:paraId="141F6BDC" w14:textId="77777777" w:rsidR="00D6650E" w:rsidRPr="00F66111" w:rsidRDefault="00D6650E" w:rsidP="00D6650E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66111">
              <w:rPr>
                <w:rFonts w:ascii="Verdana" w:hAnsi="Verdana"/>
                <w:bCs/>
                <w:sz w:val="18"/>
                <w:szCs w:val="18"/>
              </w:rPr>
              <w:t xml:space="preserve">Myślenicka 95 </w:t>
            </w:r>
          </w:p>
          <w:p w14:paraId="14798FF2" w14:textId="77777777" w:rsidR="00D6650E" w:rsidRPr="00F66111" w:rsidRDefault="00D6650E" w:rsidP="00D6650E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66111">
              <w:rPr>
                <w:rFonts w:ascii="Verdana" w:hAnsi="Verdana"/>
                <w:bCs/>
                <w:sz w:val="18"/>
                <w:szCs w:val="18"/>
              </w:rPr>
              <w:t>30-698 Kraków</w:t>
            </w:r>
          </w:p>
          <w:p w14:paraId="7F1855CF" w14:textId="77777777" w:rsidR="00063D58" w:rsidRPr="00D311F7" w:rsidRDefault="00063D58" w:rsidP="00F123A3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311F7">
              <w:rPr>
                <w:rFonts w:ascii="Verdana" w:hAnsi="Verdana"/>
                <w:sz w:val="18"/>
                <w:szCs w:val="18"/>
              </w:rPr>
              <w:t>na:</w:t>
            </w:r>
          </w:p>
          <w:p w14:paraId="63A0F443" w14:textId="2A8BE2AE" w:rsidR="00063D58" w:rsidRPr="00D311F7" w:rsidRDefault="00063D58" w:rsidP="00F123A3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311F7">
              <w:rPr>
                <w:rFonts w:ascii="Verdana" w:hAnsi="Verdana"/>
                <w:sz w:val="18"/>
                <w:szCs w:val="18"/>
              </w:rPr>
              <w:t xml:space="preserve">Wykonanie instalacji klimatyzacji wybranych pomieszczeń </w:t>
            </w:r>
            <w:proofErr w:type="spellStart"/>
            <w:r w:rsidRPr="00D311F7">
              <w:rPr>
                <w:rFonts w:ascii="Verdana" w:hAnsi="Verdana"/>
                <w:sz w:val="18"/>
                <w:szCs w:val="18"/>
              </w:rPr>
              <w:t>WIMiC</w:t>
            </w:r>
            <w:proofErr w:type="spellEnd"/>
            <w:r w:rsidRPr="00D311F7">
              <w:rPr>
                <w:rFonts w:ascii="Verdana" w:hAnsi="Verdana"/>
                <w:sz w:val="18"/>
                <w:szCs w:val="18"/>
              </w:rPr>
              <w:t xml:space="preserve"> w paw. B-8 AGH w Krakowie - KC-DE-zp.25.304.2026 </w:t>
            </w:r>
          </w:p>
          <w:p w14:paraId="30C7972A" w14:textId="05EACAA1" w:rsidR="00063D58" w:rsidRPr="00D311F7" w:rsidRDefault="00063D58" w:rsidP="00F123A3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D311F7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D311F7">
              <w:rPr>
                <w:rFonts w:ascii="Verdana" w:hAnsi="Verdana"/>
                <w:b/>
                <w:sz w:val="18"/>
                <w:szCs w:val="18"/>
              </w:rPr>
              <w:t>130 621.63 zł</w:t>
            </w:r>
            <w:r w:rsidRPr="00D311F7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73FF0484" w14:textId="77777777" w:rsidR="00063D58" w:rsidRPr="00D311F7" w:rsidRDefault="00063D58" w:rsidP="00F123A3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311F7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D311F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311F7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D311F7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7DE6F6CB" w14:textId="77777777" w:rsidR="003A0AFC" w:rsidRPr="00D311F7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D311F7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969"/>
        <w:gridCol w:w="1701"/>
        <w:gridCol w:w="1701"/>
        <w:gridCol w:w="1843"/>
      </w:tblGrid>
      <w:tr w:rsidR="00D6650E" w:rsidRPr="00D311F7" w14:paraId="416F1288" w14:textId="77777777" w:rsidTr="00D6650E">
        <w:trPr>
          <w:trHeight w:val="510"/>
        </w:trPr>
        <w:tc>
          <w:tcPr>
            <w:tcW w:w="851" w:type="dxa"/>
            <w:vAlign w:val="center"/>
          </w:tcPr>
          <w:p w14:paraId="2096C694" w14:textId="77777777" w:rsidR="00D6650E" w:rsidRPr="00D311F7" w:rsidRDefault="00D6650E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D311F7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14:paraId="534CE6EB" w14:textId="77777777" w:rsidR="00D6650E" w:rsidRPr="00D311F7" w:rsidRDefault="00D6650E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311F7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14:paraId="4843A654" w14:textId="0A808E5F" w:rsidR="00D6650E" w:rsidRPr="00D311F7" w:rsidRDefault="00D6650E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311F7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14:paraId="6650C000" w14:textId="0B2464A4" w:rsidR="00D6650E" w:rsidRPr="00D311F7" w:rsidRDefault="00D6650E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311F7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843" w:type="dxa"/>
            <w:vAlign w:val="center"/>
          </w:tcPr>
          <w:p w14:paraId="178AC332" w14:textId="77777777" w:rsidR="00D6650E" w:rsidRPr="00D311F7" w:rsidRDefault="00D6650E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311F7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6650E" w:rsidRPr="00D311F7" w14:paraId="011EF992" w14:textId="77777777" w:rsidTr="00D6650E">
        <w:tc>
          <w:tcPr>
            <w:tcW w:w="851" w:type="dxa"/>
            <w:vAlign w:val="center"/>
          </w:tcPr>
          <w:p w14:paraId="25B42168" w14:textId="2041ADF2" w:rsidR="00D6650E" w:rsidRPr="00D311F7" w:rsidRDefault="00D6650E" w:rsidP="00F123A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311F7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3969" w:type="dxa"/>
            <w:vAlign w:val="center"/>
          </w:tcPr>
          <w:p w14:paraId="109A1D41" w14:textId="77777777" w:rsidR="00D6650E" w:rsidRPr="00F66111" w:rsidRDefault="00D6650E" w:rsidP="00D6650E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66111">
              <w:rPr>
                <w:rFonts w:ascii="Verdana" w:hAnsi="Verdana"/>
                <w:b/>
                <w:sz w:val="18"/>
                <w:szCs w:val="18"/>
              </w:rPr>
              <w:t>Konsorcjum firm:</w:t>
            </w:r>
          </w:p>
          <w:p w14:paraId="03610C9A" w14:textId="77777777" w:rsidR="00D6650E" w:rsidRPr="00F66111" w:rsidRDefault="00D6650E" w:rsidP="00D6650E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66111">
              <w:rPr>
                <w:rFonts w:ascii="Verdana" w:hAnsi="Verdana"/>
                <w:b/>
                <w:sz w:val="18"/>
                <w:szCs w:val="18"/>
              </w:rPr>
              <w:t>Lider: PALMER  HVAC Sp. z o.o.</w:t>
            </w:r>
          </w:p>
          <w:p w14:paraId="2F6053A4" w14:textId="77777777" w:rsidR="00D6650E" w:rsidRDefault="00D6650E" w:rsidP="00D6650E">
            <w:pPr>
              <w:spacing w:before="60" w:after="40" w:line="276" w:lineRule="auto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66111">
              <w:rPr>
                <w:rFonts w:ascii="Verdana" w:hAnsi="Verdana"/>
                <w:bCs/>
                <w:sz w:val="18"/>
                <w:szCs w:val="18"/>
              </w:rPr>
              <w:t xml:space="preserve">Bolesława Chrobrego 41 C, </w:t>
            </w:r>
          </w:p>
          <w:p w14:paraId="05B50EEE" w14:textId="33B12EE2" w:rsidR="00D6650E" w:rsidRPr="00F66111" w:rsidRDefault="00D6650E" w:rsidP="00D6650E">
            <w:pPr>
              <w:spacing w:before="60" w:after="40" w:line="276" w:lineRule="auto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66111">
              <w:rPr>
                <w:rFonts w:ascii="Verdana" w:hAnsi="Verdana"/>
                <w:bCs/>
                <w:sz w:val="18"/>
                <w:szCs w:val="18"/>
              </w:rPr>
              <w:t>31-428 Kraków</w:t>
            </w:r>
          </w:p>
          <w:p w14:paraId="0E0A7823" w14:textId="77777777" w:rsidR="00D6650E" w:rsidRPr="00F66111" w:rsidRDefault="00D6650E" w:rsidP="00D6650E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66111">
              <w:rPr>
                <w:rFonts w:ascii="Verdana" w:hAnsi="Verdana"/>
                <w:b/>
                <w:sz w:val="18"/>
                <w:szCs w:val="18"/>
              </w:rPr>
              <w:t>Partner: PALMER Sp. z o.o.</w:t>
            </w:r>
          </w:p>
          <w:p w14:paraId="42AF889E" w14:textId="77777777" w:rsidR="00D6650E" w:rsidRPr="00F66111" w:rsidRDefault="00D6650E" w:rsidP="00D6650E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66111">
              <w:rPr>
                <w:rFonts w:ascii="Verdana" w:hAnsi="Verdana"/>
                <w:bCs/>
                <w:sz w:val="18"/>
                <w:szCs w:val="18"/>
              </w:rPr>
              <w:t xml:space="preserve">Myślenicka 95 </w:t>
            </w:r>
          </w:p>
          <w:p w14:paraId="62B6FD62" w14:textId="75742B7C" w:rsidR="00D6650E" w:rsidRPr="00D311F7" w:rsidRDefault="00D6650E" w:rsidP="00D6650E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66111">
              <w:rPr>
                <w:rFonts w:ascii="Verdana" w:hAnsi="Verdana"/>
                <w:bCs/>
                <w:sz w:val="18"/>
                <w:szCs w:val="18"/>
              </w:rPr>
              <w:t>30-698 Kraków</w:t>
            </w:r>
          </w:p>
        </w:tc>
        <w:tc>
          <w:tcPr>
            <w:tcW w:w="1701" w:type="dxa"/>
            <w:vAlign w:val="center"/>
          </w:tcPr>
          <w:p w14:paraId="21237657" w14:textId="0C1DD417" w:rsidR="00D6650E" w:rsidRPr="00D311F7" w:rsidRDefault="00D6650E" w:rsidP="00F123A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311F7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687FA3FF" w14:textId="0B54F819" w:rsidR="00D6650E" w:rsidRPr="00D311F7" w:rsidRDefault="00D6650E" w:rsidP="00F123A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311F7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3633ED2F" w14:textId="6F2F9CF0" w:rsidR="00D6650E" w:rsidRPr="00D311F7" w:rsidRDefault="00D6650E" w:rsidP="00F123A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311F7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D6650E" w:rsidRPr="00D311F7" w14:paraId="2F0C6A8D" w14:textId="77777777" w:rsidTr="00D6650E">
        <w:tc>
          <w:tcPr>
            <w:tcW w:w="851" w:type="dxa"/>
            <w:vAlign w:val="center"/>
          </w:tcPr>
          <w:p w14:paraId="10A489D8" w14:textId="3282794D" w:rsidR="00D6650E" w:rsidRPr="00D311F7" w:rsidRDefault="00D6650E" w:rsidP="00F123A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311F7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3969" w:type="dxa"/>
            <w:vAlign w:val="center"/>
          </w:tcPr>
          <w:p w14:paraId="1348D141" w14:textId="5038C682" w:rsidR="00D6650E" w:rsidRPr="00D311F7" w:rsidRDefault="00D6650E" w:rsidP="00F123A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D311F7">
              <w:rPr>
                <w:rFonts w:ascii="Verdana" w:hAnsi="Verdana" w:cs="Times New Roman"/>
                <w:b/>
                <w:sz w:val="18"/>
                <w:szCs w:val="18"/>
              </w:rPr>
              <w:t>Przedsiębiorstwo Wielobranżowe COOL-KLIMAT Grzegorz Szymkiewicz</w:t>
            </w:r>
          </w:p>
          <w:p w14:paraId="6B905D6A" w14:textId="7786B9B5" w:rsidR="00D6650E" w:rsidRPr="00D311F7" w:rsidRDefault="00D6650E" w:rsidP="00F123A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311F7">
              <w:rPr>
                <w:rFonts w:ascii="Verdana" w:hAnsi="Verdana" w:cs="Times New Roman"/>
                <w:bCs/>
                <w:sz w:val="18"/>
                <w:szCs w:val="18"/>
              </w:rPr>
              <w:t xml:space="preserve">Korczyn 35c </w:t>
            </w:r>
          </w:p>
          <w:p w14:paraId="1C5C8B32" w14:textId="2EFDE664" w:rsidR="00D6650E" w:rsidRPr="00D311F7" w:rsidRDefault="00D6650E" w:rsidP="00F123A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311F7">
              <w:rPr>
                <w:rFonts w:ascii="Verdana" w:hAnsi="Verdana" w:cs="Times New Roman"/>
                <w:bCs/>
                <w:sz w:val="18"/>
                <w:szCs w:val="18"/>
              </w:rPr>
              <w:t xml:space="preserve">26-067 </w:t>
            </w:r>
            <w:r>
              <w:rPr>
                <w:rFonts w:ascii="Verdana" w:hAnsi="Verdana" w:cs="Times New Roman"/>
                <w:bCs/>
                <w:sz w:val="18"/>
                <w:szCs w:val="18"/>
              </w:rPr>
              <w:t>Strawczyn</w:t>
            </w:r>
          </w:p>
        </w:tc>
        <w:tc>
          <w:tcPr>
            <w:tcW w:w="1701" w:type="dxa"/>
            <w:vAlign w:val="center"/>
          </w:tcPr>
          <w:p w14:paraId="2554AEFE" w14:textId="3644D3EA" w:rsidR="00D6650E" w:rsidRPr="00D311F7" w:rsidRDefault="00D6650E" w:rsidP="00F123A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311F7">
              <w:rPr>
                <w:rFonts w:ascii="Verdana" w:hAnsi="Verdana" w:cs="Times New Roman"/>
                <w:sz w:val="18"/>
                <w:szCs w:val="18"/>
              </w:rPr>
              <w:t xml:space="preserve">  44,28</w:t>
            </w:r>
          </w:p>
        </w:tc>
        <w:tc>
          <w:tcPr>
            <w:tcW w:w="1701" w:type="dxa"/>
            <w:vAlign w:val="center"/>
          </w:tcPr>
          <w:p w14:paraId="3CCA1818" w14:textId="712AA31D" w:rsidR="00D6650E" w:rsidRPr="00D311F7" w:rsidRDefault="00D6650E" w:rsidP="00F123A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311F7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020904DE" w14:textId="57E40424" w:rsidR="00D6650E" w:rsidRPr="00D311F7" w:rsidRDefault="00D6650E" w:rsidP="00F123A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311F7">
              <w:rPr>
                <w:rFonts w:ascii="Verdana" w:hAnsi="Verdana" w:cs="Times New Roman"/>
                <w:sz w:val="18"/>
                <w:szCs w:val="18"/>
              </w:rPr>
              <w:t xml:space="preserve">  84,28</w:t>
            </w:r>
          </w:p>
        </w:tc>
      </w:tr>
      <w:tr w:rsidR="00D6650E" w:rsidRPr="00D311F7" w14:paraId="6A0CA42C" w14:textId="77777777" w:rsidTr="00D6650E">
        <w:tc>
          <w:tcPr>
            <w:tcW w:w="851" w:type="dxa"/>
            <w:vAlign w:val="center"/>
          </w:tcPr>
          <w:p w14:paraId="617FCEDD" w14:textId="4E2D85D5" w:rsidR="00D6650E" w:rsidRPr="00D311F7" w:rsidRDefault="00D6650E" w:rsidP="00F123A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311F7">
              <w:rPr>
                <w:rFonts w:ascii="Verdana" w:hAnsi="Verdana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3969" w:type="dxa"/>
            <w:vAlign w:val="center"/>
          </w:tcPr>
          <w:p w14:paraId="7F2FE2CD" w14:textId="5AD264FF" w:rsidR="00D6650E" w:rsidRPr="00D311F7" w:rsidRDefault="00D6650E" w:rsidP="00F123A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D311F7">
              <w:rPr>
                <w:rFonts w:ascii="Verdana" w:hAnsi="Verdana" w:cs="Times New Roman"/>
                <w:b/>
                <w:sz w:val="18"/>
                <w:szCs w:val="18"/>
              </w:rPr>
              <w:t>AP Pomp Spółka z ograniczoną odpowiedzialnością</w:t>
            </w:r>
          </w:p>
          <w:p w14:paraId="6B1CCF9A" w14:textId="6BC59D66" w:rsidR="00D6650E" w:rsidRPr="00D311F7" w:rsidRDefault="00D6650E" w:rsidP="00F123A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311F7">
              <w:rPr>
                <w:rFonts w:ascii="Verdana" w:hAnsi="Verdana" w:cs="Times New Roman"/>
                <w:bCs/>
                <w:sz w:val="18"/>
                <w:szCs w:val="18"/>
              </w:rPr>
              <w:t xml:space="preserve">Jana Karłowicza 10 </w:t>
            </w:r>
          </w:p>
          <w:p w14:paraId="4B552DF9" w14:textId="6C0507DB" w:rsidR="00D6650E" w:rsidRPr="00D311F7" w:rsidRDefault="00D6650E" w:rsidP="00F123A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311F7">
              <w:rPr>
                <w:rFonts w:ascii="Verdana" w:hAnsi="Verdana" w:cs="Times New Roman"/>
                <w:bCs/>
                <w:sz w:val="18"/>
                <w:szCs w:val="18"/>
              </w:rPr>
              <w:t>41-800 Zabrze</w:t>
            </w:r>
          </w:p>
        </w:tc>
        <w:tc>
          <w:tcPr>
            <w:tcW w:w="1701" w:type="dxa"/>
            <w:vAlign w:val="center"/>
          </w:tcPr>
          <w:p w14:paraId="1DD17A02" w14:textId="051DEB99" w:rsidR="00D6650E" w:rsidRPr="00D311F7" w:rsidRDefault="00D6650E" w:rsidP="00F123A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311F7">
              <w:rPr>
                <w:rFonts w:ascii="Verdana" w:hAnsi="Verdana" w:cs="Times New Roman"/>
                <w:sz w:val="18"/>
                <w:szCs w:val="18"/>
              </w:rPr>
              <w:t xml:space="preserve">  32,18</w:t>
            </w:r>
          </w:p>
        </w:tc>
        <w:tc>
          <w:tcPr>
            <w:tcW w:w="1701" w:type="dxa"/>
            <w:vAlign w:val="center"/>
          </w:tcPr>
          <w:p w14:paraId="08425C52" w14:textId="2E00525C" w:rsidR="00D6650E" w:rsidRPr="00D311F7" w:rsidRDefault="00D6650E" w:rsidP="00F123A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311F7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78658783" w14:textId="2BFBEA0D" w:rsidR="00D6650E" w:rsidRPr="00D311F7" w:rsidRDefault="00D6650E" w:rsidP="00F123A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311F7">
              <w:rPr>
                <w:rFonts w:ascii="Verdana" w:hAnsi="Verdana" w:cs="Times New Roman"/>
                <w:sz w:val="18"/>
                <w:szCs w:val="18"/>
              </w:rPr>
              <w:t xml:space="preserve">  72,18</w:t>
            </w:r>
          </w:p>
        </w:tc>
      </w:tr>
      <w:tr w:rsidR="00D6650E" w:rsidRPr="00D311F7" w14:paraId="5BF21BBC" w14:textId="77777777" w:rsidTr="00D6650E">
        <w:tc>
          <w:tcPr>
            <w:tcW w:w="851" w:type="dxa"/>
            <w:vAlign w:val="center"/>
          </w:tcPr>
          <w:p w14:paraId="7A4ECE42" w14:textId="25AF5CB2" w:rsidR="00D6650E" w:rsidRPr="00D311F7" w:rsidRDefault="00D6650E" w:rsidP="00F123A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311F7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3969" w:type="dxa"/>
            <w:vAlign w:val="center"/>
          </w:tcPr>
          <w:p w14:paraId="3C4BBC81" w14:textId="06DB9D79" w:rsidR="00D6650E" w:rsidRPr="00D311F7" w:rsidRDefault="00D6650E" w:rsidP="00F123A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D311F7">
              <w:rPr>
                <w:rFonts w:ascii="Verdana" w:hAnsi="Verdana" w:cs="Times New Roman"/>
                <w:b/>
                <w:sz w:val="18"/>
                <w:szCs w:val="18"/>
              </w:rPr>
              <w:t>LeedAir</w:t>
            </w:r>
            <w:proofErr w:type="spellEnd"/>
            <w:r w:rsidRPr="00D311F7">
              <w:rPr>
                <w:rFonts w:ascii="Verdana" w:hAnsi="Verdana" w:cs="Times New Roman"/>
                <w:b/>
                <w:sz w:val="18"/>
                <w:szCs w:val="18"/>
              </w:rPr>
              <w:t xml:space="preserve"> sp. z o.o.</w:t>
            </w:r>
          </w:p>
          <w:p w14:paraId="408B6486" w14:textId="2EF5694F" w:rsidR="00D6650E" w:rsidRPr="00D311F7" w:rsidRDefault="00D6650E" w:rsidP="00F123A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 xml:space="preserve">Alfreda </w:t>
            </w:r>
            <w:proofErr w:type="spellStart"/>
            <w:r w:rsidRPr="00D311F7">
              <w:rPr>
                <w:rFonts w:ascii="Verdana" w:hAnsi="Verdana" w:cs="Times New Roman"/>
                <w:bCs/>
                <w:sz w:val="18"/>
                <w:szCs w:val="18"/>
              </w:rPr>
              <w:t>Dauna</w:t>
            </w:r>
            <w:proofErr w:type="spellEnd"/>
            <w:r w:rsidRPr="00D311F7">
              <w:rPr>
                <w:rFonts w:ascii="Verdana" w:hAnsi="Verdana" w:cs="Times New Roman"/>
                <w:bCs/>
                <w:sz w:val="18"/>
                <w:szCs w:val="18"/>
              </w:rPr>
              <w:t xml:space="preserve"> 111 </w:t>
            </w:r>
          </w:p>
          <w:p w14:paraId="3E9C4358" w14:textId="4DBD35DF" w:rsidR="00D6650E" w:rsidRPr="00D311F7" w:rsidRDefault="00D6650E" w:rsidP="00F123A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311F7">
              <w:rPr>
                <w:rFonts w:ascii="Verdana" w:hAnsi="Verdana" w:cs="Times New Roman"/>
                <w:bCs/>
                <w:sz w:val="18"/>
                <w:szCs w:val="18"/>
              </w:rPr>
              <w:t>30-629 Kraków</w:t>
            </w:r>
          </w:p>
        </w:tc>
        <w:tc>
          <w:tcPr>
            <w:tcW w:w="1701" w:type="dxa"/>
            <w:vAlign w:val="center"/>
          </w:tcPr>
          <w:p w14:paraId="0BD05892" w14:textId="214A6543" w:rsidR="00D6650E" w:rsidRPr="00D311F7" w:rsidRDefault="00D6650E" w:rsidP="00F123A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311F7">
              <w:rPr>
                <w:rFonts w:ascii="Verdana" w:hAnsi="Verdana" w:cs="Times New Roman"/>
                <w:sz w:val="18"/>
                <w:szCs w:val="18"/>
              </w:rPr>
              <w:t xml:space="preserve">  25,80</w:t>
            </w:r>
          </w:p>
        </w:tc>
        <w:tc>
          <w:tcPr>
            <w:tcW w:w="1701" w:type="dxa"/>
            <w:vAlign w:val="center"/>
          </w:tcPr>
          <w:p w14:paraId="52E28519" w14:textId="3EF28887" w:rsidR="00D6650E" w:rsidRPr="00D311F7" w:rsidRDefault="00D6650E" w:rsidP="00F123A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311F7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7E77FB56" w14:textId="7EF7ED66" w:rsidR="00D6650E" w:rsidRPr="00D311F7" w:rsidRDefault="00D6650E" w:rsidP="00F123A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311F7">
              <w:rPr>
                <w:rFonts w:ascii="Verdana" w:hAnsi="Verdana" w:cs="Times New Roman"/>
                <w:sz w:val="18"/>
                <w:szCs w:val="18"/>
              </w:rPr>
              <w:t xml:space="preserve">  65,80</w:t>
            </w:r>
          </w:p>
        </w:tc>
      </w:tr>
      <w:tr w:rsidR="00D6650E" w:rsidRPr="00D311F7" w14:paraId="515E300C" w14:textId="77777777" w:rsidTr="00D6650E">
        <w:tc>
          <w:tcPr>
            <w:tcW w:w="851" w:type="dxa"/>
            <w:vAlign w:val="center"/>
          </w:tcPr>
          <w:p w14:paraId="085B4B2F" w14:textId="59EFA2DE" w:rsidR="00D6650E" w:rsidRPr="00D311F7" w:rsidRDefault="00D6650E" w:rsidP="00F123A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311F7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3969" w:type="dxa"/>
            <w:vAlign w:val="center"/>
          </w:tcPr>
          <w:p w14:paraId="315FF78F" w14:textId="3C7E7DC4" w:rsidR="00D6650E" w:rsidRPr="00D311F7" w:rsidRDefault="00D6650E" w:rsidP="00F123A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D311F7">
              <w:rPr>
                <w:rFonts w:ascii="Verdana" w:hAnsi="Verdana" w:cs="Times New Roman"/>
                <w:b/>
                <w:sz w:val="18"/>
                <w:szCs w:val="18"/>
              </w:rPr>
              <w:t>FLOW TECHNIKA SPÓŁKA Z OGRANICZONĄ ODPOWIEDZIALNOŚCIĄ</w:t>
            </w:r>
          </w:p>
          <w:p w14:paraId="49A8E63E" w14:textId="48A37B5C" w:rsidR="00D6650E" w:rsidRPr="00D311F7" w:rsidRDefault="00D6650E" w:rsidP="00F123A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311F7">
              <w:rPr>
                <w:rFonts w:ascii="Verdana" w:hAnsi="Verdana" w:cs="Times New Roman"/>
                <w:bCs/>
                <w:sz w:val="18"/>
                <w:szCs w:val="18"/>
              </w:rPr>
              <w:t>os. Dywizjonu 303 64a /48</w:t>
            </w:r>
          </w:p>
          <w:p w14:paraId="6F95A253" w14:textId="21729C3D" w:rsidR="00D6650E" w:rsidRPr="00D311F7" w:rsidRDefault="00D6650E" w:rsidP="00F123A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311F7">
              <w:rPr>
                <w:rFonts w:ascii="Verdana" w:hAnsi="Verdana" w:cs="Times New Roman"/>
                <w:bCs/>
                <w:sz w:val="18"/>
                <w:szCs w:val="18"/>
              </w:rPr>
              <w:t>31-875 Kraków</w:t>
            </w:r>
          </w:p>
        </w:tc>
        <w:tc>
          <w:tcPr>
            <w:tcW w:w="1701" w:type="dxa"/>
            <w:vAlign w:val="center"/>
          </w:tcPr>
          <w:p w14:paraId="5A814722" w14:textId="2134CC0B" w:rsidR="00D6650E" w:rsidRPr="00D311F7" w:rsidRDefault="00D6650E" w:rsidP="00F123A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311F7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701" w:type="dxa"/>
            <w:vAlign w:val="center"/>
          </w:tcPr>
          <w:p w14:paraId="2C92BC4B" w14:textId="4CFB1E34" w:rsidR="00D6650E" w:rsidRPr="00D311F7" w:rsidRDefault="00D6650E" w:rsidP="00F123A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311F7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843" w:type="dxa"/>
            <w:vAlign w:val="center"/>
          </w:tcPr>
          <w:p w14:paraId="07A7F492" w14:textId="15852CB1" w:rsidR="00D6650E" w:rsidRPr="00D311F7" w:rsidRDefault="00D6650E" w:rsidP="00F123A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311F7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</w:tbl>
    <w:p w14:paraId="5CDA5FB6" w14:textId="77777777" w:rsidR="00E85D70" w:rsidRPr="00D311F7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4096AF78" w14:textId="4AF260B0" w:rsidR="00F960D7" w:rsidRPr="00D311F7" w:rsidRDefault="00D6650E" w:rsidP="00D6650E">
      <w:pPr>
        <w:numPr>
          <w:ilvl w:val="0"/>
          <w:numId w:val="1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Zamawiający nie przyznawał punktów, oferta Wykonawcy została odrzucona</w:t>
      </w:r>
    </w:p>
    <w:bookmarkEnd w:id="0"/>
    <w:p w14:paraId="6FD66D13" w14:textId="77777777" w:rsidR="00F960D7" w:rsidRPr="00D311F7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D311F7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4F21E3" w14:textId="77777777" w:rsidR="00C23080" w:rsidRDefault="00C23080">
      <w:r>
        <w:separator/>
      </w:r>
    </w:p>
  </w:endnote>
  <w:endnote w:type="continuationSeparator" w:id="0">
    <w:p w14:paraId="1B09CB94" w14:textId="77777777" w:rsidR="00C23080" w:rsidRDefault="00C23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BB9D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FFBEA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C41F7E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9CFBCE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7218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5794AF" w14:textId="77777777" w:rsidR="00C23080" w:rsidRDefault="00C23080">
      <w:r>
        <w:separator/>
      </w:r>
    </w:p>
  </w:footnote>
  <w:footnote w:type="continuationSeparator" w:id="0">
    <w:p w14:paraId="13390E68" w14:textId="77777777" w:rsidR="00C23080" w:rsidRDefault="00C230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D0BB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9D32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0BAEC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D55CF"/>
    <w:multiLevelType w:val="hybridMultilevel"/>
    <w:tmpl w:val="992829DC"/>
    <w:lvl w:ilvl="0" w:tplc="04150001">
      <w:start w:val="3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98823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1B5F"/>
    <w:rsid w:val="00005838"/>
    <w:rsid w:val="00022322"/>
    <w:rsid w:val="00042497"/>
    <w:rsid w:val="00063D58"/>
    <w:rsid w:val="000C1E6F"/>
    <w:rsid w:val="000E4E56"/>
    <w:rsid w:val="0018348E"/>
    <w:rsid w:val="001A1468"/>
    <w:rsid w:val="001B7815"/>
    <w:rsid w:val="001C31ED"/>
    <w:rsid w:val="00291B5F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23080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311F7"/>
    <w:rsid w:val="00D42C90"/>
    <w:rsid w:val="00D6650E"/>
    <w:rsid w:val="00D8427E"/>
    <w:rsid w:val="00DE4BF6"/>
    <w:rsid w:val="00E01DFD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8FA01D"/>
  <w15:chartTrackingRefBased/>
  <w15:docId w15:val="{7E15E99D-914C-43DA-8D4F-189D68613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297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DZP</dc:creator>
  <cp:keywords/>
  <dc:description/>
  <cp:lastModifiedBy>Bożena Karkowska</cp:lastModifiedBy>
  <cp:revision>4</cp:revision>
  <cp:lastPrinted>1899-12-31T23:00:00Z</cp:lastPrinted>
  <dcterms:created xsi:type="dcterms:W3CDTF">2026-09-23T11:55:00Z</dcterms:created>
  <dcterms:modified xsi:type="dcterms:W3CDTF">2026-09-23T11:59:00Z</dcterms:modified>
</cp:coreProperties>
</file>