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B3BD9" w14:textId="03282F4E" w:rsidR="00FB7F50" w:rsidRPr="002245BE" w:rsidRDefault="001608C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08C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608CA">
        <w:rPr>
          <w:sz w:val="22"/>
          <w:szCs w:val="22"/>
        </w:rPr>
        <w:t>2026-09-22</w:t>
      </w:r>
    </w:p>
    <w:p w14:paraId="08B3EE1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B5A4EAE" w14:textId="77777777" w:rsidR="001608CA" w:rsidRPr="001608CA" w:rsidRDefault="001608CA" w:rsidP="00FB7F50">
      <w:pPr>
        <w:spacing w:after="40"/>
        <w:rPr>
          <w:b/>
          <w:bCs/>
          <w:sz w:val="22"/>
          <w:szCs w:val="22"/>
        </w:rPr>
      </w:pPr>
      <w:r w:rsidRPr="001608CA">
        <w:rPr>
          <w:b/>
          <w:bCs/>
          <w:sz w:val="22"/>
          <w:szCs w:val="22"/>
        </w:rPr>
        <w:t>Akademia Górniczo - Hutnicza</w:t>
      </w:r>
    </w:p>
    <w:p w14:paraId="6C085FFA" w14:textId="77777777" w:rsidR="001608CA" w:rsidRPr="001608CA" w:rsidRDefault="001608CA" w:rsidP="00FB7F50">
      <w:pPr>
        <w:spacing w:after="40"/>
        <w:rPr>
          <w:b/>
          <w:bCs/>
          <w:sz w:val="22"/>
          <w:szCs w:val="22"/>
        </w:rPr>
      </w:pPr>
      <w:r w:rsidRPr="001608CA">
        <w:rPr>
          <w:b/>
          <w:bCs/>
          <w:sz w:val="22"/>
          <w:szCs w:val="22"/>
        </w:rPr>
        <w:t>im. Stanisława Staszica w Krakowie</w:t>
      </w:r>
    </w:p>
    <w:p w14:paraId="79C2B928" w14:textId="1856F0A9" w:rsidR="00FB7F50" w:rsidRPr="002245BE" w:rsidRDefault="001608CA" w:rsidP="00FB7F50">
      <w:pPr>
        <w:spacing w:after="40"/>
        <w:rPr>
          <w:b/>
          <w:bCs/>
          <w:sz w:val="22"/>
          <w:szCs w:val="22"/>
        </w:rPr>
      </w:pPr>
      <w:r w:rsidRPr="001608CA">
        <w:rPr>
          <w:b/>
          <w:bCs/>
          <w:sz w:val="22"/>
          <w:szCs w:val="22"/>
        </w:rPr>
        <w:t>Dział Zamówień Publicznych</w:t>
      </w:r>
    </w:p>
    <w:p w14:paraId="3E461F94" w14:textId="5B2926C6" w:rsidR="00FB7F50" w:rsidRPr="002245BE" w:rsidRDefault="001608CA" w:rsidP="00FB7F50">
      <w:pPr>
        <w:rPr>
          <w:sz w:val="22"/>
          <w:szCs w:val="22"/>
        </w:rPr>
      </w:pPr>
      <w:r w:rsidRPr="001608C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608CA">
        <w:rPr>
          <w:sz w:val="22"/>
          <w:szCs w:val="22"/>
        </w:rPr>
        <w:t>30</w:t>
      </w:r>
    </w:p>
    <w:p w14:paraId="233647E9" w14:textId="63A3DED1" w:rsidR="00FB7F50" w:rsidRPr="002245BE" w:rsidRDefault="001608CA" w:rsidP="00FB7F50">
      <w:pPr>
        <w:rPr>
          <w:sz w:val="22"/>
          <w:szCs w:val="22"/>
        </w:rPr>
      </w:pPr>
      <w:r w:rsidRPr="001608C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608CA">
        <w:rPr>
          <w:sz w:val="22"/>
          <w:szCs w:val="22"/>
        </w:rPr>
        <w:t>Kraków</w:t>
      </w:r>
    </w:p>
    <w:p w14:paraId="747172A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F47AB8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608CA" w:rsidRPr="00607F9B" w14:paraId="5319C90C" w14:textId="77777777" w:rsidTr="00E37C64">
        <w:trPr>
          <w:trHeight w:val="638"/>
        </w:trPr>
        <w:tc>
          <w:tcPr>
            <w:tcW w:w="959" w:type="dxa"/>
          </w:tcPr>
          <w:p w14:paraId="319ACDC0" w14:textId="77777777" w:rsidR="001608CA" w:rsidRPr="00607F9B" w:rsidRDefault="001608CA" w:rsidP="00E37C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AD406E9" w14:textId="2B62CE4D" w:rsidR="001608CA" w:rsidRPr="00607F9B" w:rsidRDefault="001608CA" w:rsidP="00E37C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608CA">
              <w:rPr>
                <w:sz w:val="22"/>
                <w:szCs w:val="22"/>
              </w:rPr>
              <w:t>przetarg</w:t>
            </w:r>
            <w:r w:rsidR="008643A1">
              <w:rPr>
                <w:sz w:val="22"/>
                <w:szCs w:val="22"/>
              </w:rPr>
              <w:t>u</w:t>
            </w:r>
            <w:r w:rsidRPr="001608CA">
              <w:rPr>
                <w:sz w:val="22"/>
                <w:szCs w:val="22"/>
              </w:rPr>
              <w:t xml:space="preserve"> nieograniczon</w:t>
            </w:r>
            <w:r w:rsidR="008643A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08CA">
              <w:rPr>
                <w:b/>
                <w:bCs/>
                <w:sz w:val="22"/>
                <w:szCs w:val="22"/>
              </w:rPr>
              <w:t>Dostawa 7 szt. komputerów przenośnych (laptopów) do obsługi skanerów 3D oraz przetwarzania danych pomiarowych na potrzeby działalności dydaktycznej Katedry Systemów Wytwarzania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08CA">
              <w:rPr>
                <w:b/>
                <w:sz w:val="22"/>
                <w:szCs w:val="22"/>
              </w:rPr>
              <w:t>KC-DE-zp.25.342.2026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3A68C1A" w14:textId="7AA31FD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>j.</w:t>
      </w:r>
      <w:r w:rsidR="008643A1">
        <w:rPr>
          <w:sz w:val="22"/>
        </w:rPr>
        <w:t>t.</w:t>
      </w:r>
      <w:r w:rsidR="00CC1A8E">
        <w:rPr>
          <w:sz w:val="22"/>
        </w:rPr>
        <w:t xml:space="preserve">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608CA" w14:paraId="78AD9AF6" w14:textId="77777777" w:rsidTr="00E37C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09D233B" w14:textId="33980B2A" w:rsidR="001608CA" w:rsidRPr="00D26ED6" w:rsidRDefault="001608CA" w:rsidP="00E37C6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608CA">
              <w:rPr>
                <w:b/>
                <w:sz w:val="22"/>
                <w:szCs w:val="22"/>
              </w:rPr>
              <w:t>AJP Technology sp. z o.o.</w:t>
            </w:r>
          </w:p>
          <w:p w14:paraId="275D45A8" w14:textId="0078610D" w:rsidR="001608CA" w:rsidRPr="009F0E5C" w:rsidRDefault="001608CA" w:rsidP="00E37C64">
            <w:pPr>
              <w:jc w:val="both"/>
              <w:rPr>
                <w:bCs/>
                <w:sz w:val="22"/>
                <w:szCs w:val="22"/>
              </w:rPr>
            </w:pPr>
            <w:r w:rsidRPr="001608CA">
              <w:rPr>
                <w:bCs/>
                <w:sz w:val="22"/>
                <w:szCs w:val="22"/>
              </w:rPr>
              <w:t>Leopolda Staffa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08C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608CA">
              <w:rPr>
                <w:bCs/>
                <w:sz w:val="22"/>
                <w:szCs w:val="22"/>
              </w:rPr>
              <w:t>/11</w:t>
            </w:r>
          </w:p>
          <w:p w14:paraId="404612DA" w14:textId="0E94DE92" w:rsidR="001608CA" w:rsidRPr="009F0E5C" w:rsidRDefault="001608CA" w:rsidP="00E37C64">
            <w:pPr>
              <w:jc w:val="both"/>
              <w:rPr>
                <w:bCs/>
                <w:sz w:val="22"/>
                <w:szCs w:val="22"/>
              </w:rPr>
            </w:pPr>
            <w:r w:rsidRPr="001608CA">
              <w:rPr>
                <w:bCs/>
                <w:sz w:val="22"/>
                <w:szCs w:val="22"/>
              </w:rPr>
              <w:t>30-069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08CA">
              <w:rPr>
                <w:bCs/>
                <w:sz w:val="22"/>
                <w:szCs w:val="22"/>
              </w:rPr>
              <w:t>Kraków</w:t>
            </w:r>
          </w:p>
          <w:p w14:paraId="5B4E0BD9" w14:textId="77777777" w:rsidR="001608CA" w:rsidRPr="00D26ED6" w:rsidRDefault="001608CA" w:rsidP="00E37C6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297379" w14:textId="767C199C" w:rsidR="001608CA" w:rsidRDefault="001608CA" w:rsidP="00E37C6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608CA">
              <w:rPr>
                <w:sz w:val="22"/>
                <w:szCs w:val="22"/>
              </w:rPr>
              <w:t>Dostaw</w:t>
            </w:r>
            <w:r w:rsidR="008643A1">
              <w:rPr>
                <w:sz w:val="22"/>
                <w:szCs w:val="22"/>
              </w:rPr>
              <w:t>ę</w:t>
            </w:r>
            <w:r w:rsidRPr="001608CA">
              <w:rPr>
                <w:sz w:val="22"/>
                <w:szCs w:val="22"/>
              </w:rPr>
              <w:t xml:space="preserve"> 7 szt. komputerów przenośnych (laptopów) do obsługi skanerów 3D oraz przetwarzania danych pomiarowych na potrzeby </w:t>
            </w:r>
            <w:r w:rsidR="008643A1" w:rsidRPr="001608CA">
              <w:rPr>
                <w:sz w:val="22"/>
                <w:szCs w:val="22"/>
              </w:rPr>
              <w:t>działalności</w:t>
            </w:r>
            <w:r w:rsidRPr="001608CA">
              <w:rPr>
                <w:sz w:val="22"/>
                <w:szCs w:val="22"/>
              </w:rPr>
              <w:t xml:space="preserve"> dydaktycznej Katedry Systemów Wytwarzania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D3FDB86" w14:textId="1CBE183E" w:rsidR="001608CA" w:rsidRPr="00D26ED6" w:rsidRDefault="001608CA" w:rsidP="00E37C6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608CA">
              <w:rPr>
                <w:b/>
                <w:sz w:val="22"/>
                <w:szCs w:val="22"/>
              </w:rPr>
              <w:t>43 394.40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5D5731A" w14:textId="77777777" w:rsidR="001608CA" w:rsidRDefault="001608CA" w:rsidP="00E37C6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22E8DB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3C1BFA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EFFA36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02DC03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6334D80" w14:textId="61CDD65F" w:rsidR="002B6761" w:rsidRPr="008567C7" w:rsidRDefault="001608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93113B2" w14:textId="692BA030" w:rsidR="002B6761" w:rsidRPr="008567C7" w:rsidRDefault="001608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ACD7898" w14:textId="15284009" w:rsidR="002B6761" w:rsidRPr="008567C7" w:rsidRDefault="001608C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47982C65" w14:textId="442D4D58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3EBFBFA" w14:textId="18FD0C0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F2E8520" w14:textId="3EC320F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6B61EA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608CA" w:rsidRPr="008567C7" w14:paraId="7582DDD6" w14:textId="77777777" w:rsidTr="00E37C64">
        <w:tc>
          <w:tcPr>
            <w:tcW w:w="709" w:type="dxa"/>
            <w:vAlign w:val="center"/>
          </w:tcPr>
          <w:p w14:paraId="14B95533" w14:textId="6FB6BF62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5064D63" w14:textId="2EA58958" w:rsidR="001608CA" w:rsidRPr="002B6761" w:rsidRDefault="001608CA" w:rsidP="00E37C6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14:paraId="7DD389DB" w14:textId="7A9AF15F" w:rsidR="001608CA" w:rsidRPr="008567C7" w:rsidRDefault="001608CA" w:rsidP="00E37C6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375C8DEC" w14:textId="3B43BBC1" w:rsidR="001608CA" w:rsidRPr="001B7815" w:rsidRDefault="001608CA" w:rsidP="00E37C6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4BD57D8" w14:textId="3899E02E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EDFF3C1" w14:textId="07AABBD1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096F760" w14:textId="18E87C9A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A9CE390" w14:textId="2A00F178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FD2BBF1" w14:textId="013C540D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280E1F9" w14:textId="027126D5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569C3A1" w14:textId="6582C456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608CA" w:rsidRPr="008567C7" w14:paraId="463E2640" w14:textId="77777777" w:rsidTr="00E37C64">
        <w:tc>
          <w:tcPr>
            <w:tcW w:w="709" w:type="dxa"/>
            <w:vAlign w:val="center"/>
          </w:tcPr>
          <w:p w14:paraId="64B2F2A7" w14:textId="2BA8D214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013E196" w14:textId="603E2FE5" w:rsidR="001608CA" w:rsidRPr="002B6761" w:rsidRDefault="001608CA" w:rsidP="00E37C6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5C20711" w14:textId="4044454A" w:rsidR="001608CA" w:rsidRPr="008567C7" w:rsidRDefault="001608CA" w:rsidP="00E37C6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F95ED46" w14:textId="1AD84B59" w:rsidR="001608CA" w:rsidRPr="001B7815" w:rsidRDefault="001608CA" w:rsidP="00E37C6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08C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5BC3E98" w14:textId="0D816CD3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sz w:val="18"/>
                <w:szCs w:val="18"/>
              </w:rPr>
              <w:t xml:space="preserve">  58,15</w:t>
            </w:r>
          </w:p>
        </w:tc>
        <w:tc>
          <w:tcPr>
            <w:tcW w:w="1134" w:type="dxa"/>
            <w:vAlign w:val="center"/>
          </w:tcPr>
          <w:p w14:paraId="21BA0E7C" w14:textId="4C187DFC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9CA6689" w14:textId="164FD5A4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4CC9E83" w14:textId="0FC3A79C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E9F477" w14:textId="6001B388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25429C8" w14:textId="3C515A86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1D3D278" w14:textId="68A917E9" w:rsidR="001608CA" w:rsidRPr="008567C7" w:rsidRDefault="001608CA" w:rsidP="00E37C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8CA">
              <w:rPr>
                <w:rFonts w:ascii="Times New Roman" w:hAnsi="Times New Roman" w:cs="Times New Roman"/>
                <w:sz w:val="18"/>
                <w:szCs w:val="18"/>
              </w:rPr>
              <w:t xml:space="preserve">  98,15</w:t>
            </w:r>
          </w:p>
        </w:tc>
      </w:tr>
    </w:tbl>
    <w:p w14:paraId="7946646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C8728C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8340DE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B7747" w14:textId="77777777" w:rsidR="00D2409E" w:rsidRDefault="00D2409E">
      <w:r>
        <w:separator/>
      </w:r>
    </w:p>
  </w:endnote>
  <w:endnote w:type="continuationSeparator" w:id="0">
    <w:p w14:paraId="3899CA52" w14:textId="77777777" w:rsidR="00D2409E" w:rsidRDefault="00D24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D59B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A53D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B057F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2C9E2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0F3D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432CA" w14:textId="77777777" w:rsidR="00D2409E" w:rsidRDefault="00D2409E">
      <w:r>
        <w:separator/>
      </w:r>
    </w:p>
  </w:footnote>
  <w:footnote w:type="continuationSeparator" w:id="0">
    <w:p w14:paraId="604CDB0E" w14:textId="77777777" w:rsidR="00D2409E" w:rsidRDefault="00D24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DA1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564B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380F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FCC"/>
    <w:rsid w:val="00005838"/>
    <w:rsid w:val="00022322"/>
    <w:rsid w:val="00042497"/>
    <w:rsid w:val="00085FCC"/>
    <w:rsid w:val="000C1E6F"/>
    <w:rsid w:val="000E4E56"/>
    <w:rsid w:val="001608CA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43A1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409E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32EA1"/>
  <w15:chartTrackingRefBased/>
  <w15:docId w15:val="{D004CDFF-C886-4BB2-AB19-1A75AF43A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2026-09-22T09:47:00Z</cp:lastPrinted>
  <dcterms:created xsi:type="dcterms:W3CDTF">2026-09-22T09:46:00Z</dcterms:created>
  <dcterms:modified xsi:type="dcterms:W3CDTF">2026-09-22T09:47:00Z</dcterms:modified>
</cp:coreProperties>
</file>