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00601A" w:rsidRDefault="006676AE" w:rsidP="0000601A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0601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00601A" w:rsidRDefault="005103B9" w:rsidP="0000601A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70E4C" w:rsidRPr="00070E4C">
        <w:rPr>
          <w:b/>
        </w:rPr>
        <w:t>CRZP/191/2026/AZP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00601A" w:rsidRDefault="00316F7C" w:rsidP="0000601A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70E4C" w:rsidRPr="004A5DB6" w:rsidTr="00CB1862">
        <w:tc>
          <w:tcPr>
            <w:tcW w:w="9212" w:type="dxa"/>
            <w:shd w:val="clear" w:color="auto" w:fill="auto"/>
          </w:tcPr>
          <w:p w:rsidR="00070E4C" w:rsidRPr="004A5DB6" w:rsidRDefault="00070E4C" w:rsidP="00CB186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70E4C" w:rsidRPr="004A5DB6" w:rsidRDefault="00070E4C" w:rsidP="00CB186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70E4C">
              <w:t>(</w:t>
            </w:r>
            <w:proofErr w:type="spellStart"/>
            <w:r w:rsidRPr="00070E4C">
              <w:t>t.j</w:t>
            </w:r>
            <w:proofErr w:type="spellEnd"/>
            <w:r w:rsidRPr="00070E4C">
              <w:t>. Dz. U. z 2026 r. poz. 793)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70E4C" w:rsidRPr="004A5DB6" w:rsidRDefault="00070E4C" w:rsidP="00CB186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70E4C" w:rsidRPr="004A5DB6" w:rsidRDefault="00070E4C" w:rsidP="00CB186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70E4C" w:rsidRPr="004A5DB6" w:rsidRDefault="00070E4C" w:rsidP="00CB186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70E4C" w:rsidRPr="00070E4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70E4C" w:rsidP="005434B3">
      <w:pPr>
        <w:spacing w:after="240" w:line="276" w:lineRule="auto"/>
        <w:jc w:val="center"/>
      </w:pPr>
      <w:r w:rsidRPr="00070E4C">
        <w:rPr>
          <w:b/>
        </w:rPr>
        <w:t>Znakowane koszulki dla Wydziału Mechanicznego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00601A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00601A" w:rsidRDefault="00023477" w:rsidP="0000601A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  <w:bookmarkStart w:id="0" w:name="_GoBack"/>
      <w:bookmarkEnd w:id="0"/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00601A" w:rsidRDefault="00023477" w:rsidP="0000601A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EB0" w:rsidRDefault="00E05EB0" w:rsidP="0038231F">
      <w:pPr>
        <w:spacing w:after="0" w:line="240" w:lineRule="auto"/>
      </w:pPr>
      <w:r>
        <w:separator/>
      </w:r>
    </w:p>
  </w:endnote>
  <w:endnote w:type="continuationSeparator" w:id="0">
    <w:p w:rsidR="00E05EB0" w:rsidRDefault="00E05E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E4C" w:rsidRDefault="00070E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E4C" w:rsidRDefault="00070E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EB0" w:rsidRDefault="00E05EB0" w:rsidP="0038231F">
      <w:pPr>
        <w:spacing w:after="0" w:line="240" w:lineRule="auto"/>
      </w:pPr>
      <w:r>
        <w:separator/>
      </w:r>
    </w:p>
  </w:footnote>
  <w:footnote w:type="continuationSeparator" w:id="0">
    <w:p w:rsidR="00E05EB0" w:rsidRDefault="00E05E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E4C" w:rsidRDefault="00070E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E4C" w:rsidRDefault="00070E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E4C" w:rsidRDefault="00070E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5EB0"/>
    <w:rsid w:val="0000601A"/>
    <w:rsid w:val="00023477"/>
    <w:rsid w:val="000247FF"/>
    <w:rsid w:val="00025C8D"/>
    <w:rsid w:val="000303EE"/>
    <w:rsid w:val="0005473D"/>
    <w:rsid w:val="00070E4C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5EB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4A87E"/>
  <w15:chartTrackingRefBased/>
  <w15:docId w15:val="{0817C1AC-CE8C-48C6-A313-38FED8003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42773-7E0B-495F-8691-12DE76B13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2026-09-22T06:46:00Z</cp:lastPrinted>
  <dcterms:created xsi:type="dcterms:W3CDTF">2026-09-22T06:46:00Z</dcterms:created>
  <dcterms:modified xsi:type="dcterms:W3CDTF">2026-09-22T06:46:00Z</dcterms:modified>
</cp:coreProperties>
</file>