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D0696" w14:textId="45143945" w:rsidR="00FB7F50" w:rsidRPr="00561415" w:rsidRDefault="002D71F7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61415">
        <w:rPr>
          <w:rFonts w:ascii="Verdana" w:hAnsi="Verdana"/>
          <w:sz w:val="18"/>
          <w:szCs w:val="18"/>
        </w:rPr>
        <w:t>Kraków</w:t>
      </w:r>
      <w:r w:rsidR="00FB7F50" w:rsidRPr="00561415">
        <w:rPr>
          <w:rFonts w:ascii="Verdana" w:hAnsi="Verdana"/>
          <w:sz w:val="18"/>
          <w:szCs w:val="18"/>
        </w:rPr>
        <w:t xml:space="preserve"> dnia: </w:t>
      </w:r>
      <w:r w:rsidRPr="00561415">
        <w:rPr>
          <w:rFonts w:ascii="Verdana" w:hAnsi="Verdana"/>
          <w:sz w:val="18"/>
          <w:szCs w:val="18"/>
        </w:rPr>
        <w:t>2026-09-2</w:t>
      </w:r>
      <w:r w:rsidR="00561415">
        <w:rPr>
          <w:rFonts w:ascii="Verdana" w:hAnsi="Verdana"/>
          <w:sz w:val="18"/>
          <w:szCs w:val="18"/>
        </w:rPr>
        <w:t>2</w:t>
      </w:r>
    </w:p>
    <w:p w14:paraId="7C7299EE" w14:textId="77777777" w:rsidR="00FB7F50" w:rsidRPr="00561415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47D09DB4" w14:textId="77777777" w:rsidR="002D71F7" w:rsidRPr="00561415" w:rsidRDefault="002D71F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6141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C9C0934" w14:textId="77777777" w:rsidR="002D71F7" w:rsidRPr="00561415" w:rsidRDefault="002D71F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6141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3883FD0" w14:textId="391A1424" w:rsidR="00FB7F50" w:rsidRPr="00561415" w:rsidRDefault="002D71F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6141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D04EE3F" w14:textId="32D16F8B" w:rsidR="00FB7F50" w:rsidRPr="00561415" w:rsidRDefault="002D71F7" w:rsidP="00FB7F50">
      <w:pPr>
        <w:rPr>
          <w:rFonts w:ascii="Verdana" w:hAnsi="Verdana"/>
          <w:sz w:val="18"/>
          <w:szCs w:val="18"/>
        </w:rPr>
      </w:pPr>
      <w:r w:rsidRPr="00561415">
        <w:rPr>
          <w:rFonts w:ascii="Verdana" w:hAnsi="Verdana"/>
          <w:sz w:val="18"/>
          <w:szCs w:val="18"/>
        </w:rPr>
        <w:t>Al. Mickiewicza</w:t>
      </w:r>
      <w:r w:rsidR="00FB7F50" w:rsidRPr="00561415">
        <w:rPr>
          <w:rFonts w:ascii="Verdana" w:hAnsi="Verdana"/>
          <w:sz w:val="18"/>
          <w:szCs w:val="18"/>
        </w:rPr>
        <w:t xml:space="preserve"> </w:t>
      </w:r>
      <w:r w:rsidRPr="00561415">
        <w:rPr>
          <w:rFonts w:ascii="Verdana" w:hAnsi="Verdana"/>
          <w:sz w:val="18"/>
          <w:szCs w:val="18"/>
        </w:rPr>
        <w:t>30</w:t>
      </w:r>
    </w:p>
    <w:p w14:paraId="3134BF01" w14:textId="5074C811" w:rsidR="00FB7F50" w:rsidRPr="00561415" w:rsidRDefault="002D71F7" w:rsidP="00FB7F50">
      <w:pPr>
        <w:rPr>
          <w:rFonts w:ascii="Verdana" w:hAnsi="Verdana"/>
          <w:sz w:val="18"/>
          <w:szCs w:val="18"/>
        </w:rPr>
      </w:pPr>
      <w:r w:rsidRPr="00561415">
        <w:rPr>
          <w:rFonts w:ascii="Verdana" w:hAnsi="Verdana"/>
          <w:sz w:val="18"/>
          <w:szCs w:val="18"/>
        </w:rPr>
        <w:t>30-059</w:t>
      </w:r>
      <w:r w:rsidR="00FB7F50" w:rsidRPr="00561415">
        <w:rPr>
          <w:rFonts w:ascii="Verdana" w:hAnsi="Verdana"/>
          <w:sz w:val="18"/>
          <w:szCs w:val="18"/>
        </w:rPr>
        <w:t xml:space="preserve"> </w:t>
      </w:r>
      <w:r w:rsidRPr="00561415">
        <w:rPr>
          <w:rFonts w:ascii="Verdana" w:hAnsi="Verdana"/>
          <w:sz w:val="18"/>
          <w:szCs w:val="18"/>
        </w:rPr>
        <w:t>Kraków</w:t>
      </w:r>
    </w:p>
    <w:p w14:paraId="4F905437" w14:textId="77777777" w:rsidR="008642B3" w:rsidRPr="00561415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61415">
        <w:rPr>
          <w:rFonts w:ascii="Verdana" w:hAnsi="Verdana"/>
          <w:sz w:val="18"/>
          <w:szCs w:val="18"/>
        </w:rPr>
        <w:t>OGŁOSZENIE</w:t>
      </w:r>
    </w:p>
    <w:p w14:paraId="6EFBAD6D" w14:textId="77777777" w:rsidR="008642B3" w:rsidRPr="0056141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61415">
        <w:rPr>
          <w:rFonts w:ascii="Verdana" w:hAnsi="Verdana"/>
          <w:b/>
          <w:sz w:val="18"/>
          <w:szCs w:val="18"/>
        </w:rPr>
        <w:t xml:space="preserve">o </w:t>
      </w:r>
      <w:r w:rsidR="0054734E" w:rsidRPr="0056141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2D71F7" w:rsidRPr="00561415" w14:paraId="4E7174DA" w14:textId="77777777" w:rsidTr="00AF7274">
        <w:trPr>
          <w:trHeight w:val="638"/>
        </w:trPr>
        <w:tc>
          <w:tcPr>
            <w:tcW w:w="959" w:type="dxa"/>
          </w:tcPr>
          <w:p w14:paraId="35916F63" w14:textId="77777777" w:rsidR="002D71F7" w:rsidRPr="00561415" w:rsidRDefault="002D71F7" w:rsidP="00AF727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6141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76AFCD0" w14:textId="0BAEF076" w:rsidR="002D71F7" w:rsidRPr="00561415" w:rsidRDefault="002D71F7" w:rsidP="00AF727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6141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561415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56141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61415">
              <w:rPr>
                <w:rFonts w:ascii="Verdana" w:hAnsi="Verdana"/>
                <w:sz w:val="18"/>
                <w:szCs w:val="18"/>
              </w:rPr>
              <w:t>pn.</w:t>
            </w:r>
            <w:r w:rsidRPr="0056141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6141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61415">
              <w:rPr>
                <w:rFonts w:ascii="Verdana" w:hAnsi="Verdana"/>
                <w:b/>
                <w:bCs/>
                <w:sz w:val="18"/>
                <w:szCs w:val="18"/>
              </w:rPr>
              <w:t>dostawa tabletu graficznego - czytnika ebooków - KC-DE-zp.25.343.2026</w:t>
            </w:r>
            <w:r w:rsidRPr="0056141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6141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6141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6141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61415">
              <w:rPr>
                <w:rFonts w:ascii="Verdana" w:hAnsi="Verdana"/>
                <w:b/>
                <w:sz w:val="18"/>
                <w:szCs w:val="18"/>
              </w:rPr>
              <w:t>KC-DE-zp.25.343.2026</w:t>
            </w:r>
            <w:r w:rsidRPr="0056141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E9C20C0" w14:textId="77777777" w:rsidR="008642B3" w:rsidRPr="0056141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61415">
        <w:rPr>
          <w:rFonts w:ascii="Verdana" w:hAnsi="Verdana"/>
          <w:sz w:val="18"/>
          <w:szCs w:val="18"/>
        </w:rPr>
        <w:t xml:space="preserve">Zamawiający, </w:t>
      </w:r>
      <w:r w:rsidR="00CC324B" w:rsidRPr="0056141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61415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561415">
        <w:rPr>
          <w:rFonts w:ascii="Verdana" w:hAnsi="Verdana"/>
          <w:sz w:val="18"/>
          <w:szCs w:val="18"/>
        </w:rPr>
        <w:t xml:space="preserve">ust. 1 pkt. 1 i </w:t>
      </w:r>
      <w:r w:rsidRPr="00561415">
        <w:rPr>
          <w:rFonts w:ascii="Verdana" w:hAnsi="Verdana"/>
          <w:sz w:val="18"/>
          <w:szCs w:val="18"/>
        </w:rPr>
        <w:t xml:space="preserve">ust. </w:t>
      </w:r>
      <w:r w:rsidR="00A17CDB" w:rsidRPr="00561415">
        <w:rPr>
          <w:rFonts w:ascii="Verdana" w:hAnsi="Verdana"/>
          <w:sz w:val="18"/>
          <w:szCs w:val="18"/>
        </w:rPr>
        <w:t>2</w:t>
      </w:r>
      <w:r w:rsidRPr="0056141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561415">
        <w:rPr>
          <w:rFonts w:ascii="Verdana" w:hAnsi="Verdana"/>
          <w:sz w:val="18"/>
          <w:szCs w:val="18"/>
        </w:rPr>
        <w:t xml:space="preserve"> </w:t>
      </w:r>
      <w:r w:rsidR="00CC1A8E" w:rsidRPr="00561415">
        <w:rPr>
          <w:rFonts w:ascii="Verdana" w:hAnsi="Verdana"/>
          <w:sz w:val="18"/>
          <w:szCs w:val="18"/>
        </w:rPr>
        <w:t>(</w:t>
      </w:r>
      <w:r w:rsidR="004D796A" w:rsidRPr="00561415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561415">
        <w:rPr>
          <w:rFonts w:ascii="Verdana" w:hAnsi="Verdana"/>
          <w:sz w:val="18"/>
          <w:szCs w:val="18"/>
        </w:rPr>
        <w:t>t.j</w:t>
      </w:r>
      <w:proofErr w:type="spellEnd"/>
      <w:r w:rsidR="00CC1A8E" w:rsidRPr="00561415">
        <w:rPr>
          <w:rFonts w:ascii="Verdana" w:hAnsi="Verdana"/>
          <w:sz w:val="18"/>
          <w:szCs w:val="18"/>
        </w:rPr>
        <w:t xml:space="preserve">. ze zm.) </w:t>
      </w:r>
      <w:r w:rsidRPr="00561415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561415">
        <w:rPr>
          <w:rFonts w:ascii="Verdana" w:hAnsi="Verdana"/>
          <w:sz w:val="18"/>
          <w:szCs w:val="18"/>
        </w:rPr>
        <w:t>Pzp</w:t>
      </w:r>
      <w:proofErr w:type="spellEnd"/>
      <w:r w:rsidRPr="00561415">
        <w:rPr>
          <w:rFonts w:ascii="Verdana" w:hAnsi="Verdana"/>
          <w:sz w:val="18"/>
          <w:szCs w:val="18"/>
        </w:rPr>
        <w:t>”</w:t>
      </w:r>
      <w:r w:rsidR="00D26ED6" w:rsidRPr="00561415">
        <w:rPr>
          <w:rFonts w:ascii="Verdana" w:hAnsi="Verdana"/>
          <w:sz w:val="18"/>
          <w:szCs w:val="18"/>
        </w:rPr>
        <w:t xml:space="preserve">, </w:t>
      </w:r>
      <w:r w:rsidRPr="00561415">
        <w:rPr>
          <w:rFonts w:ascii="Verdana" w:hAnsi="Verdana"/>
          <w:sz w:val="18"/>
          <w:szCs w:val="18"/>
        </w:rPr>
        <w:t>informuje</w:t>
      </w:r>
      <w:r w:rsidR="00D26ED6" w:rsidRPr="0056141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561415">
        <w:rPr>
          <w:rFonts w:ascii="Verdana" w:hAnsi="Verdana"/>
          <w:sz w:val="18"/>
          <w:szCs w:val="18"/>
        </w:rPr>
        <w:t>najkorzystniejsz</w:t>
      </w:r>
      <w:r w:rsidR="00D26ED6" w:rsidRPr="00561415">
        <w:rPr>
          <w:rFonts w:ascii="Verdana" w:hAnsi="Verdana"/>
          <w:sz w:val="18"/>
          <w:szCs w:val="18"/>
        </w:rPr>
        <w:t xml:space="preserve">a wybrana została </w:t>
      </w:r>
      <w:r w:rsidR="00756CDA" w:rsidRPr="00561415">
        <w:rPr>
          <w:rFonts w:ascii="Verdana" w:hAnsi="Verdana"/>
          <w:sz w:val="18"/>
          <w:szCs w:val="18"/>
        </w:rPr>
        <w:t>ofer</w:t>
      </w:r>
      <w:r w:rsidR="00D26ED6" w:rsidRPr="00561415">
        <w:rPr>
          <w:rFonts w:ascii="Verdana" w:hAnsi="Verdana"/>
          <w:sz w:val="18"/>
          <w:szCs w:val="18"/>
        </w:rPr>
        <w:t>t</w:t>
      </w:r>
      <w:r w:rsidR="009F0E5C" w:rsidRPr="00561415">
        <w:rPr>
          <w:rFonts w:ascii="Verdana" w:hAnsi="Verdana"/>
          <w:sz w:val="18"/>
          <w:szCs w:val="18"/>
        </w:rPr>
        <w:t>a</w:t>
      </w:r>
      <w:r w:rsidR="00D26ED6" w:rsidRPr="0056141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D71F7" w:rsidRPr="00561415" w14:paraId="0AF2FB2F" w14:textId="77777777" w:rsidTr="00AF72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5E85411" w14:textId="22A8F41A" w:rsidR="002D71F7" w:rsidRPr="00561415" w:rsidRDefault="002D71F7" w:rsidP="00AF727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561415">
              <w:rPr>
                <w:rFonts w:ascii="Verdana" w:hAnsi="Verdana"/>
                <w:b/>
                <w:sz w:val="18"/>
                <w:szCs w:val="18"/>
              </w:rPr>
              <w:t>Bincom</w:t>
            </w:r>
            <w:proofErr w:type="spellEnd"/>
            <w:r w:rsidRPr="00561415">
              <w:rPr>
                <w:rFonts w:ascii="Verdana" w:hAnsi="Verdana"/>
                <w:b/>
                <w:sz w:val="18"/>
                <w:szCs w:val="18"/>
              </w:rPr>
              <w:t xml:space="preserve"> Joanna Patrzyk Spółka Jawna</w:t>
            </w:r>
          </w:p>
          <w:p w14:paraId="1CEDEE10" w14:textId="0F21E797" w:rsidR="002D71F7" w:rsidRPr="00561415" w:rsidRDefault="002D71F7" w:rsidP="00AF727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61415">
              <w:rPr>
                <w:rFonts w:ascii="Verdana" w:hAnsi="Verdana"/>
                <w:bCs/>
                <w:sz w:val="18"/>
                <w:szCs w:val="18"/>
              </w:rPr>
              <w:t>ul. Ogrodowa</w:t>
            </w:r>
            <w:r w:rsidRPr="0056141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561415">
              <w:rPr>
                <w:rFonts w:ascii="Verdana" w:hAnsi="Verdana"/>
                <w:bCs/>
                <w:sz w:val="18"/>
                <w:szCs w:val="18"/>
              </w:rPr>
              <w:t>11</w:t>
            </w:r>
            <w:r w:rsidRPr="0056141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6ED2A624" w14:textId="528D3889" w:rsidR="002D71F7" w:rsidRPr="00561415" w:rsidRDefault="002D71F7" w:rsidP="00AF727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61415">
              <w:rPr>
                <w:rFonts w:ascii="Verdana" w:hAnsi="Verdana"/>
                <w:bCs/>
                <w:sz w:val="18"/>
                <w:szCs w:val="18"/>
              </w:rPr>
              <w:t>42-200</w:t>
            </w:r>
            <w:r w:rsidRPr="0056141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561415">
              <w:rPr>
                <w:rFonts w:ascii="Verdana" w:hAnsi="Verdana"/>
                <w:bCs/>
                <w:sz w:val="18"/>
                <w:szCs w:val="18"/>
              </w:rPr>
              <w:t>Częstochowa</w:t>
            </w:r>
          </w:p>
          <w:p w14:paraId="002845C4" w14:textId="45095601" w:rsidR="002D71F7" w:rsidRPr="00561415" w:rsidRDefault="002D71F7" w:rsidP="00AF7274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61415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561415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561415">
              <w:rPr>
                <w:rFonts w:ascii="Verdana" w:hAnsi="Verdana"/>
                <w:sz w:val="18"/>
                <w:szCs w:val="18"/>
              </w:rPr>
              <w:t>brutto</w:t>
            </w:r>
            <w:r w:rsidR="00561415">
              <w:rPr>
                <w:rFonts w:ascii="Verdana" w:hAnsi="Verdana"/>
                <w:sz w:val="18"/>
                <w:szCs w:val="18"/>
              </w:rPr>
              <w:t>:</w:t>
            </w:r>
            <w:r w:rsidRPr="0056141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61415">
              <w:rPr>
                <w:rFonts w:ascii="Verdana" w:hAnsi="Verdana"/>
                <w:b/>
                <w:sz w:val="18"/>
                <w:szCs w:val="18"/>
              </w:rPr>
              <w:t>2 742.90 zł</w:t>
            </w:r>
            <w:r w:rsidRPr="0056141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409118C" w14:textId="77777777" w:rsidR="002D71F7" w:rsidRPr="00561415" w:rsidRDefault="002D71F7" w:rsidP="00AF727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6141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6141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6141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56141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FE587C6" w14:textId="77777777" w:rsidR="003A0AFC" w:rsidRPr="0056141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6141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2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1134"/>
      </w:tblGrid>
      <w:tr w:rsidR="00561415" w:rsidRPr="00561415" w14:paraId="2CB797ED" w14:textId="77777777" w:rsidTr="00561415">
        <w:trPr>
          <w:trHeight w:val="510"/>
        </w:trPr>
        <w:tc>
          <w:tcPr>
            <w:tcW w:w="851" w:type="dxa"/>
            <w:vAlign w:val="center"/>
          </w:tcPr>
          <w:p w14:paraId="639684A1" w14:textId="77777777" w:rsidR="00561415" w:rsidRPr="00561415" w:rsidRDefault="0056141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561415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206AFC31" w14:textId="77777777" w:rsidR="00561415" w:rsidRPr="00561415" w:rsidRDefault="0056141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61415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359A643" w14:textId="5575B1DD" w:rsidR="00561415" w:rsidRPr="00561415" w:rsidRDefault="0056141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61415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14C3699" w14:textId="5B75999A" w:rsidR="00561415" w:rsidRPr="00561415" w:rsidRDefault="0056141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61415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5E959D12" w14:textId="77777777" w:rsidR="00561415" w:rsidRPr="00561415" w:rsidRDefault="0056141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61415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61415" w:rsidRPr="00561415" w14:paraId="33600519" w14:textId="77777777" w:rsidTr="00561415">
        <w:tc>
          <w:tcPr>
            <w:tcW w:w="851" w:type="dxa"/>
            <w:vAlign w:val="center"/>
          </w:tcPr>
          <w:p w14:paraId="4F0A70E6" w14:textId="5BBF95B3" w:rsidR="00561415" w:rsidRPr="00561415" w:rsidRDefault="00561415" w:rsidP="00AF727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61415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5E9A0B95" w14:textId="01E88B30" w:rsidR="00561415" w:rsidRPr="00561415" w:rsidRDefault="00561415" w:rsidP="00AF727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561415">
              <w:rPr>
                <w:rFonts w:ascii="Verdana" w:hAnsi="Verdana" w:cs="Times New Roman"/>
                <w:b/>
                <w:sz w:val="18"/>
                <w:szCs w:val="18"/>
              </w:rPr>
              <w:t>Bincom</w:t>
            </w:r>
            <w:proofErr w:type="spellEnd"/>
            <w:r w:rsidRPr="00561415">
              <w:rPr>
                <w:rFonts w:ascii="Verdana" w:hAnsi="Verdana" w:cs="Times New Roman"/>
                <w:b/>
                <w:sz w:val="18"/>
                <w:szCs w:val="18"/>
              </w:rPr>
              <w:t xml:space="preserve"> Joanna Patrzyk Spółka Jawna</w:t>
            </w:r>
          </w:p>
          <w:p w14:paraId="56BB3FC6" w14:textId="0D38844E" w:rsidR="00561415" w:rsidRPr="00561415" w:rsidRDefault="00561415" w:rsidP="00AF727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61415">
              <w:rPr>
                <w:rFonts w:ascii="Verdana" w:hAnsi="Verdana" w:cs="Times New Roman"/>
                <w:bCs/>
                <w:sz w:val="18"/>
                <w:szCs w:val="18"/>
              </w:rPr>
              <w:t>ul. Ogrodowa</w:t>
            </w:r>
            <w:r w:rsidRPr="0056141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61415">
              <w:rPr>
                <w:rFonts w:ascii="Verdana" w:hAnsi="Verdana" w:cs="Times New Roman"/>
                <w:bCs/>
                <w:sz w:val="18"/>
                <w:szCs w:val="18"/>
              </w:rPr>
              <w:t>11</w:t>
            </w:r>
            <w:r w:rsidRPr="0056141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688A774D" w14:textId="1A8D0482" w:rsidR="00561415" w:rsidRPr="00561415" w:rsidRDefault="00561415" w:rsidP="00AF727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61415">
              <w:rPr>
                <w:rFonts w:ascii="Verdana" w:hAnsi="Verdana" w:cs="Times New Roman"/>
                <w:bCs/>
                <w:sz w:val="18"/>
                <w:szCs w:val="18"/>
              </w:rPr>
              <w:t>42-200</w:t>
            </w:r>
            <w:r w:rsidRPr="0056141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61415">
              <w:rPr>
                <w:rFonts w:ascii="Verdana" w:hAnsi="Verdana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1134" w:type="dxa"/>
            <w:vAlign w:val="center"/>
          </w:tcPr>
          <w:p w14:paraId="230FC627" w14:textId="30890056" w:rsidR="00561415" w:rsidRPr="00561415" w:rsidRDefault="00561415" w:rsidP="00AF727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61415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F317F57" w14:textId="60009921" w:rsidR="00561415" w:rsidRPr="00561415" w:rsidRDefault="00561415" w:rsidP="00AF727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61415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1134" w:type="dxa"/>
            <w:vAlign w:val="center"/>
          </w:tcPr>
          <w:p w14:paraId="75009BA5" w14:textId="76033CB1" w:rsidR="00561415" w:rsidRPr="00561415" w:rsidRDefault="00561415" w:rsidP="00AF727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61415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</w:tr>
    </w:tbl>
    <w:p w14:paraId="4ABB172D" w14:textId="77777777" w:rsidR="00E85D70" w:rsidRPr="00561415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0674F1B1" w14:textId="77777777" w:rsidR="00F960D7" w:rsidRPr="00561415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F68CCB2" w14:textId="77777777" w:rsidR="00F960D7" w:rsidRPr="00561415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56141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24CC8" w14:textId="77777777" w:rsidR="00980023" w:rsidRDefault="00980023">
      <w:r>
        <w:separator/>
      </w:r>
    </w:p>
  </w:endnote>
  <w:endnote w:type="continuationSeparator" w:id="0">
    <w:p w14:paraId="4E88EDD0" w14:textId="77777777" w:rsidR="00980023" w:rsidRDefault="00980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42FF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0222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3C0BD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9E00E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3D8E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4C5D4" w14:textId="77777777" w:rsidR="00980023" w:rsidRDefault="00980023">
      <w:r>
        <w:separator/>
      </w:r>
    </w:p>
  </w:footnote>
  <w:footnote w:type="continuationSeparator" w:id="0">
    <w:p w14:paraId="62880817" w14:textId="77777777" w:rsidR="00980023" w:rsidRDefault="00980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4F84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EE37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19BE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65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D71F7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61415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0023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26650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C25E6E"/>
  <w15:chartTrackingRefBased/>
  <w15:docId w15:val="{C8D8B68C-13B3-450C-BAF1-410D175F4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2026-09-21T09:58:00Z</dcterms:created>
  <dcterms:modified xsi:type="dcterms:W3CDTF">2026-09-21T09:58:00Z</dcterms:modified>
</cp:coreProperties>
</file>