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20624" w14:textId="1E8A6B27" w:rsidR="00FB7F50" w:rsidRPr="002245BE" w:rsidRDefault="00AF2EF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F2EF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F2EF2">
        <w:rPr>
          <w:sz w:val="22"/>
          <w:szCs w:val="22"/>
        </w:rPr>
        <w:t>2026-09-21</w:t>
      </w:r>
    </w:p>
    <w:p w14:paraId="6222746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ED071C0" w14:textId="77777777" w:rsidR="00AF2EF2" w:rsidRPr="00AF2EF2" w:rsidRDefault="00AF2EF2" w:rsidP="00FB7F50">
      <w:pPr>
        <w:spacing w:after="40"/>
        <w:rPr>
          <w:b/>
          <w:bCs/>
          <w:sz w:val="22"/>
          <w:szCs w:val="22"/>
        </w:rPr>
      </w:pPr>
      <w:r w:rsidRPr="00AF2EF2">
        <w:rPr>
          <w:b/>
          <w:bCs/>
          <w:sz w:val="22"/>
          <w:szCs w:val="22"/>
        </w:rPr>
        <w:t>Akademia Górniczo - Hutnicza</w:t>
      </w:r>
    </w:p>
    <w:p w14:paraId="606F8F49" w14:textId="77777777" w:rsidR="00AF2EF2" w:rsidRPr="00AF2EF2" w:rsidRDefault="00AF2EF2" w:rsidP="00FB7F50">
      <w:pPr>
        <w:spacing w:after="40"/>
        <w:rPr>
          <w:b/>
          <w:bCs/>
          <w:sz w:val="22"/>
          <w:szCs w:val="22"/>
        </w:rPr>
      </w:pPr>
      <w:r w:rsidRPr="00AF2EF2">
        <w:rPr>
          <w:b/>
          <w:bCs/>
          <w:sz w:val="22"/>
          <w:szCs w:val="22"/>
        </w:rPr>
        <w:t>im. Stanisława Staszica w Krakowie</w:t>
      </w:r>
    </w:p>
    <w:p w14:paraId="5ED8B81C" w14:textId="32D8CEF8" w:rsidR="00FB7F50" w:rsidRPr="002245BE" w:rsidRDefault="00AF2EF2" w:rsidP="00FB7F50">
      <w:pPr>
        <w:spacing w:after="40"/>
        <w:rPr>
          <w:b/>
          <w:bCs/>
          <w:sz w:val="22"/>
          <w:szCs w:val="22"/>
        </w:rPr>
      </w:pPr>
      <w:r w:rsidRPr="00AF2EF2">
        <w:rPr>
          <w:b/>
          <w:bCs/>
          <w:sz w:val="22"/>
          <w:szCs w:val="22"/>
        </w:rPr>
        <w:t>Dział Zamówień Publicznych</w:t>
      </w:r>
    </w:p>
    <w:p w14:paraId="3B1BED74" w14:textId="217A3E31" w:rsidR="00FB7F50" w:rsidRPr="002245BE" w:rsidRDefault="00AF2EF2" w:rsidP="00FB7F50">
      <w:pPr>
        <w:rPr>
          <w:sz w:val="22"/>
          <w:szCs w:val="22"/>
        </w:rPr>
      </w:pPr>
      <w:r w:rsidRPr="00AF2EF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F2EF2">
        <w:rPr>
          <w:sz w:val="22"/>
          <w:szCs w:val="22"/>
        </w:rPr>
        <w:t>30</w:t>
      </w:r>
    </w:p>
    <w:p w14:paraId="39714878" w14:textId="411A1E52" w:rsidR="00FB7F50" w:rsidRPr="002245BE" w:rsidRDefault="00AF2EF2" w:rsidP="00FB7F50">
      <w:pPr>
        <w:rPr>
          <w:sz w:val="22"/>
          <w:szCs w:val="22"/>
        </w:rPr>
      </w:pPr>
      <w:r w:rsidRPr="00AF2EF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F2EF2">
        <w:rPr>
          <w:sz w:val="22"/>
          <w:szCs w:val="22"/>
        </w:rPr>
        <w:t>Kraków</w:t>
      </w:r>
    </w:p>
    <w:p w14:paraId="49F5E87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9E3813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F2EF2" w:rsidRPr="00607F9B" w14:paraId="5847EDE5" w14:textId="77777777" w:rsidTr="006453ED">
        <w:trPr>
          <w:trHeight w:val="638"/>
        </w:trPr>
        <w:tc>
          <w:tcPr>
            <w:tcW w:w="959" w:type="dxa"/>
          </w:tcPr>
          <w:p w14:paraId="234F26B2" w14:textId="77777777" w:rsidR="00AF2EF2" w:rsidRPr="00607F9B" w:rsidRDefault="00AF2EF2" w:rsidP="006453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E8C528E" w14:textId="72AC846F" w:rsidR="00AF2EF2" w:rsidRPr="00607F9B" w:rsidRDefault="00AF2EF2" w:rsidP="006453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F2EF2">
              <w:rPr>
                <w:sz w:val="22"/>
                <w:szCs w:val="22"/>
              </w:rPr>
              <w:t>podstawowy</w:t>
            </w:r>
            <w:r w:rsidR="00E32E55">
              <w:rPr>
                <w:sz w:val="22"/>
                <w:szCs w:val="22"/>
              </w:rPr>
              <w:t>m</w:t>
            </w:r>
            <w:r w:rsidRPr="00AF2EF2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F2EF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F2EF2">
              <w:rPr>
                <w:b/>
                <w:bCs/>
                <w:sz w:val="22"/>
                <w:szCs w:val="22"/>
              </w:rPr>
              <w:t xml:space="preserve">Dostawa drukarki 3D do prototypowych płyt PCB do celów dydaktycznych na potrzeby </w:t>
            </w:r>
            <w:proofErr w:type="spellStart"/>
            <w:r w:rsidRPr="00AF2EF2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F2EF2">
              <w:rPr>
                <w:b/>
                <w:sz w:val="22"/>
                <w:szCs w:val="22"/>
              </w:rPr>
              <w:t>KC-DE-zp.25.416.2026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B1454DB" w14:textId="502ADF1F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r w:rsidR="00CC1A8E">
        <w:rPr>
          <w:sz w:val="22"/>
        </w:rPr>
        <w:t>j.</w:t>
      </w:r>
      <w:r w:rsidR="00E32E55">
        <w:rPr>
          <w:sz w:val="22"/>
        </w:rPr>
        <w:t>t.</w:t>
      </w:r>
      <w:r w:rsidR="00CC1A8E">
        <w:rPr>
          <w:sz w:val="22"/>
        </w:rPr>
        <w:t xml:space="preserve">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F2EF2" w14:paraId="6B6D1B0B" w14:textId="77777777" w:rsidTr="006453ED">
        <w:trPr>
          <w:cantSplit/>
        </w:trPr>
        <w:tc>
          <w:tcPr>
            <w:tcW w:w="10150" w:type="dxa"/>
          </w:tcPr>
          <w:p w14:paraId="26550335" w14:textId="237C3BB1" w:rsidR="00AF2EF2" w:rsidRPr="00D26ED6" w:rsidRDefault="00AF2EF2" w:rsidP="006453E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F2EF2">
              <w:rPr>
                <w:b/>
                <w:sz w:val="22"/>
                <w:szCs w:val="22"/>
              </w:rPr>
              <w:t>Chemikoncs</w:t>
            </w:r>
            <w:proofErr w:type="spellEnd"/>
            <w:r w:rsidRPr="00AF2EF2">
              <w:rPr>
                <w:b/>
                <w:sz w:val="22"/>
                <w:szCs w:val="22"/>
              </w:rPr>
              <w:t xml:space="preserve"> sp. z o.o.</w:t>
            </w:r>
          </w:p>
          <w:p w14:paraId="2668E158" w14:textId="729488B5" w:rsidR="00AF2EF2" w:rsidRPr="009F0E5C" w:rsidRDefault="00AF2EF2" w:rsidP="006453ED">
            <w:pPr>
              <w:jc w:val="both"/>
              <w:rPr>
                <w:bCs/>
                <w:sz w:val="22"/>
                <w:szCs w:val="22"/>
              </w:rPr>
            </w:pPr>
            <w:r w:rsidRPr="00AF2EF2">
              <w:rPr>
                <w:bCs/>
                <w:sz w:val="22"/>
                <w:szCs w:val="22"/>
              </w:rPr>
              <w:t>Bóżnicza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2EF2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F2EF2">
              <w:rPr>
                <w:bCs/>
                <w:sz w:val="22"/>
                <w:szCs w:val="22"/>
              </w:rPr>
              <w:t>/6</w:t>
            </w:r>
          </w:p>
          <w:p w14:paraId="2099C5B0" w14:textId="1AC8A366" w:rsidR="00AF2EF2" w:rsidRPr="009F0E5C" w:rsidRDefault="00AF2EF2" w:rsidP="006453ED">
            <w:pPr>
              <w:jc w:val="both"/>
              <w:rPr>
                <w:bCs/>
                <w:sz w:val="22"/>
                <w:szCs w:val="22"/>
              </w:rPr>
            </w:pPr>
            <w:r w:rsidRPr="00AF2EF2">
              <w:rPr>
                <w:bCs/>
                <w:sz w:val="22"/>
                <w:szCs w:val="22"/>
              </w:rPr>
              <w:t>61-751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2EF2">
              <w:rPr>
                <w:bCs/>
                <w:sz w:val="22"/>
                <w:szCs w:val="22"/>
              </w:rPr>
              <w:t>Poznań</w:t>
            </w:r>
          </w:p>
          <w:p w14:paraId="4641A6D0" w14:textId="77777777" w:rsidR="00AF2EF2" w:rsidRPr="00D26ED6" w:rsidRDefault="00AF2EF2" w:rsidP="006453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A9440A" w14:textId="0512F448" w:rsidR="00AF2EF2" w:rsidRDefault="00AF2EF2" w:rsidP="006453E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F2EF2">
              <w:rPr>
                <w:sz w:val="22"/>
                <w:szCs w:val="22"/>
              </w:rPr>
              <w:t>Dostaw</w:t>
            </w:r>
            <w:r w:rsidR="00E32E55">
              <w:rPr>
                <w:sz w:val="22"/>
                <w:szCs w:val="22"/>
              </w:rPr>
              <w:t>ę</w:t>
            </w:r>
            <w:r w:rsidRPr="00AF2EF2">
              <w:rPr>
                <w:sz w:val="22"/>
                <w:szCs w:val="22"/>
              </w:rPr>
              <w:t xml:space="preserve"> drukarki 3D do prototypowych płyt PCB do celów dydaktycznych na potrzeby </w:t>
            </w:r>
            <w:proofErr w:type="spellStart"/>
            <w:r w:rsidRPr="00AF2EF2">
              <w:rPr>
                <w:sz w:val="22"/>
                <w:szCs w:val="22"/>
              </w:rPr>
              <w:t>WIMiR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7BA42299" w14:textId="2A617399" w:rsidR="00AF2EF2" w:rsidRPr="00D26ED6" w:rsidRDefault="00AF2EF2" w:rsidP="006453E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F2EF2">
              <w:rPr>
                <w:b/>
                <w:sz w:val="22"/>
                <w:szCs w:val="22"/>
              </w:rPr>
              <w:t>22 260.16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2D04828" w14:textId="77777777" w:rsidR="00AF2EF2" w:rsidRDefault="00AF2EF2" w:rsidP="006453E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30320F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33FC655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A15A93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C09368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87E0F45" w14:textId="7462AB34" w:rsidR="002B6761" w:rsidRPr="008567C7" w:rsidRDefault="00AF2EF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71C9A50" w14:textId="5463A477" w:rsidR="002B6761" w:rsidRPr="008567C7" w:rsidRDefault="00AF2EF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7F58DD81" w14:textId="32C96C57" w:rsidR="002B6761" w:rsidRPr="008567C7" w:rsidRDefault="00AF2EF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0F369407" w14:textId="744E116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BD99541" w14:textId="71FFA244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53FA7BF" w14:textId="77010DE6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61308A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F2EF2" w:rsidRPr="008567C7" w14:paraId="6A2D6D0A" w14:textId="77777777" w:rsidTr="006453ED">
        <w:tc>
          <w:tcPr>
            <w:tcW w:w="709" w:type="dxa"/>
            <w:vAlign w:val="center"/>
          </w:tcPr>
          <w:p w14:paraId="49B34DE2" w14:textId="4CDF6469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7EBFAFD0" w14:textId="172B7760" w:rsidR="00AF2EF2" w:rsidRPr="002B6761" w:rsidRDefault="00AF2EF2" w:rsidP="006453E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F2EF2">
              <w:rPr>
                <w:rFonts w:ascii="Times New Roman" w:hAnsi="Times New Roman" w:cs="Times New Roman"/>
                <w:b/>
                <w:sz w:val="18"/>
                <w:szCs w:val="18"/>
              </w:rPr>
              <w:t>Chemikoncs</w:t>
            </w:r>
            <w:proofErr w:type="spellEnd"/>
            <w:r w:rsidRPr="00AF2E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1AC8C12A" w14:textId="52609FCA" w:rsidR="00AF2EF2" w:rsidRPr="008567C7" w:rsidRDefault="00AF2EF2" w:rsidP="006453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Bóżnicza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14:paraId="22A732D0" w14:textId="16A36F9A" w:rsidR="00AF2EF2" w:rsidRPr="001B7815" w:rsidRDefault="00AF2EF2" w:rsidP="006453E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61-751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03552524" w14:textId="0866E1D7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47E85CE" w14:textId="10207A7A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4E024BA" w14:textId="3B373AA4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5EDCBEA" w14:textId="50D1712E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EB48967" w14:textId="0DEFD61E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F081380" w14:textId="44F5FFA9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3E10299" w14:textId="252189F2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F2EF2" w:rsidRPr="008567C7" w14:paraId="488F99BD" w14:textId="77777777" w:rsidTr="006453ED">
        <w:tc>
          <w:tcPr>
            <w:tcW w:w="709" w:type="dxa"/>
            <w:vAlign w:val="center"/>
          </w:tcPr>
          <w:p w14:paraId="12B5D6D8" w14:textId="3C47FB08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4FFCC59" w14:textId="40BCB8A1" w:rsidR="00AF2EF2" w:rsidRPr="002B6761" w:rsidRDefault="00AF2EF2" w:rsidP="006453E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b/>
                <w:sz w:val="18"/>
                <w:szCs w:val="18"/>
              </w:rPr>
              <w:t>Newo Systems Sp. z o.o.</w:t>
            </w:r>
          </w:p>
          <w:p w14:paraId="444F4ECB" w14:textId="5CBE708D" w:rsidR="00AF2EF2" w:rsidRPr="008567C7" w:rsidRDefault="00AF2EF2" w:rsidP="006453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Płaska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25 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18EA122" w14:textId="65705A49" w:rsidR="00AF2EF2" w:rsidRPr="001B7815" w:rsidRDefault="00AF2EF2" w:rsidP="006453E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134" w:type="dxa"/>
            <w:vAlign w:val="center"/>
          </w:tcPr>
          <w:p w14:paraId="47C85198" w14:textId="3B51E557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 xml:space="preserve">  52,97</w:t>
            </w:r>
          </w:p>
        </w:tc>
        <w:tc>
          <w:tcPr>
            <w:tcW w:w="1134" w:type="dxa"/>
            <w:vAlign w:val="center"/>
          </w:tcPr>
          <w:p w14:paraId="6AEF0F8E" w14:textId="2F4D4E52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034A488" w14:textId="14E0DCC3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E98EF9E" w14:textId="1181D58C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C2D3DC4" w14:textId="3CEA11E2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EA758FA" w14:textId="7ABCE384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50D4150" w14:textId="7EBF5F3F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 xml:space="preserve">  92,97</w:t>
            </w:r>
          </w:p>
        </w:tc>
      </w:tr>
      <w:tr w:rsidR="00AF2EF2" w:rsidRPr="008567C7" w14:paraId="2EDFBE79" w14:textId="77777777" w:rsidTr="006453ED">
        <w:tc>
          <w:tcPr>
            <w:tcW w:w="709" w:type="dxa"/>
            <w:vAlign w:val="center"/>
          </w:tcPr>
          <w:p w14:paraId="0EB5E854" w14:textId="4C3970F2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739E9C7A" w14:textId="197C7B3E" w:rsidR="00AF2EF2" w:rsidRPr="002B6761" w:rsidRDefault="00AF2EF2" w:rsidP="006453E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b/>
                <w:sz w:val="18"/>
                <w:szCs w:val="18"/>
              </w:rPr>
              <w:t>X3D sp. z o.o.</w:t>
            </w:r>
          </w:p>
          <w:p w14:paraId="26E5FCD7" w14:textId="6A2C74A4" w:rsidR="00AF2EF2" w:rsidRPr="008567C7" w:rsidRDefault="00160919" w:rsidP="006453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Ceynowy</w:t>
            </w:r>
            <w:r w:rsidR="00AF2EF2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AF2EF2"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AF2EF2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0219C25" w14:textId="4179DB84" w:rsidR="00AF2EF2" w:rsidRPr="001B7815" w:rsidRDefault="00AF2EF2" w:rsidP="006453E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160919" w:rsidRPr="00AF2EF2">
              <w:rPr>
                <w:rFonts w:ascii="Times New Roman" w:hAnsi="Times New Roman" w:cs="Times New Roman"/>
                <w:bCs/>
                <w:sz w:val="18"/>
                <w:szCs w:val="18"/>
              </w:rPr>
              <w:t>Bytów</w:t>
            </w:r>
          </w:p>
        </w:tc>
        <w:tc>
          <w:tcPr>
            <w:tcW w:w="1134" w:type="dxa"/>
            <w:vAlign w:val="center"/>
          </w:tcPr>
          <w:p w14:paraId="047021B2" w14:textId="3F395F40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 xml:space="preserve">  36,76</w:t>
            </w:r>
          </w:p>
        </w:tc>
        <w:tc>
          <w:tcPr>
            <w:tcW w:w="1134" w:type="dxa"/>
            <w:vAlign w:val="center"/>
          </w:tcPr>
          <w:p w14:paraId="5CC94C81" w14:textId="260F54D5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188DC76" w14:textId="7C78F3F9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A7E6E69" w14:textId="47348CF2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F5EA04B" w14:textId="460FF28F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C38112C" w14:textId="6CD93F33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DF79A1A" w14:textId="5910D0FA" w:rsidR="00AF2EF2" w:rsidRPr="008567C7" w:rsidRDefault="00AF2EF2" w:rsidP="006453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F2">
              <w:rPr>
                <w:rFonts w:ascii="Times New Roman" w:hAnsi="Times New Roman" w:cs="Times New Roman"/>
                <w:sz w:val="18"/>
                <w:szCs w:val="18"/>
              </w:rPr>
              <w:t xml:space="preserve">  76,76</w:t>
            </w:r>
          </w:p>
        </w:tc>
      </w:tr>
    </w:tbl>
    <w:p w14:paraId="578BC22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7A3EC8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6B667F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AEB50" w14:textId="77777777" w:rsidR="0017455E" w:rsidRDefault="0017455E">
      <w:r>
        <w:separator/>
      </w:r>
    </w:p>
  </w:endnote>
  <w:endnote w:type="continuationSeparator" w:id="0">
    <w:p w14:paraId="7EF83223" w14:textId="77777777" w:rsidR="0017455E" w:rsidRDefault="00174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D716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7819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B14548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FAA51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625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E15FA" w14:textId="77777777" w:rsidR="0017455E" w:rsidRDefault="0017455E">
      <w:r>
        <w:separator/>
      </w:r>
    </w:p>
  </w:footnote>
  <w:footnote w:type="continuationSeparator" w:id="0">
    <w:p w14:paraId="70406996" w14:textId="77777777" w:rsidR="0017455E" w:rsidRDefault="001745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D982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D708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6781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07BC"/>
    <w:rsid w:val="00005838"/>
    <w:rsid w:val="00022322"/>
    <w:rsid w:val="00042497"/>
    <w:rsid w:val="000A07BC"/>
    <w:rsid w:val="000C1E6F"/>
    <w:rsid w:val="000E4E56"/>
    <w:rsid w:val="00160919"/>
    <w:rsid w:val="0017455E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3E7BCC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7A43"/>
    <w:rsid w:val="00A029B8"/>
    <w:rsid w:val="00A17CDB"/>
    <w:rsid w:val="00AA02AC"/>
    <w:rsid w:val="00AB0900"/>
    <w:rsid w:val="00AF2EF2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32E55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CF223C"/>
  <w15:chartTrackingRefBased/>
  <w15:docId w15:val="{20E16917-2CC5-402E-9FBC-F9E3083DB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2026-09-21T09:38:00Z</cp:lastPrinted>
  <dcterms:created xsi:type="dcterms:W3CDTF">2026-09-21T09:35:00Z</dcterms:created>
  <dcterms:modified xsi:type="dcterms:W3CDTF">2026-09-21T09:39:00Z</dcterms:modified>
</cp:coreProperties>
</file>