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C0EC8" w14:textId="1B43B332" w:rsidR="00B36EDA" w:rsidRPr="006230F0" w:rsidRDefault="00594931" w:rsidP="006230F0">
      <w:pPr>
        <w:spacing w:after="600" w:line="276" w:lineRule="auto"/>
        <w:jc w:val="right"/>
        <w:rPr>
          <w:sz w:val="22"/>
          <w:szCs w:val="22"/>
        </w:rPr>
      </w:pPr>
      <w:bookmarkStart w:id="0" w:name="_Hlk53520193"/>
      <w:r w:rsidRPr="006230F0">
        <w:rPr>
          <w:sz w:val="22"/>
          <w:szCs w:val="22"/>
        </w:rPr>
        <w:t>Kraków</w:t>
      </w:r>
      <w:r w:rsidR="00B36EDA" w:rsidRPr="006230F0">
        <w:rPr>
          <w:sz w:val="22"/>
          <w:szCs w:val="22"/>
        </w:rPr>
        <w:t xml:space="preserve"> dnia: </w:t>
      </w:r>
      <w:r w:rsidR="002F757A">
        <w:rPr>
          <w:sz w:val="22"/>
          <w:szCs w:val="22"/>
        </w:rPr>
        <w:t>21.09.2026</w:t>
      </w:r>
      <w:r w:rsidR="00AF17D4">
        <w:rPr>
          <w:sz w:val="22"/>
          <w:szCs w:val="22"/>
        </w:rPr>
        <w:t xml:space="preserve"> r.</w:t>
      </w:r>
    </w:p>
    <w:p w14:paraId="4670081D" w14:textId="77777777" w:rsidR="00594931" w:rsidRPr="006230F0" w:rsidRDefault="00594931" w:rsidP="006230F0">
      <w:pPr>
        <w:spacing w:line="276" w:lineRule="auto"/>
        <w:ind w:right="3969"/>
        <w:rPr>
          <w:b/>
          <w:bCs/>
          <w:sz w:val="22"/>
          <w:szCs w:val="22"/>
        </w:rPr>
      </w:pPr>
      <w:r w:rsidRPr="006230F0">
        <w:rPr>
          <w:b/>
          <w:bCs/>
          <w:sz w:val="22"/>
          <w:szCs w:val="22"/>
        </w:rPr>
        <w:t>Szpital Miejski Specjalistyczny</w:t>
      </w:r>
    </w:p>
    <w:p w14:paraId="52F42B3B" w14:textId="77777777" w:rsidR="00594931" w:rsidRPr="006230F0" w:rsidRDefault="00594931" w:rsidP="006230F0">
      <w:pPr>
        <w:spacing w:line="276" w:lineRule="auto"/>
        <w:ind w:right="3969"/>
        <w:rPr>
          <w:b/>
          <w:bCs/>
          <w:sz w:val="22"/>
          <w:szCs w:val="22"/>
        </w:rPr>
      </w:pPr>
      <w:r w:rsidRPr="006230F0">
        <w:rPr>
          <w:b/>
          <w:bCs/>
          <w:sz w:val="22"/>
          <w:szCs w:val="22"/>
        </w:rPr>
        <w:t>im. Gabriela Narutowicza w Krakowie</w:t>
      </w:r>
    </w:p>
    <w:p w14:paraId="287933A6" w14:textId="77777777" w:rsidR="00B36EDA" w:rsidRPr="006230F0" w:rsidRDefault="00594931" w:rsidP="006230F0">
      <w:pPr>
        <w:spacing w:line="276" w:lineRule="auto"/>
        <w:ind w:right="3969"/>
        <w:rPr>
          <w:sz w:val="22"/>
          <w:szCs w:val="22"/>
        </w:rPr>
      </w:pPr>
      <w:r w:rsidRPr="006230F0">
        <w:rPr>
          <w:sz w:val="22"/>
          <w:szCs w:val="22"/>
        </w:rPr>
        <w:t>ul. Prądnicka</w:t>
      </w:r>
      <w:r w:rsidR="00B36EDA" w:rsidRPr="006230F0">
        <w:rPr>
          <w:sz w:val="22"/>
          <w:szCs w:val="22"/>
        </w:rPr>
        <w:t xml:space="preserve"> </w:t>
      </w:r>
      <w:r w:rsidRPr="006230F0">
        <w:rPr>
          <w:sz w:val="22"/>
          <w:szCs w:val="22"/>
        </w:rPr>
        <w:t>35-37</w:t>
      </w:r>
    </w:p>
    <w:p w14:paraId="4CBF3D3F" w14:textId="77777777" w:rsidR="00B36EDA" w:rsidRPr="006230F0" w:rsidRDefault="00594931" w:rsidP="006230F0">
      <w:pPr>
        <w:spacing w:line="276" w:lineRule="auto"/>
        <w:ind w:right="3969"/>
        <w:rPr>
          <w:sz w:val="22"/>
          <w:szCs w:val="22"/>
        </w:rPr>
      </w:pPr>
      <w:r w:rsidRPr="006230F0">
        <w:rPr>
          <w:sz w:val="22"/>
          <w:szCs w:val="22"/>
        </w:rPr>
        <w:t>31-202</w:t>
      </w:r>
      <w:r w:rsidR="00B36EDA" w:rsidRPr="006230F0">
        <w:rPr>
          <w:sz w:val="22"/>
          <w:szCs w:val="22"/>
        </w:rPr>
        <w:t xml:space="preserve"> </w:t>
      </w:r>
      <w:r w:rsidRPr="006230F0">
        <w:rPr>
          <w:sz w:val="22"/>
          <w:szCs w:val="22"/>
        </w:rPr>
        <w:t>Kraków</w:t>
      </w:r>
    </w:p>
    <w:p w14:paraId="02CD1EC8" w14:textId="77777777" w:rsidR="00B36EDA" w:rsidRPr="006230F0" w:rsidRDefault="00B36EDA" w:rsidP="00B36E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6230F0" w14:paraId="637083D4" w14:textId="77777777" w:rsidTr="00B36EDA">
        <w:tc>
          <w:tcPr>
            <w:tcW w:w="9923" w:type="dxa"/>
            <w:shd w:val="clear" w:color="auto" w:fill="F2F2F2"/>
            <w:hideMark/>
          </w:tcPr>
          <w:p w14:paraId="1222A1B8" w14:textId="63520104" w:rsidR="00B36EDA" w:rsidRPr="006230F0" w:rsidRDefault="002B33AD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 xml:space="preserve">SPROSTOWANIE </w:t>
            </w:r>
            <w:r w:rsidR="006230F0">
              <w:rPr>
                <w:b/>
                <w:spacing w:val="50"/>
                <w:kern w:val="28"/>
                <w:sz w:val="36"/>
                <w:szCs w:val="36"/>
              </w:rPr>
              <w:t>OGŁOSZENI</w:t>
            </w:r>
            <w:r>
              <w:rPr>
                <w:b/>
                <w:spacing w:val="50"/>
                <w:kern w:val="28"/>
                <w:sz w:val="36"/>
                <w:szCs w:val="36"/>
              </w:rPr>
              <w:t>A</w:t>
            </w:r>
          </w:p>
          <w:p w14:paraId="55A2D920" w14:textId="6662DD47" w:rsidR="00B36EDA" w:rsidRPr="006230F0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6230F0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  <w:r w:rsidR="002B33AD">
              <w:rPr>
                <w:b/>
                <w:spacing w:val="50"/>
                <w:kern w:val="28"/>
                <w:sz w:val="32"/>
                <w:szCs w:val="32"/>
              </w:rPr>
              <w:t xml:space="preserve"> </w:t>
            </w:r>
            <w:r w:rsidR="002B33AD">
              <w:rPr>
                <w:b/>
                <w:spacing w:val="50"/>
                <w:kern w:val="28"/>
                <w:sz w:val="32"/>
                <w:szCs w:val="32"/>
              </w:rPr>
              <w:br/>
              <w:t>z dn. 02.09.2026 r.</w:t>
            </w:r>
          </w:p>
        </w:tc>
      </w:tr>
    </w:tbl>
    <w:p w14:paraId="6E7E48BC" w14:textId="77777777" w:rsidR="00B36EDA" w:rsidRPr="006230F0" w:rsidRDefault="00B36EDA" w:rsidP="00B36EDA">
      <w:pPr>
        <w:keepNext/>
        <w:spacing w:after="240"/>
        <w:outlineLvl w:val="0"/>
        <w:rPr>
          <w:b/>
        </w:rPr>
      </w:pPr>
    </w:p>
    <w:p w14:paraId="7DB943A3" w14:textId="77777777" w:rsidR="00B36EDA" w:rsidRPr="006230F0" w:rsidRDefault="00B36EDA" w:rsidP="006230F0">
      <w:pPr>
        <w:spacing w:after="120" w:line="276" w:lineRule="auto"/>
        <w:jc w:val="both"/>
        <w:rPr>
          <w:rFonts w:eastAsia="Calibri"/>
          <w:sz w:val="22"/>
          <w:szCs w:val="22"/>
          <w:lang w:eastAsia="en-US"/>
        </w:rPr>
      </w:pPr>
      <w:r w:rsidRPr="006230F0">
        <w:rPr>
          <w:rFonts w:eastAsia="Calibri"/>
          <w:sz w:val="22"/>
          <w:szCs w:val="22"/>
          <w:lang w:eastAsia="en-US"/>
        </w:rPr>
        <w:t xml:space="preserve">Dotyczy </w:t>
      </w:r>
      <w:r w:rsidRPr="006230F0">
        <w:rPr>
          <w:sz w:val="22"/>
          <w:szCs w:val="22"/>
        </w:rPr>
        <w:t>postępowania o udzielenie zamówienia publicznego</w:t>
      </w:r>
      <w:r w:rsidRPr="006230F0">
        <w:rPr>
          <w:rFonts w:eastAsia="Calibri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6230F0" w14:paraId="30CD1822" w14:textId="77777777" w:rsidTr="00B36EDA">
        <w:tc>
          <w:tcPr>
            <w:tcW w:w="2269" w:type="dxa"/>
          </w:tcPr>
          <w:p w14:paraId="4764C16B" w14:textId="77777777" w:rsidR="00B36EDA" w:rsidRPr="006230F0" w:rsidRDefault="00B36EDA" w:rsidP="006230F0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2"/>
                <w:szCs w:val="22"/>
              </w:rPr>
            </w:pPr>
            <w:r w:rsidRPr="006230F0">
              <w:rPr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</w:tcPr>
          <w:p w14:paraId="7F5D13CA" w14:textId="77777777" w:rsidR="00B36EDA" w:rsidRPr="006230F0" w:rsidRDefault="00594931" w:rsidP="006230F0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6230F0">
              <w:rPr>
                <w:bCs/>
                <w:i/>
                <w:iCs/>
                <w:sz w:val="22"/>
                <w:szCs w:val="22"/>
              </w:rPr>
              <w:t>Zakup i dostawa fartuchów jałowych operacyjnych, bielizny, pościeli oraz innych materiałów medycznych</w:t>
            </w:r>
          </w:p>
        </w:tc>
      </w:tr>
      <w:tr w:rsidR="00594931" w:rsidRPr="006230F0" w14:paraId="34D196F5" w14:textId="77777777" w:rsidTr="00E61879">
        <w:tc>
          <w:tcPr>
            <w:tcW w:w="2269" w:type="dxa"/>
          </w:tcPr>
          <w:p w14:paraId="47238B9F" w14:textId="77777777" w:rsidR="00594931" w:rsidRPr="006230F0" w:rsidRDefault="00594931" w:rsidP="006230F0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2"/>
                <w:szCs w:val="22"/>
              </w:rPr>
            </w:pPr>
            <w:r w:rsidRPr="006230F0">
              <w:rPr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</w:tcPr>
          <w:p w14:paraId="39B0203D" w14:textId="77777777" w:rsidR="00594931" w:rsidRPr="006230F0" w:rsidRDefault="00594931" w:rsidP="006230F0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6230F0">
              <w:rPr>
                <w:b/>
                <w:sz w:val="22"/>
                <w:szCs w:val="22"/>
              </w:rPr>
              <w:t>ZP/34/2026</w:t>
            </w:r>
          </w:p>
        </w:tc>
      </w:tr>
    </w:tbl>
    <w:p w14:paraId="5CFD9D49" w14:textId="6CBFCEC3" w:rsidR="002B33AD" w:rsidRPr="007113FE" w:rsidRDefault="002B33AD" w:rsidP="002B33AD">
      <w:pPr>
        <w:pStyle w:val="Nagwek"/>
        <w:spacing w:before="480" w:after="120" w:line="276" w:lineRule="auto"/>
        <w:jc w:val="both"/>
        <w:rPr>
          <w:sz w:val="22"/>
          <w:szCs w:val="22"/>
        </w:rPr>
      </w:pPr>
      <w:r w:rsidRPr="007113FE">
        <w:rPr>
          <w:sz w:val="22"/>
          <w:szCs w:val="22"/>
        </w:rPr>
        <w:t xml:space="preserve">Zamawiający prostuje treść </w:t>
      </w:r>
      <w:r w:rsidR="00CF2083">
        <w:rPr>
          <w:sz w:val="22"/>
          <w:szCs w:val="22"/>
        </w:rPr>
        <w:t>ogłoszenia</w:t>
      </w:r>
      <w:r>
        <w:rPr>
          <w:sz w:val="22"/>
          <w:szCs w:val="22"/>
        </w:rPr>
        <w:t xml:space="preserve"> o wyborze najkorzystniejszej oferty</w:t>
      </w:r>
      <w:r w:rsidRPr="007113FE">
        <w:rPr>
          <w:sz w:val="22"/>
          <w:szCs w:val="22"/>
        </w:rPr>
        <w:t xml:space="preserve"> unieważniając czynność wyboru oferty Bialmed Sp. z o.o. w zakresie </w:t>
      </w:r>
      <w:r w:rsidRPr="007113FE">
        <w:rPr>
          <w:b/>
          <w:bCs/>
          <w:sz w:val="22"/>
          <w:szCs w:val="22"/>
        </w:rPr>
        <w:t>Pakietu nr 8 – Fartuch ochronny foliowy</w:t>
      </w:r>
      <w:r w:rsidRPr="007113FE">
        <w:rPr>
          <w:sz w:val="22"/>
          <w:szCs w:val="22"/>
        </w:rPr>
        <w:t xml:space="preserve"> z powodu uchylenia się Wykonawcy od zawarcia umowy. </w:t>
      </w:r>
    </w:p>
    <w:p w14:paraId="17C0DD7C" w14:textId="0887DF0D" w:rsidR="002B33AD" w:rsidRDefault="002B33AD" w:rsidP="002B33AD">
      <w:pPr>
        <w:pStyle w:val="Nagwek"/>
        <w:tabs>
          <w:tab w:val="left" w:pos="708"/>
        </w:tabs>
        <w:spacing w:after="120" w:line="276" w:lineRule="auto"/>
        <w:ind w:right="-283"/>
        <w:jc w:val="both"/>
        <w:rPr>
          <w:sz w:val="22"/>
          <w:szCs w:val="22"/>
        </w:rPr>
      </w:pPr>
      <w:r w:rsidRPr="007113FE">
        <w:rPr>
          <w:sz w:val="22"/>
          <w:szCs w:val="22"/>
        </w:rPr>
        <w:t xml:space="preserve">Wykonawca, którego oferta została wybrana jako najkorzystniejsza w zakresie Pakietu nr 8 (Bialmed </w:t>
      </w:r>
      <w:r>
        <w:rPr>
          <w:sz w:val="22"/>
          <w:szCs w:val="22"/>
        </w:rPr>
        <w:br/>
      </w:r>
      <w:r w:rsidRPr="007113FE">
        <w:rPr>
          <w:sz w:val="22"/>
          <w:szCs w:val="22"/>
        </w:rPr>
        <w:t xml:space="preserve">Sp. z o.o.) uchylił się od zawarcia umowy w sprawie zamówienia publicznego. W związku z powyższym, Zamawiający zgłosił się do kolejnego Wykonawcy z najkorzystniejszą ofertą tj. Polmil Sp. z o.o., który </w:t>
      </w:r>
      <w:r w:rsidRPr="007113FE">
        <w:rPr>
          <w:b/>
          <w:bCs/>
          <w:sz w:val="22"/>
          <w:szCs w:val="22"/>
          <w:u w:val="single"/>
        </w:rPr>
        <w:t>wyraził zgodę</w:t>
      </w:r>
      <w:r w:rsidRPr="007113FE">
        <w:rPr>
          <w:sz w:val="22"/>
          <w:szCs w:val="22"/>
        </w:rPr>
        <w:t xml:space="preserve"> na podpisanie umowy na w/w Pakiet zgodnie ze złożonym formularzem ofertowym do niniejszego postępowania.</w:t>
      </w:r>
    </w:p>
    <w:p w14:paraId="59FC6992" w14:textId="77777777" w:rsidR="002B33AD" w:rsidRDefault="002B33AD" w:rsidP="006230F0">
      <w:pPr>
        <w:pStyle w:val="Nagwek"/>
        <w:tabs>
          <w:tab w:val="left" w:pos="708"/>
        </w:tabs>
        <w:spacing w:after="120" w:line="276" w:lineRule="auto"/>
        <w:ind w:right="-283"/>
        <w:jc w:val="both"/>
        <w:rPr>
          <w:sz w:val="22"/>
          <w:szCs w:val="22"/>
        </w:rPr>
      </w:pPr>
    </w:p>
    <w:p w14:paraId="66F93829" w14:textId="4366CE12" w:rsidR="00B36EDA" w:rsidRPr="006230F0" w:rsidRDefault="00B36EDA" w:rsidP="006230F0">
      <w:pPr>
        <w:pStyle w:val="Nagwek"/>
        <w:tabs>
          <w:tab w:val="left" w:pos="708"/>
        </w:tabs>
        <w:spacing w:after="120" w:line="276" w:lineRule="auto"/>
        <w:ind w:right="-283"/>
        <w:jc w:val="both"/>
        <w:rPr>
          <w:sz w:val="22"/>
          <w:szCs w:val="22"/>
        </w:rPr>
      </w:pPr>
      <w:r w:rsidRPr="006230F0">
        <w:rPr>
          <w:sz w:val="22"/>
          <w:szCs w:val="22"/>
        </w:rPr>
        <w:t>Zamawiający, działając na podstawie art. 253 ust. 1 pkt. 1 i ust. 2 ustawy z dnia 11 września 2019r. Prawo zamówień publicznych,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594931" w:rsidRPr="006230F0" w14:paraId="765820CE" w14:textId="77777777" w:rsidTr="0059493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C698B" w14:textId="37E85841" w:rsidR="00594931" w:rsidRPr="006230F0" w:rsidRDefault="00594931" w:rsidP="006230F0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>Pakiet 1 - Fartuchy chirurgiczne jałowe</w:t>
            </w:r>
          </w:p>
          <w:p w14:paraId="6599BB82" w14:textId="77777777" w:rsidR="00594931" w:rsidRPr="006230F0" w:rsidRDefault="00594931" w:rsidP="006230F0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6230F0">
              <w:rPr>
                <w:b/>
                <w:sz w:val="20"/>
                <w:szCs w:val="20"/>
              </w:rPr>
              <w:t>Mercator Medical S.A.</w:t>
            </w:r>
          </w:p>
          <w:p w14:paraId="55BB450A" w14:textId="77777777" w:rsidR="00594931" w:rsidRPr="006230F0" w:rsidRDefault="00594931" w:rsidP="006230F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6230F0">
              <w:rPr>
                <w:bCs/>
                <w:sz w:val="20"/>
                <w:szCs w:val="20"/>
              </w:rPr>
              <w:t xml:space="preserve">ul. Modrzejewskiej 30 </w:t>
            </w:r>
          </w:p>
          <w:p w14:paraId="0C54872C" w14:textId="77777777" w:rsidR="00594931" w:rsidRPr="006230F0" w:rsidRDefault="00594931" w:rsidP="006230F0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6230F0">
              <w:rPr>
                <w:bCs/>
                <w:sz w:val="20"/>
                <w:szCs w:val="20"/>
              </w:rPr>
              <w:t>31-327 Kraków</w:t>
            </w:r>
          </w:p>
          <w:p w14:paraId="63E8D59F" w14:textId="043B6593" w:rsidR="00594931" w:rsidRPr="006230F0" w:rsidRDefault="00594931" w:rsidP="006230F0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230F0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230F0">
              <w:rPr>
                <w:color w:val="000000"/>
                <w:sz w:val="20"/>
                <w:szCs w:val="20"/>
              </w:rPr>
              <w:t>:</w:t>
            </w:r>
            <w:r w:rsidR="006230F0">
              <w:rPr>
                <w:color w:val="000000"/>
                <w:sz w:val="20"/>
                <w:szCs w:val="20"/>
              </w:rPr>
              <w:t xml:space="preserve"> </w:t>
            </w:r>
            <w:r w:rsidRPr="006230F0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594931" w:rsidRPr="006230F0" w14:paraId="5917983C" w14:textId="77777777" w:rsidTr="0059493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F7C31" w14:textId="75B47B9C" w:rsidR="00594931" w:rsidRPr="006230F0" w:rsidRDefault="00594931" w:rsidP="006230F0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>Pakiet 2 -  Koszule operacyjne z włókniny</w:t>
            </w:r>
          </w:p>
          <w:p w14:paraId="577C394B" w14:textId="588CE8C1" w:rsidR="00594931" w:rsidRPr="006230F0" w:rsidRDefault="00594931" w:rsidP="006230F0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6230F0">
              <w:rPr>
                <w:b/>
                <w:sz w:val="20"/>
                <w:szCs w:val="20"/>
              </w:rPr>
              <w:t xml:space="preserve">Zarys International </w:t>
            </w:r>
            <w:r w:rsidR="006230F0">
              <w:rPr>
                <w:b/>
                <w:sz w:val="20"/>
                <w:szCs w:val="20"/>
              </w:rPr>
              <w:t>Sp. z o.o.</w:t>
            </w:r>
          </w:p>
          <w:p w14:paraId="53AED5C0" w14:textId="77777777" w:rsidR="00594931" w:rsidRPr="006230F0" w:rsidRDefault="00594931" w:rsidP="006230F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6230F0">
              <w:rPr>
                <w:bCs/>
                <w:sz w:val="20"/>
                <w:szCs w:val="20"/>
              </w:rPr>
              <w:t xml:space="preserve">ul. Ziemska 44 </w:t>
            </w:r>
          </w:p>
          <w:p w14:paraId="754B08FA" w14:textId="77777777" w:rsidR="00594931" w:rsidRPr="006230F0" w:rsidRDefault="00594931" w:rsidP="006230F0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6230F0">
              <w:rPr>
                <w:bCs/>
                <w:sz w:val="20"/>
                <w:szCs w:val="20"/>
              </w:rPr>
              <w:t>41-803 Zabrze</w:t>
            </w:r>
          </w:p>
          <w:p w14:paraId="3AF80D00" w14:textId="54AE027B" w:rsidR="00594931" w:rsidRPr="006230F0" w:rsidRDefault="00594931" w:rsidP="006230F0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230F0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230F0">
              <w:rPr>
                <w:color w:val="000000"/>
                <w:sz w:val="20"/>
                <w:szCs w:val="20"/>
              </w:rPr>
              <w:t>:</w:t>
            </w:r>
            <w:r w:rsidR="006230F0">
              <w:rPr>
                <w:color w:val="000000"/>
                <w:sz w:val="20"/>
                <w:szCs w:val="20"/>
              </w:rPr>
              <w:t xml:space="preserve"> </w:t>
            </w:r>
            <w:r w:rsidRPr="006230F0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594931" w:rsidRPr="006230F0" w14:paraId="18AA415C" w14:textId="77777777" w:rsidTr="0059493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80A76" w14:textId="32A21076" w:rsidR="00594931" w:rsidRPr="006230F0" w:rsidRDefault="00594931" w:rsidP="006230F0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lastRenderedPageBreak/>
              <w:t>Pakiet 3 - Fartuch ochronny z włókniny</w:t>
            </w:r>
          </w:p>
          <w:p w14:paraId="75F65ACF" w14:textId="551457CE" w:rsidR="00594931" w:rsidRPr="006230F0" w:rsidRDefault="00594931" w:rsidP="006230F0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6230F0">
              <w:rPr>
                <w:b/>
                <w:sz w:val="20"/>
                <w:szCs w:val="20"/>
              </w:rPr>
              <w:t xml:space="preserve">Polmil </w:t>
            </w:r>
            <w:r w:rsidR="006230F0">
              <w:rPr>
                <w:b/>
                <w:sz w:val="20"/>
                <w:szCs w:val="20"/>
              </w:rPr>
              <w:t>S</w:t>
            </w:r>
            <w:r w:rsidRPr="006230F0">
              <w:rPr>
                <w:b/>
                <w:sz w:val="20"/>
                <w:szCs w:val="20"/>
              </w:rPr>
              <w:t>p. z o.o.</w:t>
            </w:r>
          </w:p>
          <w:p w14:paraId="0706A07A" w14:textId="77777777" w:rsidR="00594931" w:rsidRPr="006230F0" w:rsidRDefault="00594931" w:rsidP="006230F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6230F0">
              <w:rPr>
                <w:bCs/>
                <w:sz w:val="20"/>
                <w:szCs w:val="20"/>
              </w:rPr>
              <w:t xml:space="preserve">ul. Przemysłowa 8 B </w:t>
            </w:r>
          </w:p>
          <w:p w14:paraId="244723BE" w14:textId="77777777" w:rsidR="00594931" w:rsidRPr="006230F0" w:rsidRDefault="00594931" w:rsidP="006230F0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6230F0">
              <w:rPr>
                <w:bCs/>
                <w:sz w:val="20"/>
                <w:szCs w:val="20"/>
              </w:rPr>
              <w:t>85-758 Bydgoszcz</w:t>
            </w:r>
          </w:p>
          <w:p w14:paraId="70055C13" w14:textId="31948522" w:rsidR="00594931" w:rsidRPr="006230F0" w:rsidRDefault="00594931" w:rsidP="006230F0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230F0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230F0">
              <w:rPr>
                <w:color w:val="000000"/>
                <w:sz w:val="20"/>
                <w:szCs w:val="20"/>
              </w:rPr>
              <w:t>:</w:t>
            </w:r>
            <w:r w:rsidR="006230F0">
              <w:rPr>
                <w:color w:val="000000"/>
                <w:sz w:val="20"/>
                <w:szCs w:val="20"/>
              </w:rPr>
              <w:t xml:space="preserve"> </w:t>
            </w:r>
            <w:r w:rsidRPr="006230F0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594931" w:rsidRPr="006230F0" w14:paraId="766084AC" w14:textId="77777777" w:rsidTr="0059493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A3505" w14:textId="29C43661" w:rsidR="00594931" w:rsidRPr="006230F0" w:rsidRDefault="00594931" w:rsidP="006230F0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>Pakiet 4 – Pokrowce na przewody</w:t>
            </w:r>
          </w:p>
          <w:p w14:paraId="74F0EF68" w14:textId="77777777" w:rsidR="00594931" w:rsidRPr="006230F0" w:rsidRDefault="00594931" w:rsidP="006230F0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6230F0">
              <w:rPr>
                <w:b/>
                <w:sz w:val="20"/>
                <w:szCs w:val="20"/>
              </w:rPr>
              <w:t>Neomed Polska Sp. z o.o.</w:t>
            </w:r>
          </w:p>
          <w:p w14:paraId="5A1D6CE1" w14:textId="77777777" w:rsidR="00594931" w:rsidRPr="006230F0" w:rsidRDefault="00594931" w:rsidP="006230F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6230F0">
              <w:rPr>
                <w:bCs/>
                <w:sz w:val="20"/>
                <w:szCs w:val="20"/>
              </w:rPr>
              <w:t xml:space="preserve">ul. Orężna 6A </w:t>
            </w:r>
          </w:p>
          <w:p w14:paraId="35E6D692" w14:textId="77777777" w:rsidR="00594931" w:rsidRPr="006230F0" w:rsidRDefault="00594931" w:rsidP="006230F0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6230F0">
              <w:rPr>
                <w:bCs/>
                <w:sz w:val="20"/>
                <w:szCs w:val="20"/>
              </w:rPr>
              <w:t>05-501 Piaseczno</w:t>
            </w:r>
          </w:p>
          <w:p w14:paraId="210C77E6" w14:textId="4A30EBF2" w:rsidR="00594931" w:rsidRPr="006230F0" w:rsidRDefault="00594931" w:rsidP="006230F0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230F0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230F0">
              <w:rPr>
                <w:color w:val="000000"/>
                <w:sz w:val="20"/>
                <w:szCs w:val="20"/>
              </w:rPr>
              <w:t>:</w:t>
            </w:r>
            <w:r w:rsidR="006230F0">
              <w:rPr>
                <w:color w:val="000000"/>
                <w:sz w:val="20"/>
                <w:szCs w:val="20"/>
              </w:rPr>
              <w:t xml:space="preserve"> </w:t>
            </w:r>
            <w:r w:rsidRPr="006230F0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594931" w:rsidRPr="006230F0" w14:paraId="576FD5D4" w14:textId="77777777" w:rsidTr="0059493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EBDAE" w14:textId="51D87842" w:rsidR="00594931" w:rsidRPr="006230F0" w:rsidRDefault="00594931" w:rsidP="006230F0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>Pakiet 5 - Maski chirurgiczne z trokami</w:t>
            </w:r>
          </w:p>
          <w:p w14:paraId="694FBE82" w14:textId="20EBA202" w:rsidR="00594931" w:rsidRPr="006230F0" w:rsidRDefault="00594931" w:rsidP="006230F0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6230F0">
              <w:rPr>
                <w:b/>
                <w:sz w:val="20"/>
                <w:szCs w:val="20"/>
              </w:rPr>
              <w:t xml:space="preserve">Polmil </w:t>
            </w:r>
            <w:r w:rsidR="006230F0">
              <w:rPr>
                <w:b/>
                <w:sz w:val="20"/>
                <w:szCs w:val="20"/>
              </w:rPr>
              <w:t>S</w:t>
            </w:r>
            <w:r w:rsidRPr="006230F0">
              <w:rPr>
                <w:b/>
                <w:sz w:val="20"/>
                <w:szCs w:val="20"/>
              </w:rPr>
              <w:t>p. z o.o.</w:t>
            </w:r>
          </w:p>
          <w:p w14:paraId="334C7CA2" w14:textId="77777777" w:rsidR="00594931" w:rsidRPr="006230F0" w:rsidRDefault="00594931" w:rsidP="006230F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6230F0">
              <w:rPr>
                <w:bCs/>
                <w:sz w:val="20"/>
                <w:szCs w:val="20"/>
              </w:rPr>
              <w:t xml:space="preserve">ul. Przemysłowa 8 B </w:t>
            </w:r>
          </w:p>
          <w:p w14:paraId="185632EA" w14:textId="77777777" w:rsidR="00594931" w:rsidRPr="006230F0" w:rsidRDefault="00594931" w:rsidP="006230F0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6230F0">
              <w:rPr>
                <w:bCs/>
                <w:sz w:val="20"/>
                <w:szCs w:val="20"/>
              </w:rPr>
              <w:t>85-758 Bydgoszcz</w:t>
            </w:r>
          </w:p>
          <w:p w14:paraId="566763E3" w14:textId="0BF95C97" w:rsidR="00594931" w:rsidRPr="006230F0" w:rsidRDefault="00594931" w:rsidP="006230F0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230F0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230F0">
              <w:rPr>
                <w:color w:val="000000"/>
                <w:sz w:val="20"/>
                <w:szCs w:val="20"/>
              </w:rPr>
              <w:t>:</w:t>
            </w:r>
            <w:r w:rsidR="006230F0">
              <w:rPr>
                <w:color w:val="000000"/>
                <w:sz w:val="20"/>
                <w:szCs w:val="20"/>
              </w:rPr>
              <w:t xml:space="preserve"> </w:t>
            </w:r>
            <w:r w:rsidRPr="006230F0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594931" w:rsidRPr="006230F0" w14:paraId="129AA379" w14:textId="77777777" w:rsidTr="0059493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B0219" w14:textId="79CA5C43" w:rsidR="00594931" w:rsidRPr="006230F0" w:rsidRDefault="00594931" w:rsidP="006230F0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>Pakiet 6 - Pościel jednorazowego użytku</w:t>
            </w:r>
          </w:p>
          <w:p w14:paraId="3C3C825A" w14:textId="77777777" w:rsidR="00594931" w:rsidRPr="006230F0" w:rsidRDefault="00594931" w:rsidP="006230F0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6230F0">
              <w:rPr>
                <w:b/>
                <w:sz w:val="20"/>
                <w:szCs w:val="20"/>
              </w:rPr>
              <w:t>Firma Produkcyjno-Usługowo-Handlowa Mieczysław Kruszelnicki</w:t>
            </w:r>
          </w:p>
          <w:p w14:paraId="7861878A" w14:textId="77777777" w:rsidR="00594931" w:rsidRPr="006230F0" w:rsidRDefault="00594931" w:rsidP="006230F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6230F0">
              <w:rPr>
                <w:bCs/>
                <w:sz w:val="20"/>
                <w:szCs w:val="20"/>
              </w:rPr>
              <w:t xml:space="preserve">ul. Chorwacka 45 </w:t>
            </w:r>
          </w:p>
          <w:p w14:paraId="5099B8F6" w14:textId="77777777" w:rsidR="00594931" w:rsidRPr="006230F0" w:rsidRDefault="00594931" w:rsidP="006230F0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6230F0">
              <w:rPr>
                <w:bCs/>
                <w:sz w:val="20"/>
                <w:szCs w:val="20"/>
              </w:rPr>
              <w:t>51-107 Wrocław</w:t>
            </w:r>
          </w:p>
          <w:p w14:paraId="17EA4D0D" w14:textId="6E572D78" w:rsidR="00594931" w:rsidRPr="006230F0" w:rsidRDefault="00594931" w:rsidP="006230F0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230F0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230F0">
              <w:rPr>
                <w:color w:val="000000"/>
                <w:sz w:val="20"/>
                <w:szCs w:val="20"/>
              </w:rPr>
              <w:t>:</w:t>
            </w:r>
            <w:r w:rsidR="006230F0">
              <w:rPr>
                <w:color w:val="000000"/>
                <w:sz w:val="20"/>
                <w:szCs w:val="20"/>
              </w:rPr>
              <w:t xml:space="preserve"> </w:t>
            </w:r>
            <w:r w:rsidRPr="006230F0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594931" w:rsidRPr="006230F0" w14:paraId="10A6ED59" w14:textId="77777777" w:rsidTr="0059493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E11D4" w14:textId="217840CB" w:rsidR="00594931" w:rsidRPr="006230F0" w:rsidRDefault="00594931" w:rsidP="006230F0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>Pakiet 7 - Podkłady chłonne</w:t>
            </w:r>
          </w:p>
          <w:p w14:paraId="6C7EC6AF" w14:textId="77777777" w:rsidR="00594931" w:rsidRPr="006230F0" w:rsidRDefault="00594931" w:rsidP="006230F0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6230F0">
              <w:rPr>
                <w:b/>
                <w:sz w:val="20"/>
                <w:szCs w:val="20"/>
              </w:rPr>
              <w:t>ALBIS MAZUR Sp. z o.o.</w:t>
            </w:r>
          </w:p>
          <w:p w14:paraId="56990B27" w14:textId="77777777" w:rsidR="00594931" w:rsidRPr="006230F0" w:rsidRDefault="00594931" w:rsidP="006230F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6230F0">
              <w:rPr>
                <w:bCs/>
                <w:sz w:val="20"/>
                <w:szCs w:val="20"/>
              </w:rPr>
              <w:t>ul. Stawiszyńska 10 /2</w:t>
            </w:r>
          </w:p>
          <w:p w14:paraId="484DC071" w14:textId="77777777" w:rsidR="00594931" w:rsidRPr="006230F0" w:rsidRDefault="00594931" w:rsidP="006230F0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6230F0">
              <w:rPr>
                <w:bCs/>
                <w:sz w:val="20"/>
                <w:szCs w:val="20"/>
              </w:rPr>
              <w:t>62-800 Kalisz</w:t>
            </w:r>
          </w:p>
          <w:p w14:paraId="1609CA69" w14:textId="0CF02827" w:rsidR="00594931" w:rsidRPr="006230F0" w:rsidRDefault="00594931" w:rsidP="006230F0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230F0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230F0">
              <w:rPr>
                <w:color w:val="000000"/>
                <w:sz w:val="20"/>
                <w:szCs w:val="20"/>
              </w:rPr>
              <w:t>:</w:t>
            </w:r>
            <w:r w:rsidR="006230F0">
              <w:rPr>
                <w:color w:val="000000"/>
                <w:sz w:val="20"/>
                <w:szCs w:val="20"/>
              </w:rPr>
              <w:t xml:space="preserve"> </w:t>
            </w:r>
            <w:r w:rsidRPr="006230F0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594931" w:rsidRPr="006230F0" w14:paraId="51B14D18" w14:textId="77777777" w:rsidTr="002B33A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hideMark/>
          </w:tcPr>
          <w:p w14:paraId="6EEC2295" w14:textId="73D746F8" w:rsidR="00594931" w:rsidRPr="006230F0" w:rsidRDefault="00594931" w:rsidP="006230F0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>Pakiet 8</w:t>
            </w:r>
            <w:r w:rsidR="006230F0">
              <w:rPr>
                <w:b/>
                <w:bCs/>
                <w:sz w:val="20"/>
                <w:szCs w:val="20"/>
              </w:rPr>
              <w:t xml:space="preserve"> </w:t>
            </w:r>
            <w:r w:rsidRPr="006230F0">
              <w:rPr>
                <w:b/>
                <w:bCs/>
                <w:sz w:val="20"/>
                <w:szCs w:val="20"/>
              </w:rPr>
              <w:t>- Fartuch ochronny foliowy</w:t>
            </w:r>
          </w:p>
          <w:p w14:paraId="4A65F815" w14:textId="77777777" w:rsidR="002B33AD" w:rsidRPr="006230F0" w:rsidRDefault="002B33AD" w:rsidP="002B33AD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6230F0">
              <w:rPr>
                <w:b/>
                <w:sz w:val="20"/>
                <w:szCs w:val="20"/>
              </w:rPr>
              <w:t xml:space="preserve">Polmil </w:t>
            </w:r>
            <w:r>
              <w:rPr>
                <w:b/>
                <w:sz w:val="20"/>
                <w:szCs w:val="20"/>
              </w:rPr>
              <w:t>S</w:t>
            </w:r>
            <w:r w:rsidRPr="006230F0">
              <w:rPr>
                <w:b/>
                <w:sz w:val="20"/>
                <w:szCs w:val="20"/>
              </w:rPr>
              <w:t>p. z o.o.</w:t>
            </w:r>
          </w:p>
          <w:p w14:paraId="44EB16B8" w14:textId="77777777" w:rsidR="002B33AD" w:rsidRPr="006230F0" w:rsidRDefault="002B33AD" w:rsidP="002B33AD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6230F0">
              <w:rPr>
                <w:bCs/>
                <w:sz w:val="20"/>
                <w:szCs w:val="20"/>
              </w:rPr>
              <w:t xml:space="preserve">ul. Przemysłowa 8 B </w:t>
            </w:r>
          </w:p>
          <w:p w14:paraId="56B690FB" w14:textId="09D36990" w:rsidR="00594931" w:rsidRPr="006230F0" w:rsidRDefault="002B33AD" w:rsidP="002B33AD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6230F0">
              <w:rPr>
                <w:bCs/>
                <w:sz w:val="20"/>
                <w:szCs w:val="20"/>
              </w:rPr>
              <w:t>85-758 Bydgoszcz</w:t>
            </w:r>
          </w:p>
          <w:p w14:paraId="6DAAEF75" w14:textId="0D68A3EF" w:rsidR="00594931" w:rsidRPr="006230F0" w:rsidRDefault="00594931" w:rsidP="006230F0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230F0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230F0">
              <w:rPr>
                <w:color w:val="000000"/>
                <w:sz w:val="20"/>
                <w:szCs w:val="20"/>
              </w:rPr>
              <w:t>:</w:t>
            </w:r>
            <w:r w:rsidR="006230F0">
              <w:rPr>
                <w:color w:val="000000"/>
                <w:sz w:val="20"/>
                <w:szCs w:val="20"/>
              </w:rPr>
              <w:t xml:space="preserve"> </w:t>
            </w:r>
            <w:r w:rsidRPr="006230F0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</w:tbl>
    <w:p w14:paraId="19E779A6" w14:textId="77777777" w:rsidR="00B36EDA" w:rsidRPr="006230F0" w:rsidRDefault="00B36EDA" w:rsidP="00B36EDA">
      <w:pPr>
        <w:spacing w:before="360" w:after="120" w:line="276" w:lineRule="auto"/>
        <w:ind w:right="-425"/>
        <w:jc w:val="both"/>
        <w:rPr>
          <w:color w:val="000000"/>
          <w:sz w:val="22"/>
          <w:szCs w:val="22"/>
        </w:rPr>
      </w:pPr>
      <w:r w:rsidRPr="006230F0">
        <w:rPr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6230F0">
        <w:rPr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536"/>
        <w:gridCol w:w="2127"/>
        <w:gridCol w:w="992"/>
      </w:tblGrid>
      <w:tr w:rsidR="00B36EDA" w:rsidRPr="006230F0" w14:paraId="60E2AECD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032864E" w14:textId="77777777" w:rsidR="00B36EDA" w:rsidRPr="006230F0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6230F0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D575699" w14:textId="77777777" w:rsidR="00B36EDA" w:rsidRPr="006230F0" w:rsidRDefault="00B36EDA" w:rsidP="00967BF4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6230F0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AA1F383" w14:textId="77777777" w:rsidR="00B36EDA" w:rsidRPr="006230F0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6230F0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207D0D0" w14:textId="77777777" w:rsidR="00B36EDA" w:rsidRPr="006230F0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6230F0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594931" w:rsidRPr="006230F0" w14:paraId="50E334C9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8D63F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Pakiet 1 - Fartuchy chirurgiczne jałowe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01EAE" w14:textId="77777777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>Mercator Medical S.A.</w:t>
            </w:r>
          </w:p>
          <w:p w14:paraId="1545D35A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Modrzejewskiej 30</w:t>
            </w:r>
          </w:p>
          <w:p w14:paraId="32C9EAE1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31-327 Kraków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482A6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- 500.00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4C3AA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500,00</w:t>
            </w:r>
          </w:p>
        </w:tc>
      </w:tr>
      <w:tr w:rsidR="00594931" w:rsidRPr="006230F0" w14:paraId="32D22A64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CEFAB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Pakiet 1 - Fartuchy chirurgiczne jałowe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33521" w14:textId="49686E72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 xml:space="preserve">Zarys International </w:t>
            </w:r>
            <w:r w:rsidR="006230F0">
              <w:rPr>
                <w:b/>
                <w:bCs/>
                <w:sz w:val="20"/>
                <w:szCs w:val="20"/>
              </w:rPr>
              <w:t>Sp. z o.o.</w:t>
            </w:r>
          </w:p>
          <w:p w14:paraId="6C8A342A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Ziemska 44</w:t>
            </w:r>
          </w:p>
          <w:p w14:paraId="0D000ECB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41-803 Zabrze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44C00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- 446.20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47611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446,20</w:t>
            </w:r>
          </w:p>
        </w:tc>
      </w:tr>
      <w:tr w:rsidR="00594931" w:rsidRPr="006230F0" w14:paraId="3C1B0454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10B5B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lastRenderedPageBreak/>
              <w:t>1 - Pakiet 1 - Fartuchy chirurgiczne jałowe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D7168" w14:textId="77777777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>KLOTHO S.C.</w:t>
            </w:r>
          </w:p>
          <w:p w14:paraId="70C48A54" w14:textId="4661ECBF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A.</w:t>
            </w:r>
            <w:r w:rsidR="006230F0">
              <w:rPr>
                <w:sz w:val="20"/>
                <w:szCs w:val="20"/>
              </w:rPr>
              <w:t xml:space="preserve"> </w:t>
            </w:r>
            <w:r w:rsidRPr="006230F0">
              <w:rPr>
                <w:sz w:val="20"/>
                <w:szCs w:val="20"/>
              </w:rPr>
              <w:t>Struga 24</w:t>
            </w:r>
          </w:p>
          <w:p w14:paraId="3EFBB9EB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90-513 Łódź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83A85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- 400.95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9EB76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400,95</w:t>
            </w:r>
          </w:p>
        </w:tc>
      </w:tr>
      <w:tr w:rsidR="00594931" w:rsidRPr="006230F0" w14:paraId="699ED308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1EB18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Pakiet 1 - Fartuchy chirurgiczne jałowe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4FD17" w14:textId="35C4335A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>Lohmann &amp; Rauscher Polska Sp. z o.o.</w:t>
            </w:r>
          </w:p>
          <w:p w14:paraId="580E417B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Stefana Żeromskiego 17A</w:t>
            </w:r>
          </w:p>
          <w:p w14:paraId="35F2FBA1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95-200 Pabianice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C1133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- 258.35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CB6D4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258,35</w:t>
            </w:r>
          </w:p>
        </w:tc>
      </w:tr>
      <w:tr w:rsidR="00594931" w:rsidRPr="006230F0" w14:paraId="45F4D1B6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2C907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Pakiet 1 - Fartuchy chirurgiczne jałowe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6D355" w14:textId="644E4EC0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 xml:space="preserve">EM MED </w:t>
            </w:r>
            <w:r w:rsidR="006230F0">
              <w:rPr>
                <w:b/>
                <w:bCs/>
                <w:sz w:val="20"/>
                <w:szCs w:val="20"/>
              </w:rPr>
              <w:t>Sp. z o.o.</w:t>
            </w:r>
          </w:p>
          <w:p w14:paraId="14D629CA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Świeradowska 47</w:t>
            </w:r>
          </w:p>
          <w:p w14:paraId="770DEFEA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02-662 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9D36C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0DA56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0,00</w:t>
            </w:r>
          </w:p>
        </w:tc>
      </w:tr>
      <w:tr w:rsidR="00594931" w:rsidRPr="006230F0" w14:paraId="244E7B59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DFCFF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Pakiet 1 - Fartuchy chirurgiczne jałowe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FA03A" w14:textId="77777777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>Neomed Polska Sp. z o.o.</w:t>
            </w:r>
          </w:p>
          <w:p w14:paraId="0C327F88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Orężna 6A</w:t>
            </w:r>
          </w:p>
          <w:p w14:paraId="08532933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05-501 Piaseczno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0441E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234BF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0,00</w:t>
            </w:r>
          </w:p>
        </w:tc>
      </w:tr>
      <w:tr w:rsidR="00594931" w:rsidRPr="006230F0" w14:paraId="2064B80F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ED7D3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2 - Pakiet 2 -  Koszule operacyjne z włókniny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AB955" w14:textId="56351968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 xml:space="preserve">Zarys International </w:t>
            </w:r>
            <w:r w:rsidR="006230F0">
              <w:rPr>
                <w:b/>
                <w:bCs/>
                <w:sz w:val="20"/>
                <w:szCs w:val="20"/>
              </w:rPr>
              <w:t>Sp. z o.o.</w:t>
            </w:r>
          </w:p>
          <w:p w14:paraId="6F74B922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Ziemska 44</w:t>
            </w:r>
          </w:p>
          <w:p w14:paraId="6BEF4396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41-803 Zabrze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0C39B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- 500.00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D03BA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500,00</w:t>
            </w:r>
          </w:p>
        </w:tc>
      </w:tr>
      <w:tr w:rsidR="00594931" w:rsidRPr="006230F0" w14:paraId="591F2502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5E7D9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2 - Pakiet 2 -  Koszule operacyjne z włókniny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C45DA" w14:textId="77777777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>Neomed Polska Sp. z o.o.</w:t>
            </w:r>
          </w:p>
          <w:p w14:paraId="3DA083C1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Orężna 6A</w:t>
            </w:r>
          </w:p>
          <w:p w14:paraId="51EB487F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05-501 Piaseczno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9119E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- 462.95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5C04C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462,95</w:t>
            </w:r>
          </w:p>
        </w:tc>
      </w:tr>
      <w:tr w:rsidR="00594931" w:rsidRPr="006230F0" w14:paraId="2CE72CAC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BB23E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2 - Pakiet 2 -  Koszule operacyjne z włókniny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1B94E" w14:textId="763EB6E1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 xml:space="preserve">J. Chodacki, A. Misztal „Medica” </w:t>
            </w:r>
            <w:r w:rsidR="006230F0">
              <w:rPr>
                <w:b/>
                <w:bCs/>
                <w:sz w:val="20"/>
                <w:szCs w:val="20"/>
              </w:rPr>
              <w:t>Sp. j.</w:t>
            </w:r>
          </w:p>
          <w:p w14:paraId="4F3EDBCC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Przemysłowa 4A</w:t>
            </w:r>
          </w:p>
          <w:p w14:paraId="398301B1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59-300 Lubin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4C24F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- 439.00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F36D3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439,00</w:t>
            </w:r>
          </w:p>
        </w:tc>
      </w:tr>
      <w:tr w:rsidR="00594931" w:rsidRPr="006230F0" w14:paraId="7C9D533A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98B3E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2 - Pakiet 2 -  Koszule operacyjne z włókniny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F8B4F" w14:textId="1C723A49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 xml:space="preserve">EM MED </w:t>
            </w:r>
            <w:r w:rsidR="006230F0">
              <w:rPr>
                <w:b/>
                <w:bCs/>
                <w:sz w:val="20"/>
                <w:szCs w:val="20"/>
              </w:rPr>
              <w:t>Sp. z o.o.</w:t>
            </w:r>
          </w:p>
          <w:p w14:paraId="70A041F8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Świeradowska 47</w:t>
            </w:r>
          </w:p>
          <w:p w14:paraId="4F0FB311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02-662 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56347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- 369.80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E54EF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369,80</w:t>
            </w:r>
          </w:p>
        </w:tc>
      </w:tr>
      <w:tr w:rsidR="00594931" w:rsidRPr="006230F0" w14:paraId="7C981CE2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EC265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2 - Pakiet 2 -  Koszule operacyjne z włókniny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46CF1" w14:textId="77777777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>Firma Produkcyjno-Usługowo-Handlowa Mieczysław Kruszelnicki</w:t>
            </w:r>
          </w:p>
          <w:p w14:paraId="379421A2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Chorwacka 45</w:t>
            </w:r>
          </w:p>
          <w:p w14:paraId="48DB13A6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51-107 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DB24E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E1C80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0,00</w:t>
            </w:r>
          </w:p>
        </w:tc>
      </w:tr>
      <w:tr w:rsidR="00594931" w:rsidRPr="006230F0" w14:paraId="313C4F17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907C1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3 - Pakiet 3 - Fartuch ochronny z włókniny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B687A" w14:textId="535B2CDE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 xml:space="preserve">Polmil </w:t>
            </w:r>
            <w:r w:rsidR="006230F0">
              <w:rPr>
                <w:b/>
                <w:bCs/>
                <w:sz w:val="20"/>
                <w:szCs w:val="20"/>
              </w:rPr>
              <w:t>S</w:t>
            </w:r>
            <w:r w:rsidRPr="006230F0">
              <w:rPr>
                <w:b/>
                <w:bCs/>
                <w:sz w:val="20"/>
                <w:szCs w:val="20"/>
              </w:rPr>
              <w:t>p. z o.o.</w:t>
            </w:r>
          </w:p>
          <w:p w14:paraId="5D7409C7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Przemysłowa 8 B</w:t>
            </w:r>
          </w:p>
          <w:p w14:paraId="47A80211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85-758 Bydgoszcz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419CC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- 500.00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E75DD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500,00</w:t>
            </w:r>
          </w:p>
        </w:tc>
      </w:tr>
      <w:tr w:rsidR="00594931" w:rsidRPr="006230F0" w14:paraId="1C7C6F05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2FAD9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3 - Pakiet 3 - Fartuch ochronny z włókniny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E5156" w14:textId="71884350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 xml:space="preserve">Zarys International </w:t>
            </w:r>
            <w:r w:rsidR="006230F0">
              <w:rPr>
                <w:b/>
                <w:bCs/>
                <w:sz w:val="20"/>
                <w:szCs w:val="20"/>
              </w:rPr>
              <w:t>Sp. z o.o.</w:t>
            </w:r>
          </w:p>
          <w:p w14:paraId="29934FD9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Ziemska 44</w:t>
            </w:r>
          </w:p>
          <w:p w14:paraId="136AF833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41-803 Zabrze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07121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- 454.55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0C619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454,55</w:t>
            </w:r>
          </w:p>
        </w:tc>
      </w:tr>
      <w:tr w:rsidR="00594931" w:rsidRPr="006230F0" w14:paraId="67CF974F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BE6A9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3 - Pakiet 3 - Fartuch ochronny z włókniny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CC50C" w14:textId="77777777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>Neomed Polska Sp. z o.o.</w:t>
            </w:r>
          </w:p>
          <w:p w14:paraId="56704DAD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Orężna 6A</w:t>
            </w:r>
          </w:p>
          <w:p w14:paraId="2D60CA7A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05-501 Piaseczno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481FC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- 409.70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B8E51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409,70</w:t>
            </w:r>
          </w:p>
        </w:tc>
      </w:tr>
      <w:tr w:rsidR="00594931" w:rsidRPr="006230F0" w14:paraId="47B7B7D5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CA265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3 - Pakiet 3 - Fartuch ochronny z włókniny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EB75D" w14:textId="77777777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>KLOTHO S.C.</w:t>
            </w:r>
          </w:p>
          <w:p w14:paraId="4B6D26E1" w14:textId="138B3878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A.</w:t>
            </w:r>
            <w:r w:rsidR="006230F0">
              <w:rPr>
                <w:sz w:val="20"/>
                <w:szCs w:val="20"/>
              </w:rPr>
              <w:t xml:space="preserve"> </w:t>
            </w:r>
            <w:r w:rsidRPr="006230F0">
              <w:rPr>
                <w:sz w:val="20"/>
                <w:szCs w:val="20"/>
              </w:rPr>
              <w:t>Struga 24</w:t>
            </w:r>
          </w:p>
          <w:p w14:paraId="35795324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90-513 Łódź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757E9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- 384.85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4323B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384,85</w:t>
            </w:r>
          </w:p>
        </w:tc>
      </w:tr>
      <w:tr w:rsidR="00594931" w:rsidRPr="006230F0" w14:paraId="21B95A86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43B45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3 - Pakiet 3 - Fartuch ochronny z włókniny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2BE8E" w14:textId="3A366C83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>EM MED S</w:t>
            </w:r>
            <w:r w:rsidR="006230F0">
              <w:rPr>
                <w:b/>
                <w:bCs/>
                <w:sz w:val="20"/>
                <w:szCs w:val="20"/>
              </w:rPr>
              <w:t>p. z o.o.</w:t>
            </w:r>
          </w:p>
          <w:p w14:paraId="4AC5040F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Świeradowska 47</w:t>
            </w:r>
          </w:p>
          <w:p w14:paraId="03398F51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02-662 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BBE10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74906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0,00</w:t>
            </w:r>
          </w:p>
        </w:tc>
      </w:tr>
      <w:tr w:rsidR="00594931" w:rsidRPr="006230F0" w14:paraId="40823EBF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29D5F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4 - Pakiet 4 – Pokrowce na przewody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C256B" w14:textId="77777777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>Neomed Polska Sp. z o.o.</w:t>
            </w:r>
          </w:p>
          <w:p w14:paraId="0E6466E5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Orężna 6A</w:t>
            </w:r>
          </w:p>
          <w:p w14:paraId="3CCC1DAF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05-501 Piaseczno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B88C7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- 500.00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B4210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500,00</w:t>
            </w:r>
          </w:p>
        </w:tc>
      </w:tr>
      <w:tr w:rsidR="00594931" w:rsidRPr="006230F0" w14:paraId="57135FE0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E048B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4 - Pakiet 4 – Pokrowce na przewody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13C90" w14:textId="6642F238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 xml:space="preserve">Zarys International </w:t>
            </w:r>
            <w:r w:rsidR="006230F0">
              <w:rPr>
                <w:b/>
                <w:bCs/>
                <w:sz w:val="20"/>
                <w:szCs w:val="20"/>
              </w:rPr>
              <w:t>Sp. z o.o.</w:t>
            </w:r>
          </w:p>
          <w:p w14:paraId="0EAD21A7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Ziemska 44</w:t>
            </w:r>
          </w:p>
          <w:p w14:paraId="22F0C622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41-803 Zabrze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DBE40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- 291.20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86410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291,20</w:t>
            </w:r>
          </w:p>
        </w:tc>
      </w:tr>
      <w:tr w:rsidR="00594931" w:rsidRPr="006230F0" w14:paraId="3A491839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1F8B5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4 - Pakiet 4 – Pokrowce na przewody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EFF02" w14:textId="315337C5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>Lohmann &amp; Rauscher Polska Sp. z o.o.</w:t>
            </w:r>
          </w:p>
          <w:p w14:paraId="7649E5F6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Stefana Żeromskiego 17A</w:t>
            </w:r>
          </w:p>
          <w:p w14:paraId="0C08007D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lastRenderedPageBreak/>
              <w:t>95-200 Pabianice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7611A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lastRenderedPageBreak/>
              <w:t>1 - Cena - 253.85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4E3EE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253,85</w:t>
            </w:r>
          </w:p>
        </w:tc>
      </w:tr>
      <w:tr w:rsidR="00594931" w:rsidRPr="006230F0" w14:paraId="4BB10A32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318CD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5 - Pakiet 5 - Maski chirurgiczne z trokami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B3EFF" w14:textId="44EFE6B2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 xml:space="preserve">Polmil </w:t>
            </w:r>
            <w:r w:rsidR="006230F0">
              <w:rPr>
                <w:b/>
                <w:bCs/>
                <w:sz w:val="20"/>
                <w:szCs w:val="20"/>
              </w:rPr>
              <w:t>S</w:t>
            </w:r>
            <w:r w:rsidRPr="006230F0">
              <w:rPr>
                <w:b/>
                <w:bCs/>
                <w:sz w:val="20"/>
                <w:szCs w:val="20"/>
              </w:rPr>
              <w:t>p. z o.o.</w:t>
            </w:r>
          </w:p>
          <w:p w14:paraId="21BCA444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Przemysłowa 8 B</w:t>
            </w:r>
          </w:p>
          <w:p w14:paraId="5CF68032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85-758 Bydgoszcz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0E08B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- 500.00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3214A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500,00</w:t>
            </w:r>
          </w:p>
        </w:tc>
      </w:tr>
      <w:tr w:rsidR="00594931" w:rsidRPr="006230F0" w14:paraId="0CA93385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0F2CF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5 - Pakiet 5 - Maski chirurgiczne z trokami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FD674" w14:textId="2726194D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 xml:space="preserve">Tioro </w:t>
            </w:r>
            <w:r w:rsidR="006230F0">
              <w:rPr>
                <w:b/>
                <w:bCs/>
                <w:sz w:val="20"/>
                <w:szCs w:val="20"/>
              </w:rPr>
              <w:t>Sp. z o.o.</w:t>
            </w:r>
          </w:p>
          <w:p w14:paraId="7962DF27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Towarowa 22</w:t>
            </w:r>
          </w:p>
          <w:p w14:paraId="6117D227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42-600 Tarnowskie Góry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60D17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- 345.85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10CEA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345,85</w:t>
            </w:r>
          </w:p>
        </w:tc>
      </w:tr>
      <w:tr w:rsidR="00594931" w:rsidRPr="006230F0" w14:paraId="2863AE0C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A25DF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6 - Pakiet 6 - Pościel jednorazowego użytku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BAA76" w14:textId="77777777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>Firma Produkcyjno-Usługowo-Handlowa Mieczysław Kruszelnicki</w:t>
            </w:r>
          </w:p>
          <w:p w14:paraId="12C75187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Chorwacka 45</w:t>
            </w:r>
          </w:p>
          <w:p w14:paraId="038F67A9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51-107 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87A0A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- 500.00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E9B97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500,00</w:t>
            </w:r>
          </w:p>
        </w:tc>
      </w:tr>
      <w:tr w:rsidR="00594931" w:rsidRPr="006230F0" w14:paraId="1EC84655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8D30F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6 - Pakiet 6 - Pościel jednorazowego użytku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5B1FA" w14:textId="77777777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>Neomed Polska Sp. z o.o.</w:t>
            </w:r>
          </w:p>
          <w:p w14:paraId="6A69A141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Orężna 6A</w:t>
            </w:r>
          </w:p>
          <w:p w14:paraId="715C27DB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05-501 Piaseczno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1F650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- 491.55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361B5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491,55</w:t>
            </w:r>
          </w:p>
        </w:tc>
      </w:tr>
      <w:tr w:rsidR="00594931" w:rsidRPr="006230F0" w14:paraId="66AA0A34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EDBBC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6 - Pakiet 6 - Pościel jednorazowego użytku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07F41" w14:textId="432E341A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 xml:space="preserve">EM MED </w:t>
            </w:r>
            <w:r w:rsidR="006230F0">
              <w:rPr>
                <w:b/>
                <w:bCs/>
                <w:sz w:val="20"/>
                <w:szCs w:val="20"/>
              </w:rPr>
              <w:t>Sp. z o.o.</w:t>
            </w:r>
          </w:p>
          <w:p w14:paraId="2E9ED727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Świeradowska 47</w:t>
            </w:r>
          </w:p>
          <w:p w14:paraId="1EB0B46F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02-662 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6C1D0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- 464.75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6514F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464,75</w:t>
            </w:r>
          </w:p>
        </w:tc>
      </w:tr>
      <w:tr w:rsidR="00594931" w:rsidRPr="006230F0" w14:paraId="7E35E9A3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66A2C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6 - Pakiet 6 - Pościel jednorazowego użytku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3E870" w14:textId="6B87E3CE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 xml:space="preserve">Polmil </w:t>
            </w:r>
            <w:r w:rsidR="006230F0">
              <w:rPr>
                <w:b/>
                <w:bCs/>
                <w:sz w:val="20"/>
                <w:szCs w:val="20"/>
              </w:rPr>
              <w:t>S</w:t>
            </w:r>
            <w:r w:rsidRPr="006230F0">
              <w:rPr>
                <w:b/>
                <w:bCs/>
                <w:sz w:val="20"/>
                <w:szCs w:val="20"/>
              </w:rPr>
              <w:t>p. z o.o.</w:t>
            </w:r>
          </w:p>
          <w:p w14:paraId="3C68CAFB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Przemysłowa 8 B</w:t>
            </w:r>
          </w:p>
          <w:p w14:paraId="1B3FE52A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85-758 Bydgoszcz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737E6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- 440.75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862E0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440,75</w:t>
            </w:r>
          </w:p>
        </w:tc>
      </w:tr>
      <w:tr w:rsidR="00594931" w:rsidRPr="006230F0" w14:paraId="7B5F5D65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1103E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6 - Pakiet 6 - Pościel jednorazowego użytku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90872" w14:textId="5EEB68D7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>Zarys International S</w:t>
            </w:r>
            <w:r w:rsidR="006230F0">
              <w:rPr>
                <w:b/>
                <w:bCs/>
                <w:sz w:val="20"/>
                <w:szCs w:val="20"/>
              </w:rPr>
              <w:t>p. z o.o.</w:t>
            </w:r>
          </w:p>
          <w:p w14:paraId="23F5C2E0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Ziemska 44</w:t>
            </w:r>
          </w:p>
          <w:p w14:paraId="2641CD77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41-803 Zabrze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409A6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- 417.85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300B8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417,85</w:t>
            </w:r>
          </w:p>
        </w:tc>
      </w:tr>
      <w:tr w:rsidR="00594931" w:rsidRPr="006230F0" w14:paraId="78633C26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EE1A2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7 - Pakiet 7 - Podkłady chłonne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2B3BB" w14:textId="77777777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>ALBIS MAZUR Sp. z o.o.</w:t>
            </w:r>
          </w:p>
          <w:p w14:paraId="7365E964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Stawiszyńska 10/2</w:t>
            </w:r>
          </w:p>
          <w:p w14:paraId="27B7A714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62-800 Kalisz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16695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- 500.00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94470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500,00</w:t>
            </w:r>
          </w:p>
        </w:tc>
      </w:tr>
      <w:tr w:rsidR="00594931" w:rsidRPr="006230F0" w14:paraId="1F88B05D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7783E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7 - Pakiet 7 - Podkłady chłonne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C8E82" w14:textId="77777777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>Bialmed Sp. z o.o.</w:t>
            </w:r>
          </w:p>
          <w:p w14:paraId="6813DC9A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Kazimierzowska 46/48/35</w:t>
            </w:r>
          </w:p>
          <w:p w14:paraId="5D02F5CE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02-546 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CD553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- 489.35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0A3CB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489,35</w:t>
            </w:r>
          </w:p>
        </w:tc>
      </w:tr>
      <w:tr w:rsidR="00594931" w:rsidRPr="006230F0" w14:paraId="710DF1E2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29EF3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7 - Pakiet 7 - Podkłady chłonne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8AED6" w14:textId="77777777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>Mercator Medical S.A.</w:t>
            </w:r>
          </w:p>
          <w:p w14:paraId="10582A6D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Modrzejewskiej 30</w:t>
            </w:r>
          </w:p>
          <w:p w14:paraId="2160538B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31-327 Kraków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1BAF7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- 435.60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E4370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435,60</w:t>
            </w:r>
          </w:p>
        </w:tc>
      </w:tr>
      <w:tr w:rsidR="00594931" w:rsidRPr="006230F0" w14:paraId="6A576852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54EE8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7 - Pakiet 7 - Podkłady chłonne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0F206" w14:textId="77777777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>"GESPAR" - G.PYJOR, M.SUTKOWSKI - SPÓŁKA JAWNA</w:t>
            </w:r>
          </w:p>
          <w:p w14:paraId="24419E8F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Utrata 4</w:t>
            </w:r>
          </w:p>
          <w:p w14:paraId="046C8747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03-877 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E7287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- 383.35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C86AD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383,35</w:t>
            </w:r>
          </w:p>
        </w:tc>
      </w:tr>
      <w:tr w:rsidR="00594931" w:rsidRPr="006230F0" w14:paraId="37049B88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A0AF3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7 - Pakiet 7 - Podkłady chłonne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2DB1A" w14:textId="29F49153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 xml:space="preserve">Zarys International </w:t>
            </w:r>
            <w:r w:rsidR="006230F0">
              <w:rPr>
                <w:b/>
                <w:bCs/>
                <w:sz w:val="20"/>
                <w:szCs w:val="20"/>
              </w:rPr>
              <w:t>Sp. z o.o.</w:t>
            </w:r>
          </w:p>
          <w:p w14:paraId="09EC5196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Ziemska 44</w:t>
            </w:r>
          </w:p>
          <w:p w14:paraId="4A029280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41-803 Zabrze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B1C61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- 330.65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C93F3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330,65</w:t>
            </w:r>
          </w:p>
        </w:tc>
      </w:tr>
      <w:tr w:rsidR="00594931" w:rsidRPr="006230F0" w14:paraId="2E63F8DD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F8A78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7 - Pakiet 7 - Podkłady chłonne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0042C" w14:textId="28FADB7E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 xml:space="preserve">Medicus </w:t>
            </w:r>
            <w:r w:rsidR="006230F0">
              <w:rPr>
                <w:b/>
                <w:bCs/>
                <w:sz w:val="20"/>
                <w:szCs w:val="20"/>
              </w:rPr>
              <w:t>Sp. z o.o. S.K.A.</w:t>
            </w:r>
          </w:p>
          <w:p w14:paraId="52ACD903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Browarowa 21</w:t>
            </w:r>
          </w:p>
          <w:p w14:paraId="4C0E1770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43-100 Tychy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60B3D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9FE0D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0,00</w:t>
            </w:r>
          </w:p>
        </w:tc>
      </w:tr>
      <w:tr w:rsidR="00594931" w:rsidRPr="006230F0" w14:paraId="4FE2528A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EFC58" w14:textId="623592F9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8 - Pakiet 8</w:t>
            </w:r>
            <w:r w:rsidR="00FF38BD">
              <w:rPr>
                <w:sz w:val="20"/>
                <w:szCs w:val="20"/>
              </w:rPr>
              <w:t xml:space="preserve"> </w:t>
            </w:r>
            <w:r w:rsidRPr="006230F0">
              <w:rPr>
                <w:sz w:val="20"/>
                <w:szCs w:val="20"/>
              </w:rPr>
              <w:t>- Fartuch ochronny foliowy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38F71" w14:textId="77777777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>Bialmed Sp. z o.o.</w:t>
            </w:r>
          </w:p>
          <w:p w14:paraId="0E12A2DE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Kazimierzowska 46/48/35</w:t>
            </w:r>
          </w:p>
          <w:p w14:paraId="7BFED6B1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02-546 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F3F68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- 500.00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06367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500,00</w:t>
            </w:r>
          </w:p>
        </w:tc>
      </w:tr>
      <w:tr w:rsidR="00594931" w:rsidRPr="006230F0" w14:paraId="75A5B27C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5562B" w14:textId="3C544814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8 - Pakiet 8</w:t>
            </w:r>
            <w:r w:rsidR="00FF38BD">
              <w:rPr>
                <w:sz w:val="20"/>
                <w:szCs w:val="20"/>
              </w:rPr>
              <w:t xml:space="preserve"> </w:t>
            </w:r>
            <w:r w:rsidRPr="006230F0">
              <w:rPr>
                <w:sz w:val="20"/>
                <w:szCs w:val="20"/>
              </w:rPr>
              <w:t>- Fartuch ochronny foliowy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787E2" w14:textId="69D265F9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 xml:space="preserve">Polmil </w:t>
            </w:r>
            <w:r w:rsidR="006230F0">
              <w:rPr>
                <w:b/>
                <w:bCs/>
                <w:sz w:val="20"/>
                <w:szCs w:val="20"/>
              </w:rPr>
              <w:t>S</w:t>
            </w:r>
            <w:r w:rsidRPr="006230F0">
              <w:rPr>
                <w:b/>
                <w:bCs/>
                <w:sz w:val="20"/>
                <w:szCs w:val="20"/>
              </w:rPr>
              <w:t>p. z o.o.</w:t>
            </w:r>
          </w:p>
          <w:p w14:paraId="4934E841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Przemysłowa 8 B</w:t>
            </w:r>
          </w:p>
          <w:p w14:paraId="0DBEE8E6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85-758 Bydgoszcz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96684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- 318.20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EC12D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318,20</w:t>
            </w:r>
          </w:p>
        </w:tc>
      </w:tr>
      <w:tr w:rsidR="00594931" w:rsidRPr="006230F0" w14:paraId="74AAE64A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D48C3" w14:textId="085DF725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8 - Pakiet 8</w:t>
            </w:r>
            <w:r w:rsidR="00FF38BD">
              <w:rPr>
                <w:sz w:val="20"/>
                <w:szCs w:val="20"/>
              </w:rPr>
              <w:t xml:space="preserve"> </w:t>
            </w:r>
            <w:r w:rsidRPr="006230F0">
              <w:rPr>
                <w:sz w:val="20"/>
                <w:szCs w:val="20"/>
              </w:rPr>
              <w:t>- Fartuch ochronny foliowy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D5BA6" w14:textId="15B71EF6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>Zarys International S</w:t>
            </w:r>
            <w:r w:rsidR="006230F0">
              <w:rPr>
                <w:b/>
                <w:bCs/>
                <w:sz w:val="20"/>
                <w:szCs w:val="20"/>
              </w:rPr>
              <w:t>p. z o.o.</w:t>
            </w:r>
          </w:p>
          <w:p w14:paraId="37D1BE0E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Ziemska 44</w:t>
            </w:r>
          </w:p>
          <w:p w14:paraId="0474F542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lastRenderedPageBreak/>
              <w:t>41-803 Zabrze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1941C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lastRenderedPageBreak/>
              <w:t>1 - Cena - 238.25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BB350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238,25</w:t>
            </w:r>
          </w:p>
        </w:tc>
      </w:tr>
      <w:tr w:rsidR="00594931" w:rsidRPr="006230F0" w14:paraId="334554CE" w14:textId="77777777" w:rsidTr="006230F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1AA2E" w14:textId="17DEEBAF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8 - Pakiet 8</w:t>
            </w:r>
            <w:r w:rsidR="00FF38BD">
              <w:rPr>
                <w:sz w:val="20"/>
                <w:szCs w:val="20"/>
              </w:rPr>
              <w:t xml:space="preserve"> </w:t>
            </w:r>
            <w:r w:rsidRPr="006230F0">
              <w:rPr>
                <w:sz w:val="20"/>
                <w:szCs w:val="20"/>
              </w:rPr>
              <w:t>- Fartuch ochronny foliowy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A85F1" w14:textId="77777777" w:rsidR="00594931" w:rsidRPr="006230F0" w:rsidRDefault="00594931" w:rsidP="00E6187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230F0">
              <w:rPr>
                <w:b/>
                <w:bCs/>
                <w:sz w:val="20"/>
                <w:szCs w:val="20"/>
              </w:rPr>
              <w:t>Neomed Polska Sp. z o.o.</w:t>
            </w:r>
          </w:p>
          <w:p w14:paraId="33F16996" w14:textId="77777777" w:rsidR="00594931" w:rsidRPr="006230F0" w:rsidRDefault="00594931" w:rsidP="00E61879">
            <w:pPr>
              <w:spacing w:line="276" w:lineRule="auto"/>
              <w:rPr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ul. Orężna 6A</w:t>
            </w:r>
          </w:p>
          <w:p w14:paraId="4F6C5CB5" w14:textId="77777777" w:rsidR="00594931" w:rsidRPr="006230F0" w:rsidRDefault="00594931" w:rsidP="00E6187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05-501 Piaseczno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D74F5" w14:textId="77777777" w:rsidR="00594931" w:rsidRPr="006230F0" w:rsidRDefault="00594931" w:rsidP="00E6187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>1 - Cena - 233.35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C8F60" w14:textId="77777777" w:rsidR="00594931" w:rsidRPr="006230F0" w:rsidRDefault="00594931" w:rsidP="00E61879">
            <w:pPr>
              <w:jc w:val="center"/>
              <w:rPr>
                <w:color w:val="000000"/>
                <w:sz w:val="20"/>
                <w:szCs w:val="20"/>
              </w:rPr>
            </w:pPr>
            <w:r w:rsidRPr="006230F0">
              <w:rPr>
                <w:sz w:val="20"/>
                <w:szCs w:val="20"/>
              </w:rPr>
              <w:t xml:space="preserve">  233,35</w:t>
            </w:r>
          </w:p>
        </w:tc>
      </w:tr>
      <w:bookmarkEnd w:id="0"/>
    </w:tbl>
    <w:p w14:paraId="1210DE70" w14:textId="2D2B87DB" w:rsidR="008642B3" w:rsidRPr="006230F0" w:rsidRDefault="008642B3" w:rsidP="00B36EDA">
      <w:pPr>
        <w:ind w:right="-425"/>
        <w:jc w:val="right"/>
        <w:rPr>
          <w:vertAlign w:val="superscript"/>
        </w:rPr>
      </w:pPr>
    </w:p>
    <w:sectPr w:rsidR="008642B3" w:rsidRPr="006230F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2E77ED" w14:textId="77777777" w:rsidR="00A26AD5" w:rsidRDefault="00A26AD5">
      <w:r>
        <w:separator/>
      </w:r>
    </w:p>
  </w:endnote>
  <w:endnote w:type="continuationSeparator" w:id="0">
    <w:p w14:paraId="21377D3E" w14:textId="77777777" w:rsidR="00A26AD5" w:rsidRDefault="00A26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938C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0390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9985D0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5363BDF" w14:textId="4C859F0F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2549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61C10" w14:textId="77777777" w:rsidR="00A26AD5" w:rsidRDefault="00A26AD5">
      <w:r>
        <w:separator/>
      </w:r>
    </w:p>
  </w:footnote>
  <w:footnote w:type="continuationSeparator" w:id="0">
    <w:p w14:paraId="1DE519BE" w14:textId="77777777" w:rsidR="00A26AD5" w:rsidRDefault="00A26A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13DB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0BCF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E2BD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AD5"/>
    <w:rsid w:val="00022322"/>
    <w:rsid w:val="00042497"/>
    <w:rsid w:val="000C1E6F"/>
    <w:rsid w:val="000E4E56"/>
    <w:rsid w:val="001A1468"/>
    <w:rsid w:val="001B7815"/>
    <w:rsid w:val="00211A34"/>
    <w:rsid w:val="00295BF9"/>
    <w:rsid w:val="002B1E4F"/>
    <w:rsid w:val="002B33AD"/>
    <w:rsid w:val="002B6761"/>
    <w:rsid w:val="002F757A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4931"/>
    <w:rsid w:val="00596EA3"/>
    <w:rsid w:val="00596FD7"/>
    <w:rsid w:val="005E5BFF"/>
    <w:rsid w:val="00607F9B"/>
    <w:rsid w:val="006230F0"/>
    <w:rsid w:val="00627D48"/>
    <w:rsid w:val="00644DCB"/>
    <w:rsid w:val="00657C1E"/>
    <w:rsid w:val="00666FB6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26AD5"/>
    <w:rsid w:val="00A91321"/>
    <w:rsid w:val="00AA02AC"/>
    <w:rsid w:val="00AF17D4"/>
    <w:rsid w:val="00B32D12"/>
    <w:rsid w:val="00B36EDA"/>
    <w:rsid w:val="00B4544F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2083"/>
    <w:rsid w:val="00CF75AF"/>
    <w:rsid w:val="00D01E5B"/>
    <w:rsid w:val="00D04203"/>
    <w:rsid w:val="00D26ED6"/>
    <w:rsid w:val="00D42C90"/>
    <w:rsid w:val="00D8427E"/>
    <w:rsid w:val="00E14C73"/>
    <w:rsid w:val="00E30B2D"/>
    <w:rsid w:val="00E62859"/>
    <w:rsid w:val="00E85D70"/>
    <w:rsid w:val="00EA0F39"/>
    <w:rsid w:val="00F33C66"/>
    <w:rsid w:val="00F35441"/>
    <w:rsid w:val="00F960D7"/>
    <w:rsid w:val="00FB7F50"/>
    <w:rsid w:val="00FF3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3AC5D"/>
  <w15:chartTrackingRefBased/>
  <w15:docId w15:val="{733EADB6-8AB4-4935-9ACD-1E407614A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5</Pages>
  <Words>1261</Words>
  <Characters>6444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Urszula Sojka</cp:lastModifiedBy>
  <cp:revision>5</cp:revision>
  <cp:lastPrinted>2026-09-16T10:33:00Z</cp:lastPrinted>
  <dcterms:created xsi:type="dcterms:W3CDTF">2026-09-16T10:27:00Z</dcterms:created>
  <dcterms:modified xsi:type="dcterms:W3CDTF">2026-09-21T06:13:00Z</dcterms:modified>
</cp:coreProperties>
</file>