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6B99B" w14:textId="65DEBED9" w:rsidR="00081D13" w:rsidRPr="00CE6066" w:rsidRDefault="00D27FD6" w:rsidP="00081D13">
      <w:pPr>
        <w:spacing w:after="600"/>
        <w:jc w:val="right"/>
      </w:pPr>
      <w:bookmarkStart w:id="0" w:name="_Hlk53520193"/>
      <w:r w:rsidRPr="00CE6066">
        <w:t>Kraków</w:t>
      </w:r>
      <w:r w:rsidR="00081D13" w:rsidRPr="00CE6066">
        <w:t xml:space="preserve"> dnia: </w:t>
      </w:r>
      <w:r w:rsidR="00247B64">
        <w:t>18.09.2026</w:t>
      </w:r>
    </w:p>
    <w:p w14:paraId="16BB6267" w14:textId="77777777" w:rsidR="00D27FD6" w:rsidRPr="00CE6066" w:rsidRDefault="00D27FD6" w:rsidP="00081D13">
      <w:pPr>
        <w:spacing w:line="360" w:lineRule="auto"/>
        <w:ind w:right="3969"/>
        <w:rPr>
          <w:b/>
          <w:bCs/>
        </w:rPr>
      </w:pPr>
      <w:r w:rsidRPr="00CE6066">
        <w:rPr>
          <w:b/>
          <w:bCs/>
        </w:rPr>
        <w:t>Szpital Miejski Specjalistyczny</w:t>
      </w:r>
    </w:p>
    <w:p w14:paraId="2DBABCE5" w14:textId="77777777" w:rsidR="00D27FD6" w:rsidRPr="00CE6066" w:rsidRDefault="00D27FD6" w:rsidP="00081D13">
      <w:pPr>
        <w:spacing w:line="360" w:lineRule="auto"/>
        <w:ind w:right="3969"/>
        <w:rPr>
          <w:b/>
          <w:bCs/>
        </w:rPr>
      </w:pPr>
      <w:r w:rsidRPr="00CE6066">
        <w:rPr>
          <w:b/>
          <w:bCs/>
        </w:rPr>
        <w:t>im. Gabriela Narutowicza w Krakowie</w:t>
      </w:r>
    </w:p>
    <w:p w14:paraId="02C2EDAE" w14:textId="77777777" w:rsidR="00081D13" w:rsidRPr="00CE6066" w:rsidRDefault="00D27FD6" w:rsidP="00081D13">
      <w:pPr>
        <w:spacing w:line="360" w:lineRule="auto"/>
        <w:ind w:right="3969"/>
      </w:pPr>
      <w:r w:rsidRPr="00CE6066">
        <w:t>ul. Prądnicka</w:t>
      </w:r>
      <w:r w:rsidR="00081D13" w:rsidRPr="00CE6066">
        <w:t xml:space="preserve"> </w:t>
      </w:r>
      <w:r w:rsidRPr="00CE6066">
        <w:t>35-37</w:t>
      </w:r>
    </w:p>
    <w:p w14:paraId="0B24D427" w14:textId="77777777" w:rsidR="00081D13" w:rsidRPr="00CE6066" w:rsidRDefault="00D27FD6" w:rsidP="00081D13">
      <w:pPr>
        <w:ind w:right="3969"/>
      </w:pPr>
      <w:r w:rsidRPr="00CE6066">
        <w:t>31-202</w:t>
      </w:r>
      <w:r w:rsidR="00081D13" w:rsidRPr="00CE6066">
        <w:t xml:space="preserve"> </w:t>
      </w:r>
      <w:r w:rsidRPr="00CE6066">
        <w:t>Kraków</w:t>
      </w:r>
    </w:p>
    <w:p w14:paraId="0240F723" w14:textId="77777777" w:rsidR="00081D13" w:rsidRPr="00CE6066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E6066" w14:paraId="4F74E017" w14:textId="77777777" w:rsidTr="00C13EA9">
        <w:tc>
          <w:tcPr>
            <w:tcW w:w="10065" w:type="dxa"/>
            <w:shd w:val="clear" w:color="auto" w:fill="F2F2F2"/>
            <w:hideMark/>
          </w:tcPr>
          <w:p w14:paraId="1155B9B5" w14:textId="28554E69" w:rsidR="00081D13" w:rsidRPr="00CE6066" w:rsidRDefault="00CE6066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0C20CE1" w14:textId="77777777" w:rsidR="00081D13" w:rsidRPr="00CE6066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E6066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1C5AFB7" w14:textId="77777777" w:rsidR="00081D13" w:rsidRPr="00CE6066" w:rsidRDefault="00081D13" w:rsidP="00081D13">
      <w:pPr>
        <w:keepNext/>
        <w:spacing w:after="240"/>
        <w:outlineLvl w:val="0"/>
        <w:rPr>
          <w:b/>
        </w:rPr>
      </w:pPr>
    </w:p>
    <w:p w14:paraId="27F2E5C2" w14:textId="77777777" w:rsidR="00081D13" w:rsidRPr="00CE6066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CE6066">
        <w:rPr>
          <w:rFonts w:eastAsia="Calibri"/>
          <w:lang w:eastAsia="en-US"/>
        </w:rPr>
        <w:t xml:space="preserve">Dotyczy </w:t>
      </w:r>
      <w:r w:rsidRPr="00CE6066">
        <w:t>postępowania o udzielenie zamówienia publicznego</w:t>
      </w:r>
      <w:r w:rsidRPr="00CE6066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E6066" w14:paraId="71C58BDC" w14:textId="77777777" w:rsidTr="00081D13">
        <w:tc>
          <w:tcPr>
            <w:tcW w:w="2269" w:type="dxa"/>
          </w:tcPr>
          <w:p w14:paraId="2C651AFF" w14:textId="77777777" w:rsidR="00081D13" w:rsidRPr="00CE606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E6066">
              <w:t>Nazwa zamówienia:</w:t>
            </w:r>
          </w:p>
        </w:tc>
        <w:tc>
          <w:tcPr>
            <w:tcW w:w="7796" w:type="dxa"/>
          </w:tcPr>
          <w:p w14:paraId="3DC9621B" w14:textId="77777777" w:rsidR="00081D13" w:rsidRPr="00CE6066" w:rsidRDefault="00D27FD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CE6066">
              <w:rPr>
                <w:b/>
              </w:rPr>
              <w:t>Usługa w zakresie odbioru, transportu oraz unieszkodliwiania odpadów medycznych</w:t>
            </w:r>
          </w:p>
        </w:tc>
      </w:tr>
      <w:tr w:rsidR="00D27FD6" w:rsidRPr="00CE6066" w14:paraId="722E5AC3" w14:textId="77777777" w:rsidTr="009F7580">
        <w:tc>
          <w:tcPr>
            <w:tcW w:w="2269" w:type="dxa"/>
          </w:tcPr>
          <w:p w14:paraId="42935FE6" w14:textId="77777777" w:rsidR="00D27FD6" w:rsidRPr="00CE6066" w:rsidRDefault="00D27FD6" w:rsidP="009F75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E6066">
              <w:t>Numer referencyjny:</w:t>
            </w:r>
          </w:p>
        </w:tc>
        <w:tc>
          <w:tcPr>
            <w:tcW w:w="7796" w:type="dxa"/>
          </w:tcPr>
          <w:p w14:paraId="2AD2C077" w14:textId="77777777" w:rsidR="00D27FD6" w:rsidRPr="00CE6066" w:rsidRDefault="00D27FD6" w:rsidP="009F75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CE6066">
              <w:rPr>
                <w:b/>
              </w:rPr>
              <w:t>ZP/42/2026</w:t>
            </w:r>
          </w:p>
        </w:tc>
      </w:tr>
    </w:tbl>
    <w:p w14:paraId="775CDA41" w14:textId="77777777" w:rsidR="00081D13" w:rsidRPr="00CE6066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0C328729" w14:textId="54280219" w:rsidR="00081D13" w:rsidRPr="00CE606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 w:rsidRPr="00CE6066">
        <w:t xml:space="preserve">Zamawiający, działając na podstawie art. 253 </w:t>
      </w:r>
      <w:r w:rsidR="00A17CDB" w:rsidRPr="00CE6066">
        <w:t xml:space="preserve">ust. 1 pkt. 1 i </w:t>
      </w:r>
      <w:r w:rsidRPr="00CE6066">
        <w:t xml:space="preserve">ust. </w:t>
      </w:r>
      <w:r w:rsidR="00A17CDB" w:rsidRPr="00CE6066">
        <w:t>2</w:t>
      </w:r>
      <w:r w:rsidRPr="00CE6066">
        <w:t xml:space="preserve"> </w:t>
      </w:r>
      <w:r w:rsidR="00081D13" w:rsidRPr="00CE6066">
        <w:t xml:space="preserve">ustawy z dnia 11 września 2019r. Prawo zamówień publicznych </w:t>
      </w:r>
      <w:r w:rsidR="00D27FD6" w:rsidRPr="00CE6066">
        <w:t>(t.j. Dz. U. z 2026 r. poz. 793)</w:t>
      </w:r>
      <w:r w:rsidR="00081D13" w:rsidRPr="00CE6066">
        <w:t>, zwanej dalej „ustawą Pzp”, informuje, że w toczącym się postępowaniu o udzielenie zamówienia publicznego, jako najkorzystniejsza wybrana została oferta złożona przez wykonawcę</w:t>
      </w:r>
      <w:r w:rsidR="00081D13" w:rsidRPr="00CE606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27FD6" w:rsidRPr="00CE6066" w14:paraId="5FADF43F" w14:textId="77777777" w:rsidTr="009F7580">
        <w:trPr>
          <w:cantSplit/>
        </w:trPr>
        <w:tc>
          <w:tcPr>
            <w:tcW w:w="10080" w:type="dxa"/>
          </w:tcPr>
          <w:p w14:paraId="7F7942F9" w14:textId="77777777" w:rsidR="00CE6066" w:rsidRPr="00CE6066" w:rsidRDefault="00CE6066" w:rsidP="00CE6066">
            <w:pPr>
              <w:spacing w:before="80" w:line="360" w:lineRule="auto"/>
              <w:ind w:left="-75"/>
              <w:jc w:val="both"/>
              <w:rPr>
                <w:b/>
                <w:bCs/>
              </w:rPr>
            </w:pPr>
            <w:r w:rsidRPr="00CE6066">
              <w:rPr>
                <w:b/>
                <w:bCs/>
              </w:rPr>
              <w:t xml:space="preserve">Konsorcjum firm: </w:t>
            </w:r>
          </w:p>
          <w:p w14:paraId="6A0B52C0" w14:textId="77777777" w:rsidR="00CE6066" w:rsidRPr="00CE6066" w:rsidRDefault="00CE6066" w:rsidP="00CE6066">
            <w:pPr>
              <w:spacing w:before="80" w:line="360" w:lineRule="auto"/>
              <w:ind w:left="-75"/>
              <w:jc w:val="both"/>
              <w:rPr>
                <w:b/>
                <w:bCs/>
              </w:rPr>
            </w:pPr>
            <w:r w:rsidRPr="00CE6066">
              <w:rPr>
                <w:b/>
                <w:bCs/>
              </w:rPr>
              <w:t>ECO-ABC Sp. o.o. (Lider) i ECO CLEAN ENERGY S.A. (Konsorcjant)</w:t>
            </w:r>
          </w:p>
          <w:p w14:paraId="57EA3EB7" w14:textId="77777777" w:rsidR="00D27FD6" w:rsidRPr="00CE6066" w:rsidRDefault="00D27FD6" w:rsidP="009F7580">
            <w:pPr>
              <w:spacing w:line="360" w:lineRule="auto"/>
              <w:ind w:left="-75"/>
              <w:jc w:val="both"/>
              <w:rPr>
                <w:b/>
              </w:rPr>
            </w:pPr>
            <w:r w:rsidRPr="00CE6066">
              <w:rPr>
                <w:bCs/>
              </w:rPr>
              <w:t xml:space="preserve">ul. Przemysłowa 7 </w:t>
            </w:r>
          </w:p>
          <w:p w14:paraId="5074E3FF" w14:textId="77777777" w:rsidR="00D27FD6" w:rsidRPr="00CE6066" w:rsidRDefault="00D27FD6" w:rsidP="009F7580">
            <w:pPr>
              <w:ind w:left="-75"/>
              <w:jc w:val="both"/>
              <w:rPr>
                <w:bCs/>
              </w:rPr>
            </w:pPr>
            <w:r w:rsidRPr="00CE6066">
              <w:rPr>
                <w:bCs/>
              </w:rPr>
              <w:t>97-400 Bełchatów</w:t>
            </w:r>
          </w:p>
          <w:p w14:paraId="667A38B4" w14:textId="77777777" w:rsidR="00D27FD6" w:rsidRPr="00CE6066" w:rsidRDefault="00D27FD6" w:rsidP="009F7580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CE6066">
              <w:rPr>
                <w:color w:val="000000"/>
              </w:rPr>
              <w:t>Uzasadnienie wyboru:</w:t>
            </w:r>
          </w:p>
          <w:p w14:paraId="79DE4946" w14:textId="77777777" w:rsidR="00D27FD6" w:rsidRPr="00CE6066" w:rsidRDefault="00D27FD6" w:rsidP="009F758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CE6066">
              <w:t>Najkorzystniejsza złożona oferta spełniająca wymagania Zamawiającego.</w:t>
            </w:r>
          </w:p>
        </w:tc>
      </w:tr>
    </w:tbl>
    <w:p w14:paraId="2F7FEB6E" w14:textId="77777777" w:rsidR="00081D13" w:rsidRPr="00CE6066" w:rsidRDefault="00081D13" w:rsidP="00081D13">
      <w:pPr>
        <w:spacing w:before="240" w:after="120"/>
        <w:jc w:val="both"/>
        <w:rPr>
          <w:color w:val="000000"/>
        </w:rPr>
      </w:pPr>
      <w:r w:rsidRPr="00CE6066">
        <w:rPr>
          <w:b/>
          <w:bCs/>
          <w:color w:val="000000"/>
        </w:rPr>
        <w:t>Punktacja przyznana ofertom w każdym kryterium oceny ofert wraz z łączną punktacją</w:t>
      </w:r>
      <w:r w:rsidRPr="00CE6066">
        <w:rPr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5"/>
        <w:gridCol w:w="1418"/>
        <w:gridCol w:w="2126"/>
        <w:gridCol w:w="1985"/>
      </w:tblGrid>
      <w:tr w:rsidR="00CE6066" w:rsidRPr="00CE6066" w14:paraId="630B30A7" w14:textId="77777777" w:rsidTr="00CE606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977ACEE" w14:textId="77777777" w:rsidR="00CE6066" w:rsidRPr="00CE6066" w:rsidRDefault="00CE606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CE6066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685" w:type="dxa"/>
            <w:shd w:val="clear" w:color="auto" w:fill="F2F2F2"/>
            <w:vAlign w:val="center"/>
          </w:tcPr>
          <w:p w14:paraId="5F321BB9" w14:textId="77777777" w:rsidR="00CE6066" w:rsidRPr="00CE6066" w:rsidRDefault="00CE606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E6066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205E6C50" w14:textId="77777777" w:rsidR="00CE6066" w:rsidRPr="00CE6066" w:rsidRDefault="00CE606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CE6066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616E0650" w14:textId="77777777" w:rsidR="00CE6066" w:rsidRPr="00CE6066" w:rsidRDefault="00CE606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CE6066">
              <w:rPr>
                <w:rFonts w:ascii="Times New Roman" w:hAnsi="Times New Roman" w:cs="Times New Roman"/>
                <w:bCs/>
              </w:rPr>
              <w:t>Czas reakcji na zgłoszenie awaryjnego odbioru odpadów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139F584D" w14:textId="77777777" w:rsidR="00CE6066" w:rsidRPr="00CE6066" w:rsidRDefault="00CE606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E6066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CE6066" w:rsidRPr="00CE6066" w14:paraId="364B91AB" w14:textId="77777777" w:rsidTr="00CE6066">
        <w:tc>
          <w:tcPr>
            <w:tcW w:w="851" w:type="dxa"/>
            <w:vAlign w:val="center"/>
          </w:tcPr>
          <w:p w14:paraId="3F5656BA" w14:textId="77777777" w:rsidR="00CE6066" w:rsidRPr="00CE6066" w:rsidRDefault="00CE6066" w:rsidP="009F75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606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vAlign w:val="center"/>
          </w:tcPr>
          <w:p w14:paraId="66363A05" w14:textId="77777777" w:rsidR="00CE6066" w:rsidRDefault="00CE6066" w:rsidP="00CE6066">
            <w:pPr>
              <w:pStyle w:val="Zwykytekst"/>
              <w:rPr>
                <w:rFonts w:ascii="Times New Roman" w:hAnsi="Times New Roman" w:cs="Times New Roman"/>
                <w:b/>
                <w:bCs/>
              </w:rPr>
            </w:pPr>
            <w:r w:rsidRPr="00CE6066">
              <w:rPr>
                <w:rFonts w:ascii="Times New Roman" w:hAnsi="Times New Roman" w:cs="Times New Roman"/>
                <w:b/>
                <w:bCs/>
              </w:rPr>
              <w:t xml:space="preserve">Konsorcjum firm: </w:t>
            </w:r>
          </w:p>
          <w:p w14:paraId="612EA7D2" w14:textId="007CD031" w:rsidR="00CE6066" w:rsidRPr="00CE6066" w:rsidRDefault="00CE6066" w:rsidP="00CE6066">
            <w:pPr>
              <w:pStyle w:val="Zwykytekst"/>
              <w:rPr>
                <w:rFonts w:ascii="Times New Roman" w:hAnsi="Times New Roman" w:cs="Times New Roman"/>
                <w:b/>
                <w:bCs/>
              </w:rPr>
            </w:pPr>
            <w:r w:rsidRPr="00CE6066">
              <w:rPr>
                <w:rFonts w:ascii="Times New Roman" w:hAnsi="Times New Roman" w:cs="Times New Roman"/>
                <w:b/>
                <w:bCs/>
              </w:rPr>
              <w:t xml:space="preserve">ECO-ABC </w:t>
            </w:r>
            <w:r>
              <w:rPr>
                <w:rFonts w:ascii="Times New Roman" w:hAnsi="Times New Roman" w:cs="Times New Roman"/>
                <w:b/>
                <w:bCs/>
              </w:rPr>
              <w:t>Sp. z o.o.</w:t>
            </w:r>
            <w:r w:rsidRPr="00CE6066">
              <w:rPr>
                <w:rFonts w:ascii="Times New Roman" w:hAnsi="Times New Roman" w:cs="Times New Roman"/>
                <w:b/>
                <w:bCs/>
              </w:rPr>
              <w:t xml:space="preserve"> (Lider) i </w:t>
            </w:r>
          </w:p>
          <w:p w14:paraId="55E90CB6" w14:textId="77777777" w:rsidR="00CE6066" w:rsidRPr="00CE6066" w:rsidRDefault="00CE6066" w:rsidP="00CE6066">
            <w:pPr>
              <w:pStyle w:val="Zwykytekst"/>
              <w:rPr>
                <w:rFonts w:ascii="Times New Roman" w:hAnsi="Times New Roman" w:cs="Times New Roman"/>
                <w:b/>
                <w:bCs/>
              </w:rPr>
            </w:pPr>
            <w:r w:rsidRPr="00CE6066">
              <w:rPr>
                <w:rFonts w:ascii="Times New Roman" w:hAnsi="Times New Roman" w:cs="Times New Roman"/>
                <w:b/>
                <w:bCs/>
              </w:rPr>
              <w:t>ECO CLEAN ENERGY S.A. (Konsorcjant)</w:t>
            </w:r>
          </w:p>
          <w:p w14:paraId="689991C2" w14:textId="59FD2F3E" w:rsidR="00CE6066" w:rsidRPr="00CE6066" w:rsidRDefault="00CE6066" w:rsidP="00CE6066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CE6066">
              <w:rPr>
                <w:rFonts w:ascii="Times New Roman" w:hAnsi="Times New Roman" w:cs="Times New Roman"/>
                <w:bCs/>
              </w:rPr>
              <w:t>ul. Przemysłowa 7</w:t>
            </w:r>
          </w:p>
          <w:p w14:paraId="589BDC74" w14:textId="77777777" w:rsidR="00CE6066" w:rsidRDefault="00CE6066" w:rsidP="00CE6066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CE6066">
              <w:rPr>
                <w:rFonts w:ascii="Times New Roman" w:hAnsi="Times New Roman" w:cs="Times New Roman"/>
                <w:bCs/>
              </w:rPr>
              <w:t>97-400 Bełchatów</w:t>
            </w:r>
          </w:p>
          <w:p w14:paraId="06A65EF9" w14:textId="610A32DD" w:rsidR="00CE6066" w:rsidRPr="00CE6066" w:rsidRDefault="00CE6066" w:rsidP="00CE6066">
            <w:pPr>
              <w:pStyle w:val="Zwykyteks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vAlign w:val="center"/>
          </w:tcPr>
          <w:p w14:paraId="37962A75" w14:textId="77777777" w:rsidR="00CE6066" w:rsidRPr="00CE6066" w:rsidRDefault="00CE6066" w:rsidP="009F75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6066">
              <w:rPr>
                <w:rFonts w:ascii="Times New Roman" w:hAnsi="Times New Roman" w:cs="Times New Roman"/>
                <w:sz w:val="22"/>
                <w:szCs w:val="22"/>
              </w:rPr>
              <w:t xml:space="preserve">  240,00</w:t>
            </w:r>
          </w:p>
        </w:tc>
        <w:tc>
          <w:tcPr>
            <w:tcW w:w="2126" w:type="dxa"/>
            <w:vAlign w:val="center"/>
          </w:tcPr>
          <w:p w14:paraId="16E7A698" w14:textId="77777777" w:rsidR="00CE6066" w:rsidRPr="00CE6066" w:rsidRDefault="00CE6066" w:rsidP="009F75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6066">
              <w:rPr>
                <w:rFonts w:ascii="Times New Roman" w:hAnsi="Times New Roman" w:cs="Times New Roman"/>
                <w:sz w:val="22"/>
                <w:szCs w:val="22"/>
              </w:rPr>
              <w:t xml:space="preserve">  160,00</w:t>
            </w:r>
          </w:p>
        </w:tc>
        <w:tc>
          <w:tcPr>
            <w:tcW w:w="1985" w:type="dxa"/>
            <w:vAlign w:val="center"/>
          </w:tcPr>
          <w:p w14:paraId="446A1F9D" w14:textId="77777777" w:rsidR="00CE6066" w:rsidRPr="00CE6066" w:rsidRDefault="00CE6066" w:rsidP="009F75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6066">
              <w:rPr>
                <w:rFonts w:ascii="Times New Roman" w:hAnsi="Times New Roman" w:cs="Times New Roman"/>
                <w:sz w:val="22"/>
                <w:szCs w:val="22"/>
              </w:rPr>
              <w:t xml:space="preserve">  400,00</w:t>
            </w:r>
          </w:p>
        </w:tc>
      </w:tr>
      <w:tr w:rsidR="00CE6066" w:rsidRPr="00CE6066" w14:paraId="46C432A1" w14:textId="77777777" w:rsidTr="00CE6066">
        <w:tc>
          <w:tcPr>
            <w:tcW w:w="851" w:type="dxa"/>
            <w:vAlign w:val="center"/>
          </w:tcPr>
          <w:p w14:paraId="0C20197A" w14:textId="77777777" w:rsidR="00CE6066" w:rsidRPr="00CE6066" w:rsidRDefault="00CE6066" w:rsidP="009F75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606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3685" w:type="dxa"/>
            <w:vAlign w:val="center"/>
          </w:tcPr>
          <w:p w14:paraId="2AAD9D37" w14:textId="77777777" w:rsidR="00CE6066" w:rsidRPr="00CE6066" w:rsidRDefault="00CE6066" w:rsidP="00CE6066">
            <w:pPr>
              <w:pStyle w:val="Zwykytekst"/>
              <w:rPr>
                <w:rFonts w:ascii="Times New Roman" w:hAnsi="Times New Roman" w:cs="Times New Roman"/>
                <w:b/>
                <w:bCs/>
              </w:rPr>
            </w:pPr>
            <w:r w:rsidRPr="00CE6066">
              <w:rPr>
                <w:rFonts w:ascii="Times New Roman" w:hAnsi="Times New Roman" w:cs="Times New Roman"/>
                <w:b/>
                <w:bCs/>
              </w:rPr>
              <w:t xml:space="preserve">Konsorcjum firm: </w:t>
            </w:r>
          </w:p>
          <w:p w14:paraId="617511D5" w14:textId="77777777" w:rsidR="00CE6066" w:rsidRPr="00CE6066" w:rsidRDefault="00CE6066" w:rsidP="00CE6066">
            <w:pPr>
              <w:pStyle w:val="Zwykytekst"/>
              <w:rPr>
                <w:rFonts w:ascii="Times New Roman" w:hAnsi="Times New Roman" w:cs="Times New Roman"/>
                <w:b/>
                <w:bCs/>
              </w:rPr>
            </w:pPr>
            <w:r w:rsidRPr="00CE6066">
              <w:rPr>
                <w:rFonts w:ascii="Times New Roman" w:hAnsi="Times New Roman" w:cs="Times New Roman"/>
                <w:b/>
                <w:bCs/>
              </w:rPr>
              <w:t>REMONDIS Medison Sp. z o.o. (Lider)</w:t>
            </w:r>
          </w:p>
          <w:p w14:paraId="3A5F727C" w14:textId="77777777" w:rsidR="00CE6066" w:rsidRDefault="00CE6066" w:rsidP="00CE6066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CE6066">
              <w:rPr>
                <w:rFonts w:ascii="Times New Roman" w:hAnsi="Times New Roman" w:cs="Times New Roman"/>
                <w:bCs/>
              </w:rPr>
              <w:t xml:space="preserve">ul. Puszkina 41 </w:t>
            </w:r>
          </w:p>
          <w:p w14:paraId="633A03D3" w14:textId="6E652C40" w:rsidR="00CE6066" w:rsidRPr="00CE6066" w:rsidRDefault="00CE6066" w:rsidP="00CE6066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CE6066">
              <w:rPr>
                <w:rFonts w:ascii="Times New Roman" w:hAnsi="Times New Roman" w:cs="Times New Roman"/>
                <w:bCs/>
              </w:rPr>
              <w:t>42-530 Dąbrowa Górnicza</w:t>
            </w:r>
          </w:p>
          <w:p w14:paraId="43B1A1A0" w14:textId="77777777" w:rsidR="00CE6066" w:rsidRPr="00CE6066" w:rsidRDefault="00CE6066" w:rsidP="00CE6066">
            <w:pPr>
              <w:pStyle w:val="Zwykytekst"/>
              <w:rPr>
                <w:rFonts w:ascii="Times New Roman" w:hAnsi="Times New Roman" w:cs="Times New Roman"/>
                <w:b/>
                <w:bCs/>
              </w:rPr>
            </w:pPr>
            <w:r w:rsidRPr="00CE6066">
              <w:rPr>
                <w:rFonts w:ascii="Times New Roman" w:hAnsi="Times New Roman" w:cs="Times New Roman"/>
                <w:b/>
                <w:bCs/>
              </w:rPr>
              <w:t>REMONDIS Medison Chrzanów Sp. z o.o. (Konsorcjant)</w:t>
            </w:r>
          </w:p>
          <w:p w14:paraId="10924727" w14:textId="7AB7D3CA" w:rsidR="00CE6066" w:rsidRPr="00CE6066" w:rsidRDefault="00CE6066" w:rsidP="00CE6066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CE6066">
              <w:rPr>
                <w:rFonts w:ascii="Times New Roman" w:hAnsi="Times New Roman" w:cs="Times New Roman"/>
                <w:bCs/>
              </w:rPr>
              <w:t xml:space="preserve">ul. Powstańców Styczniowych 9 </w:t>
            </w:r>
          </w:p>
          <w:p w14:paraId="0457C9E9" w14:textId="469C9590" w:rsidR="00CE6066" w:rsidRPr="00CE6066" w:rsidRDefault="00CE6066" w:rsidP="00CE6066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CE6066">
              <w:rPr>
                <w:rFonts w:ascii="Times New Roman" w:hAnsi="Times New Roman" w:cs="Times New Roman"/>
                <w:bCs/>
              </w:rPr>
              <w:t>32-500 Chrzanów</w:t>
            </w:r>
          </w:p>
        </w:tc>
        <w:tc>
          <w:tcPr>
            <w:tcW w:w="1418" w:type="dxa"/>
            <w:vAlign w:val="center"/>
          </w:tcPr>
          <w:p w14:paraId="36E9A91E" w14:textId="77777777" w:rsidR="00CE6066" w:rsidRPr="00CE6066" w:rsidRDefault="00CE6066" w:rsidP="009F75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6066">
              <w:rPr>
                <w:rFonts w:ascii="Times New Roman" w:hAnsi="Times New Roman" w:cs="Times New Roman"/>
                <w:sz w:val="22"/>
                <w:szCs w:val="22"/>
              </w:rPr>
              <w:t xml:space="preserve">  182,20</w:t>
            </w:r>
          </w:p>
        </w:tc>
        <w:tc>
          <w:tcPr>
            <w:tcW w:w="2126" w:type="dxa"/>
            <w:vAlign w:val="center"/>
          </w:tcPr>
          <w:p w14:paraId="3D09A397" w14:textId="77777777" w:rsidR="00CE6066" w:rsidRPr="00CE6066" w:rsidRDefault="00CE6066" w:rsidP="009F75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6066">
              <w:rPr>
                <w:rFonts w:ascii="Times New Roman" w:hAnsi="Times New Roman" w:cs="Times New Roman"/>
                <w:sz w:val="22"/>
                <w:szCs w:val="22"/>
              </w:rPr>
              <w:t xml:space="preserve">  160,00</w:t>
            </w:r>
          </w:p>
        </w:tc>
        <w:tc>
          <w:tcPr>
            <w:tcW w:w="1985" w:type="dxa"/>
            <w:vAlign w:val="center"/>
          </w:tcPr>
          <w:p w14:paraId="2579A539" w14:textId="77777777" w:rsidR="00CE6066" w:rsidRPr="00CE6066" w:rsidRDefault="00CE6066" w:rsidP="009F758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6066">
              <w:rPr>
                <w:rFonts w:ascii="Times New Roman" w:hAnsi="Times New Roman" w:cs="Times New Roman"/>
                <w:sz w:val="22"/>
                <w:szCs w:val="22"/>
              </w:rPr>
              <w:t xml:space="preserve">  342,20</w:t>
            </w:r>
          </w:p>
        </w:tc>
      </w:tr>
    </w:tbl>
    <w:p w14:paraId="6FD729CB" w14:textId="77777777" w:rsidR="00E85D70" w:rsidRPr="00CE606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2C6B52C0" w14:textId="77777777" w:rsidR="00F960D7" w:rsidRPr="00CE6066" w:rsidRDefault="00F960D7" w:rsidP="00F33C66">
      <w:pPr>
        <w:spacing w:line="276" w:lineRule="auto"/>
        <w:jc w:val="both"/>
      </w:pPr>
    </w:p>
    <w:bookmarkEnd w:id="0"/>
    <w:sectPr w:rsidR="00F960D7" w:rsidRPr="00CE606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A0A99" w14:textId="77777777" w:rsidR="007C42B0" w:rsidRDefault="007C42B0">
      <w:r>
        <w:separator/>
      </w:r>
    </w:p>
  </w:endnote>
  <w:endnote w:type="continuationSeparator" w:id="0">
    <w:p w14:paraId="1FA7460A" w14:textId="77777777" w:rsidR="007C42B0" w:rsidRDefault="007C4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6CA9E" w14:textId="77777777" w:rsidR="00D27FD6" w:rsidRDefault="00D27F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2AEAD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4840D3E" w14:textId="01F26BE8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0C0F9" w14:textId="77777777" w:rsidR="00D27FD6" w:rsidRDefault="00D27F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BEE34" w14:textId="77777777" w:rsidR="007C42B0" w:rsidRDefault="007C42B0">
      <w:r>
        <w:separator/>
      </w:r>
    </w:p>
  </w:footnote>
  <w:footnote w:type="continuationSeparator" w:id="0">
    <w:p w14:paraId="089C1192" w14:textId="77777777" w:rsidR="007C42B0" w:rsidRDefault="007C4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C5A82" w14:textId="77777777" w:rsidR="00D27FD6" w:rsidRDefault="00D27F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E7AF3" w14:textId="77777777" w:rsidR="00D27FD6" w:rsidRDefault="00D27F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D4CF8" w14:textId="77777777" w:rsidR="00D27FD6" w:rsidRDefault="00D27F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2B0"/>
    <w:rsid w:val="00005838"/>
    <w:rsid w:val="00022322"/>
    <w:rsid w:val="00042497"/>
    <w:rsid w:val="00081D13"/>
    <w:rsid w:val="000C1E6F"/>
    <w:rsid w:val="000E4E56"/>
    <w:rsid w:val="001A1468"/>
    <w:rsid w:val="001B7815"/>
    <w:rsid w:val="00247B6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42B0"/>
    <w:rsid w:val="007E2ACC"/>
    <w:rsid w:val="007E68C5"/>
    <w:rsid w:val="00832144"/>
    <w:rsid w:val="008567C7"/>
    <w:rsid w:val="008642B3"/>
    <w:rsid w:val="008A6C10"/>
    <w:rsid w:val="008E5102"/>
    <w:rsid w:val="008F50BE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E6066"/>
    <w:rsid w:val="00D01E5B"/>
    <w:rsid w:val="00D04203"/>
    <w:rsid w:val="00D26ED6"/>
    <w:rsid w:val="00D27F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C9BE03"/>
  <w15:chartTrackingRefBased/>
  <w15:docId w15:val="{58C423B6-52E3-400C-9884-FF55E9EC4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200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2026-09-16T08:44:00Z</dcterms:created>
  <dcterms:modified xsi:type="dcterms:W3CDTF">2026-09-18T10:47:00Z</dcterms:modified>
</cp:coreProperties>
</file>