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50377" w14:textId="5B7B1EAB" w:rsidR="00D665F5" w:rsidRDefault="002741B6" w:rsidP="00D665F5">
      <w:pPr>
        <w:spacing w:after="240"/>
        <w:jc w:val="right"/>
        <w:rPr>
          <w:sz w:val="22"/>
          <w:szCs w:val="22"/>
        </w:rPr>
      </w:pPr>
      <w:r w:rsidRPr="002741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41B6">
        <w:rPr>
          <w:sz w:val="22"/>
          <w:szCs w:val="22"/>
        </w:rPr>
        <w:t>2026-09-18</w:t>
      </w:r>
    </w:p>
    <w:p w14:paraId="6E22B7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84B3DE" w14:textId="77777777" w:rsidR="002741B6" w:rsidRPr="002741B6" w:rsidRDefault="002741B6" w:rsidP="00577BC6">
      <w:pPr>
        <w:spacing w:after="40"/>
        <w:rPr>
          <w:b/>
          <w:bCs/>
          <w:sz w:val="22"/>
          <w:szCs w:val="22"/>
        </w:rPr>
      </w:pPr>
      <w:r w:rsidRPr="002741B6">
        <w:rPr>
          <w:b/>
          <w:bCs/>
          <w:sz w:val="22"/>
          <w:szCs w:val="22"/>
        </w:rPr>
        <w:t>Akademia Górniczo - Hutnicza</w:t>
      </w:r>
    </w:p>
    <w:p w14:paraId="32A87053" w14:textId="77777777" w:rsidR="002741B6" w:rsidRPr="002741B6" w:rsidRDefault="002741B6" w:rsidP="00577BC6">
      <w:pPr>
        <w:spacing w:after="40"/>
        <w:rPr>
          <w:b/>
          <w:bCs/>
          <w:sz w:val="22"/>
          <w:szCs w:val="22"/>
        </w:rPr>
      </w:pPr>
      <w:r w:rsidRPr="002741B6">
        <w:rPr>
          <w:b/>
          <w:bCs/>
          <w:sz w:val="22"/>
          <w:szCs w:val="22"/>
        </w:rPr>
        <w:t>im. Stanisława Staszica w Krakowie</w:t>
      </w:r>
    </w:p>
    <w:p w14:paraId="44D3AC35" w14:textId="02E9DBF3" w:rsidR="00D665F5" w:rsidRPr="00D91931" w:rsidRDefault="002741B6" w:rsidP="00577BC6">
      <w:pPr>
        <w:spacing w:after="40"/>
        <w:rPr>
          <w:b/>
          <w:bCs/>
          <w:sz w:val="22"/>
          <w:szCs w:val="22"/>
        </w:rPr>
      </w:pPr>
      <w:r w:rsidRPr="002741B6">
        <w:rPr>
          <w:b/>
          <w:bCs/>
          <w:sz w:val="22"/>
          <w:szCs w:val="22"/>
        </w:rPr>
        <w:t>Dział Zamówień Publicznych</w:t>
      </w:r>
    </w:p>
    <w:p w14:paraId="07823710" w14:textId="22751C2E" w:rsidR="00D665F5" w:rsidRPr="00BD5546" w:rsidRDefault="002741B6" w:rsidP="00D665F5">
      <w:pPr>
        <w:rPr>
          <w:sz w:val="22"/>
          <w:szCs w:val="22"/>
        </w:rPr>
      </w:pPr>
      <w:r w:rsidRPr="002741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41B6">
        <w:rPr>
          <w:sz w:val="22"/>
          <w:szCs w:val="22"/>
        </w:rPr>
        <w:t>30</w:t>
      </w:r>
    </w:p>
    <w:p w14:paraId="29871111" w14:textId="466E48DA" w:rsidR="00D665F5" w:rsidRPr="00BD5546" w:rsidRDefault="002741B6" w:rsidP="00D665F5">
      <w:pPr>
        <w:rPr>
          <w:sz w:val="22"/>
          <w:szCs w:val="22"/>
        </w:rPr>
      </w:pPr>
      <w:r w:rsidRPr="002741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41B6">
        <w:rPr>
          <w:sz w:val="22"/>
          <w:szCs w:val="22"/>
        </w:rPr>
        <w:t>Kraków</w:t>
      </w:r>
    </w:p>
    <w:p w14:paraId="3DA6921E" w14:textId="29B29F5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41B6" w:rsidRPr="002741B6">
        <w:rPr>
          <w:b/>
          <w:sz w:val="22"/>
          <w:szCs w:val="22"/>
        </w:rPr>
        <w:t>KC-DE-zp.25.382.2026</w:t>
      </w:r>
      <w:r w:rsidR="00A80738">
        <w:rPr>
          <w:sz w:val="24"/>
        </w:rPr>
        <w:tab/>
        <w:t xml:space="preserve"> </w:t>
      </w:r>
    </w:p>
    <w:p w14:paraId="3A4053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D6F8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0178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6ED88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075DCD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A5A1EE" w14:textId="17E65A2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41B6" w:rsidRPr="002741B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1421D65" w14:textId="243939CB" w:rsidR="00A80738" w:rsidRPr="00577BC6" w:rsidRDefault="002741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41B6">
        <w:rPr>
          <w:b/>
          <w:sz w:val="22"/>
          <w:szCs w:val="22"/>
        </w:rPr>
        <w:t xml:space="preserve">Spektrometr UV-VIS z sondą światłowodową na potrzeby </w:t>
      </w:r>
      <w:proofErr w:type="spellStart"/>
      <w:r w:rsidRPr="002741B6">
        <w:rPr>
          <w:b/>
          <w:sz w:val="22"/>
          <w:szCs w:val="22"/>
        </w:rPr>
        <w:t>WFiIS</w:t>
      </w:r>
      <w:proofErr w:type="spellEnd"/>
      <w:r w:rsidRPr="002741B6">
        <w:rPr>
          <w:b/>
          <w:sz w:val="22"/>
          <w:szCs w:val="22"/>
        </w:rPr>
        <w:t xml:space="preserve"> - KC-DE-zp.25.382.2026</w:t>
      </w:r>
    </w:p>
    <w:p w14:paraId="106EA82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358869" w14:textId="1906D54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41B6" w:rsidRPr="002741B6">
        <w:rPr>
          <w:sz w:val="22"/>
          <w:szCs w:val="22"/>
        </w:rPr>
        <w:t>18/09/2026</w:t>
      </w:r>
      <w:r w:rsidR="00FF4AB1" w:rsidRPr="00577BC6">
        <w:rPr>
          <w:sz w:val="22"/>
          <w:szCs w:val="22"/>
        </w:rPr>
        <w:t xml:space="preserve"> o godz. </w:t>
      </w:r>
      <w:r w:rsidR="002741B6" w:rsidRPr="002741B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82F13A" w14:textId="77777777" w:rsidTr="003F57CD">
        <w:tc>
          <w:tcPr>
            <w:tcW w:w="993" w:type="dxa"/>
            <w:vAlign w:val="center"/>
          </w:tcPr>
          <w:p w14:paraId="20BEC6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1BF3E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0DA15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41B6" w:rsidRPr="00493F8C" w14:paraId="32D82952" w14:textId="77777777" w:rsidTr="00CE41F6">
        <w:tc>
          <w:tcPr>
            <w:tcW w:w="993" w:type="dxa"/>
            <w:vAlign w:val="center"/>
          </w:tcPr>
          <w:p w14:paraId="6D99CDC3" w14:textId="43A48622" w:rsidR="002741B6" w:rsidRPr="00490DC0" w:rsidRDefault="002741B6" w:rsidP="00CE41F6">
            <w:pPr>
              <w:spacing w:before="120" w:after="120"/>
              <w:jc w:val="center"/>
            </w:pPr>
            <w:r w:rsidRPr="002741B6">
              <w:t>1</w:t>
            </w:r>
          </w:p>
        </w:tc>
        <w:tc>
          <w:tcPr>
            <w:tcW w:w="5244" w:type="dxa"/>
          </w:tcPr>
          <w:p w14:paraId="4077A65B" w14:textId="1A1C301B" w:rsidR="002741B6" w:rsidRPr="00490DC0" w:rsidRDefault="002741B6" w:rsidP="00CE41F6">
            <w:pPr>
              <w:spacing w:before="40"/>
            </w:pPr>
            <w:r w:rsidRPr="002741B6">
              <w:t>IMAGE RECORDING SOLUTIONS SPÓŁKA Z OGRANICZONĄ ODPOWIEDZIALNOŚCIĄ</w:t>
            </w:r>
          </w:p>
          <w:p w14:paraId="4935B5EB" w14:textId="5B36E7C2" w:rsidR="002741B6" w:rsidRPr="00490DC0" w:rsidRDefault="002741B6" w:rsidP="00CE41F6">
            <w:r w:rsidRPr="002741B6">
              <w:t>Arkuszowa</w:t>
            </w:r>
            <w:r w:rsidRPr="00490DC0">
              <w:t xml:space="preserve"> </w:t>
            </w:r>
            <w:r w:rsidRPr="002741B6">
              <w:t>190</w:t>
            </w:r>
            <w:r w:rsidRPr="00490DC0">
              <w:t xml:space="preserve"> </w:t>
            </w:r>
          </w:p>
          <w:p w14:paraId="2C90CF70" w14:textId="7890F5BF" w:rsidR="002741B6" w:rsidRPr="00490DC0" w:rsidRDefault="002741B6" w:rsidP="00CE41F6">
            <w:pPr>
              <w:spacing w:after="40"/>
              <w:jc w:val="both"/>
            </w:pPr>
            <w:r w:rsidRPr="002741B6">
              <w:t>01-934</w:t>
            </w:r>
            <w:r w:rsidRPr="00490DC0">
              <w:t xml:space="preserve"> </w:t>
            </w:r>
            <w:r w:rsidRPr="002741B6">
              <w:t>Warszawa</w:t>
            </w:r>
          </w:p>
        </w:tc>
        <w:tc>
          <w:tcPr>
            <w:tcW w:w="2835" w:type="dxa"/>
            <w:vAlign w:val="center"/>
          </w:tcPr>
          <w:p w14:paraId="4A72D813" w14:textId="1F06A431" w:rsidR="002741B6" w:rsidRPr="00490DC0" w:rsidRDefault="002741B6" w:rsidP="00CE41F6">
            <w:pPr>
              <w:spacing w:before="120" w:after="120"/>
              <w:jc w:val="both"/>
            </w:pPr>
            <w:r w:rsidRPr="002741B6">
              <w:t>21 972.72 zł</w:t>
            </w:r>
          </w:p>
        </w:tc>
      </w:tr>
    </w:tbl>
    <w:p w14:paraId="7128242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EDBA1" w14:textId="77777777" w:rsidR="003654BF" w:rsidRDefault="003654BF">
      <w:r>
        <w:separator/>
      </w:r>
    </w:p>
  </w:endnote>
  <w:endnote w:type="continuationSeparator" w:id="0">
    <w:p w14:paraId="651192BF" w14:textId="77777777" w:rsidR="003654BF" w:rsidRDefault="00365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84B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6511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0DF25" w14:textId="77777777" w:rsidR="009F189D" w:rsidRDefault="003654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8A3D24">
        <v:line id="_x0000_s1025" style="position:absolute;left:0;text-align:left;z-index:251657728" from="-3.85pt,8.7pt" to="455.15pt,8.7pt"/>
      </w:pict>
    </w:r>
  </w:p>
  <w:p w14:paraId="500D37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8C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5819D" w14:textId="77777777" w:rsidR="009F189D" w:rsidRDefault="009F189D">
    <w:pPr>
      <w:pStyle w:val="Stopka"/>
      <w:tabs>
        <w:tab w:val="clear" w:pos="4536"/>
      </w:tabs>
      <w:jc w:val="center"/>
    </w:pPr>
  </w:p>
  <w:p w14:paraId="061A426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A5134" w14:textId="77777777" w:rsidR="003654BF" w:rsidRDefault="003654BF">
      <w:r>
        <w:separator/>
      </w:r>
    </w:p>
  </w:footnote>
  <w:footnote w:type="continuationSeparator" w:id="0">
    <w:p w14:paraId="1BE108F4" w14:textId="77777777" w:rsidR="003654BF" w:rsidRDefault="00365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19965" w14:textId="77777777" w:rsidR="002741B6" w:rsidRDefault="00274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2354" w14:textId="77777777" w:rsidR="002741B6" w:rsidRDefault="00274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569D2" w14:textId="77777777" w:rsidR="002741B6" w:rsidRDefault="002741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C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26761"/>
    <w:rsid w:val="0023318D"/>
    <w:rsid w:val="002741B6"/>
    <w:rsid w:val="003654B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0CBC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51DA"/>
    <w:rsid w:val="00A67C20"/>
    <w:rsid w:val="00A80738"/>
    <w:rsid w:val="00AA718D"/>
    <w:rsid w:val="00C236D3"/>
    <w:rsid w:val="00C659E2"/>
    <w:rsid w:val="00CB0802"/>
    <w:rsid w:val="00CE058A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BE82A"/>
  <w15:chartTrackingRefBased/>
  <w15:docId w15:val="{C34AF503-A61D-4C9B-A654-C75B8F74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2026-09-18T08:25:00Z</dcterms:created>
  <dcterms:modified xsi:type="dcterms:W3CDTF">2026-09-18T08:25:00Z</dcterms:modified>
</cp:coreProperties>
</file>