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7DA6E" w14:textId="1571D04D" w:rsidR="00DA563E" w:rsidRPr="00515AFA" w:rsidRDefault="00A33DDC" w:rsidP="00DA563E">
      <w:pPr>
        <w:jc w:val="right"/>
        <w:rPr>
          <w:b/>
          <w:sz w:val="22"/>
          <w:szCs w:val="22"/>
          <w:lang w:val="pl-PL"/>
        </w:rPr>
      </w:pPr>
      <w:r>
        <w:rPr>
          <w:b/>
          <w:sz w:val="22"/>
          <w:szCs w:val="22"/>
          <w:lang w:val="pl-PL"/>
        </w:rPr>
        <w:t xml:space="preserve"> </w:t>
      </w:r>
      <w:r w:rsidR="00DA563E" w:rsidRPr="00515AFA">
        <w:rPr>
          <w:b/>
          <w:sz w:val="22"/>
          <w:szCs w:val="22"/>
          <w:lang w:val="pl-PL"/>
        </w:rPr>
        <w:t>Załącznik nr 3</w:t>
      </w:r>
    </w:p>
    <w:p w14:paraId="26035CDE" w14:textId="77777777" w:rsidR="00DA563E" w:rsidRPr="00515AFA" w:rsidRDefault="00DA563E" w:rsidP="00DA563E">
      <w:pPr>
        <w:jc w:val="right"/>
        <w:rPr>
          <w:b/>
          <w:sz w:val="22"/>
          <w:szCs w:val="22"/>
          <w:lang w:val="pl-PL"/>
        </w:rPr>
      </w:pPr>
    </w:p>
    <w:p w14:paraId="6A0E7F3F" w14:textId="77777777" w:rsidR="00DA563E" w:rsidRPr="00515AFA" w:rsidRDefault="00DA563E" w:rsidP="00DA563E">
      <w:pPr>
        <w:jc w:val="center"/>
        <w:rPr>
          <w:b/>
          <w:sz w:val="22"/>
          <w:szCs w:val="22"/>
          <w:lang w:val="pl-PL"/>
        </w:rPr>
      </w:pPr>
      <w:r w:rsidRPr="00515AFA">
        <w:rPr>
          <w:b/>
          <w:sz w:val="22"/>
          <w:szCs w:val="22"/>
          <w:lang w:val="pl-PL"/>
        </w:rPr>
        <w:t>WZÓR UMOWY</w:t>
      </w:r>
    </w:p>
    <w:p w14:paraId="4934827B" w14:textId="77777777" w:rsidR="00DA563E" w:rsidRPr="00515AFA" w:rsidRDefault="00DA563E" w:rsidP="00DA563E">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E7E866A" w14:textId="77777777" w:rsidR="00DA563E" w:rsidRPr="00515AFA" w:rsidRDefault="00DA563E" w:rsidP="00DA563E">
      <w:pPr>
        <w:jc w:val="center"/>
        <w:rPr>
          <w:b/>
          <w:sz w:val="22"/>
          <w:szCs w:val="22"/>
          <w:lang w:val="pl-PL"/>
        </w:rPr>
      </w:pPr>
    </w:p>
    <w:p w14:paraId="56F799A0" w14:textId="31AECCFD" w:rsidR="00DA563E" w:rsidRPr="00515AFA" w:rsidRDefault="00DA563E" w:rsidP="00DA563E">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w:t>
      </w:r>
      <w:r>
        <w:rPr>
          <w:sz w:val="22"/>
          <w:szCs w:val="22"/>
          <w:lang w:val="pl-PL"/>
        </w:rPr>
        <w:t>5.437.2026</w:t>
      </w:r>
      <w:r w:rsidRPr="00515AFA">
        <w:rPr>
          <w:sz w:val="22"/>
          <w:szCs w:val="22"/>
          <w:lang w:val="pl-PL"/>
        </w:rPr>
        <w:t xml:space="preserve"> pomiędzy:</w:t>
      </w:r>
    </w:p>
    <w:p w14:paraId="73CD788C" w14:textId="77777777" w:rsidR="00DA563E" w:rsidRPr="00515AFA" w:rsidRDefault="00DA563E" w:rsidP="00DA563E">
      <w:pPr>
        <w:pStyle w:val="Tekstpodstawowywcity"/>
        <w:spacing w:after="0"/>
        <w:ind w:left="0"/>
        <w:jc w:val="both"/>
        <w:rPr>
          <w:sz w:val="22"/>
          <w:szCs w:val="22"/>
          <w:lang w:val="pl-PL"/>
        </w:rPr>
      </w:pPr>
    </w:p>
    <w:p w14:paraId="2C968281"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25195B38"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58CD2A57"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1DE31E2" w14:textId="77777777" w:rsidR="00DA563E" w:rsidRPr="00515AFA" w:rsidRDefault="00DA563E" w:rsidP="00DA563E">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42C829E"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4A9BC73B"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5537087C"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3B4D6606"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234FBA04"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449FEA05"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45E18EFE"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7937838E"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61BEE442" w14:textId="77777777" w:rsidR="00DA563E" w:rsidRPr="00515AFA" w:rsidRDefault="00DA563E" w:rsidP="00DA563E">
      <w:pPr>
        <w:pStyle w:val="Tekstpodstawowy"/>
        <w:spacing w:line="240" w:lineRule="auto"/>
        <w:ind w:right="-47"/>
        <w:jc w:val="center"/>
        <w:rPr>
          <w:rFonts w:ascii="Times New Roman" w:hAnsi="Times New Roman"/>
          <w:b/>
          <w:sz w:val="22"/>
          <w:szCs w:val="22"/>
        </w:rPr>
      </w:pPr>
    </w:p>
    <w:p w14:paraId="7347939C"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BF6CD7F" w14:textId="3039CA4E" w:rsidR="00DA563E" w:rsidRPr="00174A8B" w:rsidRDefault="00DA563E" w:rsidP="00DA563E">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A33DDC" w:rsidRPr="00A33DDC">
        <w:rPr>
          <w:b/>
          <w:bCs/>
          <w:color w:val="000000"/>
          <w:sz w:val="22"/>
          <w:szCs w:val="22"/>
          <w:lang w:val="pl-PL"/>
        </w:rPr>
        <w:t xml:space="preserve">Dostawa 11 kompletów komputerów stacjonarnych typu Tower na potrzeby </w:t>
      </w:r>
      <w:proofErr w:type="spellStart"/>
      <w:r w:rsidR="00A33DDC" w:rsidRPr="00A33DDC">
        <w:rPr>
          <w:b/>
          <w:bCs/>
          <w:color w:val="000000"/>
          <w:sz w:val="22"/>
          <w:szCs w:val="22"/>
          <w:lang w:val="pl-PL"/>
        </w:rPr>
        <w:t>WIMiR</w:t>
      </w:r>
      <w:proofErr w:type="spellEnd"/>
    </w:p>
    <w:p w14:paraId="6636447F" w14:textId="77777777" w:rsidR="00DA563E" w:rsidRPr="00515AFA" w:rsidRDefault="00DA563E" w:rsidP="00DA563E">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AEEA14A"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3FAE75F7" w14:textId="0B736101" w:rsidR="00DA563E" w:rsidRPr="00515AFA" w:rsidRDefault="00DA563E" w:rsidP="00DA563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sprzęt, o którym mowa w § 1 w terminie do </w:t>
      </w:r>
      <w:r>
        <w:rPr>
          <w:rFonts w:ascii="Times New Roman" w:hAnsi="Times New Roman"/>
          <w:b/>
          <w:bCs/>
          <w:sz w:val="22"/>
          <w:szCs w:val="22"/>
        </w:rPr>
        <w:t>14</w:t>
      </w:r>
      <w:r w:rsidRPr="00515AFA">
        <w:rPr>
          <w:rFonts w:ascii="Times New Roman" w:hAnsi="Times New Roman"/>
          <w:b/>
          <w:bCs/>
          <w:sz w:val="22"/>
          <w:szCs w:val="22"/>
        </w:rPr>
        <w:t xml:space="preserve"> dni </w:t>
      </w:r>
      <w:r w:rsidRPr="00A128F5">
        <w:rPr>
          <w:rFonts w:ascii="Times New Roman" w:hAnsi="Times New Roman"/>
          <w:b/>
          <w:bCs/>
          <w:sz w:val="22"/>
          <w:szCs w:val="22"/>
        </w:rPr>
        <w:t xml:space="preserve">od daty otrzymania zamówienia potwierdzonego przez </w:t>
      </w:r>
      <w:proofErr w:type="spellStart"/>
      <w:r w:rsidRPr="00A128F5">
        <w:rPr>
          <w:rFonts w:ascii="Times New Roman" w:hAnsi="Times New Roman"/>
          <w:b/>
          <w:bCs/>
          <w:sz w:val="22"/>
          <w:szCs w:val="22"/>
        </w:rPr>
        <w:t>MNiSW</w:t>
      </w:r>
      <w:proofErr w:type="spellEnd"/>
      <w:r w:rsidRPr="00515AFA">
        <w:rPr>
          <w:rFonts w:ascii="Times New Roman" w:hAnsi="Times New Roman"/>
          <w:sz w:val="22"/>
          <w:szCs w:val="22"/>
        </w:rPr>
        <w:t xml:space="preserve"> do siedziby Kupującego.</w:t>
      </w:r>
    </w:p>
    <w:p w14:paraId="22F055A8" w14:textId="77777777" w:rsidR="00DA563E" w:rsidRPr="00515AFA" w:rsidRDefault="00DA563E" w:rsidP="00DA563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7912C819" w14:textId="77777777" w:rsidR="00DA563E" w:rsidRPr="00515AFA" w:rsidRDefault="00DA563E" w:rsidP="00DA563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60935E84" w14:textId="77777777" w:rsidR="00DA563E" w:rsidRPr="00515AFA" w:rsidRDefault="00DA563E" w:rsidP="00DA563E">
      <w:pPr>
        <w:pStyle w:val="Tekstpodstawowy"/>
        <w:spacing w:line="240" w:lineRule="auto"/>
        <w:ind w:right="-47"/>
        <w:jc w:val="center"/>
        <w:rPr>
          <w:rFonts w:ascii="Times New Roman" w:hAnsi="Times New Roman"/>
          <w:b/>
          <w:sz w:val="22"/>
          <w:szCs w:val="22"/>
        </w:rPr>
      </w:pPr>
    </w:p>
    <w:p w14:paraId="109DDC7A"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131FE4BA" w14:textId="77777777" w:rsidR="00DA563E" w:rsidRPr="00515AFA" w:rsidRDefault="00DA563E" w:rsidP="00DA563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9967415" w14:textId="77777777" w:rsidR="00DA563E" w:rsidRPr="00515AFA" w:rsidRDefault="00DA563E" w:rsidP="00DA563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2BF03288" w14:textId="77777777" w:rsidR="00DA563E" w:rsidRPr="00515AFA" w:rsidRDefault="00DA563E" w:rsidP="00DA563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38CF4A46" w14:textId="77777777" w:rsidR="00DA563E" w:rsidRPr="005C5222" w:rsidRDefault="00DA563E" w:rsidP="00DA563E">
      <w:pPr>
        <w:numPr>
          <w:ilvl w:val="0"/>
          <w:numId w:val="30"/>
        </w:numPr>
        <w:ind w:right="-45"/>
        <w:jc w:val="both"/>
        <w:rPr>
          <w:rFonts w:eastAsia="Calibri"/>
          <w:sz w:val="22"/>
          <w:szCs w:val="22"/>
          <w:lang w:val="pl-PL" w:eastAsia="en-US"/>
        </w:rPr>
      </w:pPr>
      <w:r w:rsidRPr="00515AFA">
        <w:rPr>
          <w:rFonts w:eastAsia="Calibri"/>
          <w:sz w:val="22"/>
          <w:szCs w:val="22"/>
          <w:lang w:val="pl-PL" w:eastAsia="en-US"/>
        </w:rPr>
        <w:t xml:space="preserve">Kupujący oświadcza, że zgodnie z Ustawą z dnia 11 marca 2004 r. o podatku od towarów </w:t>
      </w:r>
      <w:r w:rsidRPr="00515AFA">
        <w:rPr>
          <w:rFonts w:eastAsia="Calibri"/>
          <w:sz w:val="22"/>
          <w:szCs w:val="22"/>
          <w:lang w:val="pl-PL" w:eastAsia="en-US"/>
        </w:rPr>
        <w:br/>
        <w:t>i usług (</w:t>
      </w:r>
      <w:r w:rsidRPr="00DB1FCD">
        <w:rPr>
          <w:iCs/>
          <w:color w:val="000000"/>
          <w:spacing w:val="-2"/>
          <w:sz w:val="22"/>
          <w:szCs w:val="22"/>
          <w:lang w:val="pl-PL"/>
        </w:rPr>
        <w:t xml:space="preserve">Dz. U. z 2023 r. poz. 1570, z </w:t>
      </w:r>
      <w:proofErr w:type="spellStart"/>
      <w:r w:rsidRPr="00DB1FCD">
        <w:rPr>
          <w:iCs/>
          <w:color w:val="000000"/>
          <w:spacing w:val="-2"/>
          <w:sz w:val="22"/>
          <w:szCs w:val="22"/>
          <w:lang w:val="pl-PL"/>
        </w:rPr>
        <w:t>późn</w:t>
      </w:r>
      <w:proofErr w:type="spellEnd"/>
      <w:r w:rsidRPr="00DB1FCD">
        <w:rPr>
          <w:iCs/>
          <w:color w:val="000000"/>
          <w:spacing w:val="-2"/>
          <w:sz w:val="22"/>
          <w:szCs w:val="22"/>
          <w:lang w:val="pl-PL"/>
        </w:rPr>
        <w:t>. zm</w:t>
      </w:r>
      <w:r w:rsidRPr="00DB1FCD">
        <w:rPr>
          <w:rFonts w:ascii="Arial" w:hAnsi="Arial" w:cs="Arial"/>
          <w:i/>
          <w:color w:val="000000"/>
          <w:spacing w:val="-2"/>
          <w:lang w:val="pl-PL"/>
        </w:rPr>
        <w:t>.</w:t>
      </w:r>
      <w:r w:rsidRPr="00515AFA">
        <w:rPr>
          <w:rFonts w:eastAsia="Calibri"/>
          <w:sz w:val="22"/>
          <w:szCs w:val="22"/>
          <w:lang w:val="pl-PL" w:eastAsia="en-US"/>
        </w:rPr>
        <w:t xml:space="preserve">) będzie ubiegał się o zgodę na zastosowanie stawki podatku VAT w wysokości 0% </w:t>
      </w:r>
      <w:r w:rsidRPr="00515AFA">
        <w:rPr>
          <w:rFonts w:eastAsia="Calibri"/>
          <w:b/>
          <w:sz w:val="22"/>
          <w:szCs w:val="22"/>
          <w:lang w:val="pl-PL" w:eastAsia="en-US"/>
        </w:rPr>
        <w:t xml:space="preserve">na </w:t>
      </w:r>
      <w:r>
        <w:rPr>
          <w:rFonts w:eastAsia="Calibri"/>
          <w:b/>
          <w:sz w:val="22"/>
          <w:szCs w:val="22"/>
          <w:lang w:val="pl-PL" w:eastAsia="en-US"/>
        </w:rPr>
        <w:t>stację roboczą (zestaw komputera stacjonarnego)</w:t>
      </w:r>
      <w:r w:rsidRPr="00515AFA">
        <w:rPr>
          <w:rFonts w:eastAsia="Calibri"/>
          <w:b/>
          <w:sz w:val="22"/>
          <w:szCs w:val="22"/>
          <w:lang w:val="pl-PL" w:eastAsia="en-US"/>
        </w:rPr>
        <w:t xml:space="preserve">  </w:t>
      </w:r>
      <w:r w:rsidRPr="00515AFA">
        <w:rPr>
          <w:rFonts w:eastAsia="Calibri"/>
          <w:sz w:val="22"/>
          <w:szCs w:val="22"/>
          <w:lang w:val="pl-PL" w:eastAsia="en-US"/>
        </w:rPr>
        <w:t>wchodząc</w:t>
      </w:r>
      <w:r>
        <w:rPr>
          <w:rFonts w:eastAsia="Calibri"/>
          <w:sz w:val="22"/>
          <w:szCs w:val="22"/>
          <w:lang w:val="pl-PL" w:eastAsia="en-US"/>
        </w:rPr>
        <w:t xml:space="preserve">ą </w:t>
      </w:r>
      <w:r w:rsidRPr="005C5222">
        <w:rPr>
          <w:rFonts w:eastAsia="Calibri"/>
          <w:sz w:val="22"/>
          <w:szCs w:val="22"/>
          <w:lang w:val="pl-PL" w:eastAsia="en-US"/>
        </w:rPr>
        <w:t>w zakres niniejszej umowy. Po przedstawieniu przez Kupującego zamówienia potwierdzonego przez organ nadzorujący Kupującego Sprzedawca uwzględni w wystawionej fakturze 0% stawkę podatku VAT.</w:t>
      </w:r>
    </w:p>
    <w:p w14:paraId="0361221F" w14:textId="77777777" w:rsidR="00DA563E" w:rsidRPr="00515AFA" w:rsidRDefault="00DA563E" w:rsidP="00DA563E">
      <w:pPr>
        <w:numPr>
          <w:ilvl w:val="0"/>
          <w:numId w:val="30"/>
        </w:numPr>
        <w:ind w:right="-45"/>
        <w:jc w:val="both"/>
        <w:rPr>
          <w:rFonts w:eastAsia="Calibri"/>
          <w:sz w:val="22"/>
          <w:szCs w:val="22"/>
          <w:lang w:val="pl-PL" w:eastAsia="en-US"/>
        </w:rPr>
      </w:pPr>
      <w:r w:rsidRPr="00515AFA">
        <w:rPr>
          <w:rFonts w:eastAsia="Calibri"/>
          <w:sz w:val="22"/>
          <w:szCs w:val="22"/>
          <w:lang w:val="pl-PL" w:eastAsia="en-US"/>
        </w:rPr>
        <w:t>Po uzyskaniu zgody określonej w pkt. 4 i zastosowaniu 0% stawki podatku VAT cena brutto wynosić będzie ……………………………………………………………………….</w:t>
      </w:r>
    </w:p>
    <w:p w14:paraId="4066A5B3" w14:textId="77777777" w:rsidR="00DA563E" w:rsidRPr="00515AFA" w:rsidRDefault="00DA563E" w:rsidP="00DA563E">
      <w:pPr>
        <w:pStyle w:val="Tekstpodstawowy"/>
        <w:spacing w:line="240" w:lineRule="auto"/>
        <w:ind w:left="340" w:right="-47"/>
        <w:jc w:val="both"/>
        <w:rPr>
          <w:rFonts w:ascii="Times New Roman" w:hAnsi="Times New Roman"/>
          <w:i/>
          <w:sz w:val="22"/>
          <w:szCs w:val="22"/>
        </w:rPr>
      </w:pPr>
    </w:p>
    <w:p w14:paraId="3CEFA4D6" w14:textId="77777777" w:rsidR="00DA563E" w:rsidRPr="00515AFA" w:rsidRDefault="00DA563E" w:rsidP="00DA563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r>
      <w:r w:rsidRPr="00515AFA">
        <w:rPr>
          <w:rFonts w:ascii="Times New Roman" w:hAnsi="Times New Roman"/>
          <w:sz w:val="22"/>
          <w:szCs w:val="22"/>
        </w:rPr>
        <w:lastRenderedPageBreak/>
        <w:t>i ubezpieczenie, załadunek, wyładunek, dokumentację niezbędną do normalnego  użytkowania, konserwacji i naprawy przedmiotu umowy.</w:t>
      </w:r>
    </w:p>
    <w:p w14:paraId="5093734B" w14:textId="77777777" w:rsidR="00DA563E" w:rsidRPr="00515AFA" w:rsidRDefault="00DA563E" w:rsidP="00DA563E">
      <w:pPr>
        <w:pStyle w:val="Tekstpodstawowy"/>
        <w:spacing w:line="240" w:lineRule="auto"/>
        <w:ind w:right="-47"/>
        <w:jc w:val="center"/>
        <w:rPr>
          <w:rFonts w:ascii="Times New Roman" w:hAnsi="Times New Roman"/>
          <w:b/>
          <w:sz w:val="22"/>
          <w:szCs w:val="22"/>
        </w:rPr>
      </w:pPr>
    </w:p>
    <w:p w14:paraId="43BADE03"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72E3E3CA" w14:textId="77777777" w:rsidR="00DA563E" w:rsidRPr="006D0B8D" w:rsidRDefault="00DA563E" w:rsidP="00DA563E">
      <w:pPr>
        <w:pStyle w:val="NormalnyWeb"/>
        <w:suppressAutoHyphens w:val="0"/>
        <w:autoSpaceDN/>
        <w:spacing w:before="0" w:after="0"/>
        <w:jc w:val="both"/>
        <w:rPr>
          <w:sz w:val="22"/>
          <w:szCs w:val="22"/>
        </w:rPr>
      </w:pPr>
      <w:r w:rsidRPr="006D0B8D">
        <w:rPr>
          <w:rStyle w:val="Pogrubienie"/>
          <w:b w:val="0"/>
          <w:bCs w:val="0"/>
          <w:sz w:val="22"/>
          <w:szCs w:val="22"/>
        </w:rPr>
        <w:t>1. Należność, o której mowa w § 3, zostanie uregulowana przez Kupującego w terminie 21 dni od dnia otrzymania prawidłowo wystawionej faktury przez Sprzedawcę, po dokonaniu odbioru przedmiotu umowy, potwierdzonego protokołem zdawczo</w:t>
      </w:r>
      <w:r w:rsidRPr="006D0B8D">
        <w:rPr>
          <w:rStyle w:val="Pogrubienie"/>
          <w:b w:val="0"/>
          <w:bCs w:val="0"/>
          <w:sz w:val="22"/>
          <w:szCs w:val="22"/>
        </w:rPr>
        <w:noBreakHyphen/>
        <w:t>odbiorczym.</w:t>
      </w:r>
    </w:p>
    <w:p w14:paraId="2BA6C042" w14:textId="77777777" w:rsidR="00DA563E" w:rsidRPr="006D0B8D" w:rsidRDefault="00DA563E" w:rsidP="00DA563E">
      <w:pPr>
        <w:pStyle w:val="NormalnyWeb"/>
        <w:suppressAutoHyphens w:val="0"/>
        <w:autoSpaceDN/>
        <w:spacing w:before="0" w:after="0"/>
        <w:jc w:val="both"/>
        <w:rPr>
          <w:sz w:val="22"/>
          <w:szCs w:val="22"/>
        </w:rPr>
      </w:pPr>
      <w:r w:rsidRPr="006D0B8D">
        <w:rPr>
          <w:sz w:val="22"/>
          <w:szCs w:val="22"/>
        </w:rPr>
        <w:t xml:space="preserve">2. </w:t>
      </w:r>
      <w:r w:rsidRPr="006D0B8D">
        <w:rPr>
          <w:rStyle w:val="Pogrubienie"/>
          <w:b w:val="0"/>
          <w:bCs w:val="0"/>
          <w:sz w:val="22"/>
          <w:szCs w:val="22"/>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72A71D4" w14:textId="77777777" w:rsidR="00DA563E" w:rsidRPr="006D0B8D" w:rsidRDefault="00DA563E" w:rsidP="00DA563E">
      <w:pPr>
        <w:pStyle w:val="NormalnyWeb"/>
        <w:suppressAutoHyphens w:val="0"/>
        <w:autoSpaceDN/>
        <w:spacing w:before="0" w:after="0"/>
        <w:jc w:val="both"/>
        <w:rPr>
          <w:sz w:val="22"/>
          <w:szCs w:val="22"/>
        </w:rPr>
      </w:pPr>
      <w:r w:rsidRPr="006D0B8D">
        <w:rPr>
          <w:sz w:val="22"/>
          <w:szCs w:val="22"/>
        </w:rPr>
        <w:t xml:space="preserve">3. </w:t>
      </w:r>
      <w:r w:rsidRPr="006D0B8D">
        <w:rPr>
          <w:rStyle w:val="Pogrubienie"/>
          <w:b w:val="0"/>
          <w:bCs w:val="0"/>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25DA149" w14:textId="77777777" w:rsidR="00DA563E" w:rsidRPr="006D0B8D" w:rsidRDefault="00DA563E" w:rsidP="00DA563E">
      <w:pPr>
        <w:pStyle w:val="NormalnyWeb"/>
        <w:suppressAutoHyphens w:val="0"/>
        <w:autoSpaceDN/>
        <w:spacing w:before="0" w:after="0"/>
        <w:jc w:val="both"/>
        <w:rPr>
          <w:sz w:val="22"/>
          <w:szCs w:val="22"/>
        </w:rPr>
      </w:pPr>
      <w:r w:rsidRPr="006D0B8D">
        <w:rPr>
          <w:sz w:val="22"/>
          <w:szCs w:val="22"/>
        </w:rPr>
        <w:t xml:space="preserve">4. </w:t>
      </w:r>
      <w:r w:rsidRPr="006D0B8D">
        <w:rPr>
          <w:rStyle w:val="Pogrubienie"/>
          <w:b w:val="0"/>
          <w:bCs w:val="0"/>
          <w:sz w:val="22"/>
          <w:szCs w:val="22"/>
        </w:rPr>
        <w:t>Sprzedawca nie może dokonywać cesji wierzytelności wynikających z niniejszej umowy.</w:t>
      </w:r>
    </w:p>
    <w:p w14:paraId="0D017478" w14:textId="77777777" w:rsidR="00DA563E" w:rsidRPr="006D0B8D" w:rsidRDefault="00DA563E" w:rsidP="00DA563E">
      <w:pPr>
        <w:pStyle w:val="NormalnyWeb"/>
        <w:suppressAutoHyphens w:val="0"/>
        <w:autoSpaceDN/>
        <w:spacing w:before="0" w:after="0"/>
        <w:jc w:val="both"/>
        <w:rPr>
          <w:sz w:val="22"/>
          <w:szCs w:val="22"/>
        </w:rPr>
      </w:pPr>
      <w:r w:rsidRPr="006D0B8D">
        <w:rPr>
          <w:sz w:val="22"/>
          <w:szCs w:val="22"/>
        </w:rPr>
        <w:t xml:space="preserve">5. </w:t>
      </w:r>
      <w:r w:rsidRPr="006D0B8D">
        <w:rPr>
          <w:rStyle w:val="Pogrubienie"/>
          <w:b w:val="0"/>
          <w:bCs w:val="0"/>
          <w:sz w:val="22"/>
          <w:szCs w:val="22"/>
        </w:rPr>
        <w:t>Zamawiający zobowiązuje Sprzedawcę do wystawiania faktur w postaci faktur ustrukturyzowanych za pośrednictwem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6D0B8D">
        <w:rPr>
          <w:rStyle w:val="Pogrubienie"/>
          <w:b w:val="0"/>
          <w:bCs w:val="0"/>
          <w:sz w:val="22"/>
          <w:szCs w:val="22"/>
        </w:rPr>
        <w:noBreakHyphen/>
        <w:t>Faktur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Sprzedawca wystawi fakturę w </w:t>
      </w:r>
      <w:proofErr w:type="spellStart"/>
      <w:r w:rsidRPr="006D0B8D">
        <w:rPr>
          <w:rStyle w:val="Pogrubienie"/>
          <w:b w:val="0"/>
          <w:bCs w:val="0"/>
          <w:sz w:val="22"/>
          <w:szCs w:val="22"/>
        </w:rPr>
        <w:t>KSeF</w:t>
      </w:r>
      <w:proofErr w:type="spellEnd"/>
      <w:r w:rsidRPr="006D0B8D">
        <w:rPr>
          <w:rStyle w:val="Pogrubienie"/>
          <w:b w:val="0"/>
          <w:bCs w:val="0"/>
          <w:sz w:val="22"/>
          <w:szCs w:val="22"/>
        </w:rPr>
        <w:t>, a w polu „Podmiot3” poda identyfikator wewnętrzny (</w:t>
      </w:r>
      <w:proofErr w:type="spellStart"/>
      <w:r w:rsidRPr="006D0B8D">
        <w:rPr>
          <w:rStyle w:val="Pogrubienie"/>
          <w:b w:val="0"/>
          <w:bCs w:val="0"/>
          <w:sz w:val="22"/>
          <w:szCs w:val="22"/>
        </w:rPr>
        <w:t>IDWew</w:t>
      </w:r>
      <w:proofErr w:type="spellEnd"/>
      <w:r w:rsidRPr="006D0B8D">
        <w:rPr>
          <w:rStyle w:val="Pogrubienie"/>
          <w:b w:val="0"/>
          <w:bCs w:val="0"/>
          <w:sz w:val="22"/>
          <w:szCs w:val="22"/>
        </w:rPr>
        <w:t>) jednostki Zamawiającego: 6750001923</w:t>
      </w:r>
      <w:r w:rsidRPr="006D0B8D">
        <w:rPr>
          <w:rStyle w:val="Pogrubienie"/>
          <w:b w:val="0"/>
          <w:bCs w:val="0"/>
          <w:sz w:val="22"/>
          <w:szCs w:val="22"/>
        </w:rPr>
        <w:noBreakHyphen/>
        <w:t xml:space="preserve">….. </w:t>
      </w:r>
    </w:p>
    <w:p w14:paraId="0BDDD851" w14:textId="77777777" w:rsidR="00DA563E" w:rsidRPr="006D0B8D" w:rsidRDefault="00DA563E" w:rsidP="00DA563E">
      <w:pPr>
        <w:pStyle w:val="NormalnyWeb"/>
        <w:suppressAutoHyphens w:val="0"/>
        <w:autoSpaceDN/>
        <w:spacing w:before="0" w:after="0"/>
        <w:jc w:val="both"/>
        <w:rPr>
          <w:sz w:val="22"/>
          <w:szCs w:val="22"/>
        </w:rPr>
      </w:pPr>
      <w:r w:rsidRPr="006D0B8D">
        <w:rPr>
          <w:sz w:val="22"/>
          <w:szCs w:val="22"/>
        </w:rPr>
        <w:t xml:space="preserve">6. </w:t>
      </w:r>
      <w:r w:rsidRPr="006D0B8D">
        <w:rPr>
          <w:rStyle w:val="Pogrubienie"/>
          <w:b w:val="0"/>
          <w:bCs w:val="0"/>
          <w:sz w:val="22"/>
          <w:szCs w:val="22"/>
        </w:rPr>
        <w:t>Za moment doręczenia faktury ustrukturyzowanej wystawionej za pośrednictwem Krajowego Systemu e</w:t>
      </w:r>
      <w:r w:rsidRPr="006D0B8D">
        <w:rPr>
          <w:rStyle w:val="Pogrubienie"/>
          <w:b w:val="0"/>
          <w:bCs w:val="0"/>
          <w:sz w:val="22"/>
          <w:szCs w:val="22"/>
        </w:rPr>
        <w:noBreakHyphen/>
        <w:t>Faktur uważa się dzień przydzielenia jej w tym systemie numeru identyfikującego (</w:t>
      </w:r>
      <w:proofErr w:type="spellStart"/>
      <w:r w:rsidRPr="006D0B8D">
        <w:rPr>
          <w:rStyle w:val="Pogrubienie"/>
          <w:b w:val="0"/>
          <w:bCs w:val="0"/>
          <w:sz w:val="22"/>
          <w:szCs w:val="22"/>
        </w:rPr>
        <w:t>KSeF</w:t>
      </w:r>
      <w:proofErr w:type="spellEnd"/>
      <w:r w:rsidRPr="006D0B8D">
        <w:rPr>
          <w:rStyle w:val="Pogrubienie"/>
          <w:b w:val="0"/>
          <w:bCs w:val="0"/>
          <w:sz w:val="22"/>
          <w:szCs w:val="22"/>
        </w:rPr>
        <w:t xml:space="preserve"> ID).</w:t>
      </w:r>
    </w:p>
    <w:p w14:paraId="58C06228" w14:textId="77777777" w:rsidR="00DA563E" w:rsidRPr="006D0B8D" w:rsidRDefault="00DA563E" w:rsidP="00DA563E">
      <w:pPr>
        <w:pStyle w:val="NormalnyWeb"/>
        <w:suppressAutoHyphens w:val="0"/>
        <w:autoSpaceDN/>
        <w:spacing w:before="0" w:after="0"/>
        <w:jc w:val="both"/>
        <w:rPr>
          <w:sz w:val="22"/>
          <w:szCs w:val="22"/>
        </w:rPr>
      </w:pPr>
      <w:r w:rsidRPr="006D0B8D">
        <w:rPr>
          <w:sz w:val="22"/>
          <w:szCs w:val="22"/>
        </w:rPr>
        <w:t xml:space="preserve">7. </w:t>
      </w:r>
      <w:r w:rsidRPr="006D0B8D">
        <w:rPr>
          <w:rStyle w:val="Pogrubienie"/>
          <w:b w:val="0"/>
          <w:bCs w:val="0"/>
          <w:sz w:val="22"/>
          <w:szCs w:val="22"/>
        </w:rPr>
        <w:t>Faktura powinna zawierać numer wewnętrzny zamówienia lub umowy nadany przez Zamawiającego.</w:t>
      </w:r>
    </w:p>
    <w:p w14:paraId="6782845A" w14:textId="77777777" w:rsidR="00DA563E" w:rsidRPr="00515AFA" w:rsidRDefault="00DA563E" w:rsidP="00DA563E">
      <w:pPr>
        <w:pStyle w:val="Tekstpodstawowy"/>
        <w:spacing w:line="240" w:lineRule="auto"/>
        <w:ind w:right="-47"/>
        <w:jc w:val="center"/>
        <w:rPr>
          <w:rFonts w:ascii="Times New Roman" w:hAnsi="Times New Roman"/>
          <w:b/>
          <w:sz w:val="22"/>
          <w:szCs w:val="22"/>
        </w:rPr>
      </w:pPr>
    </w:p>
    <w:p w14:paraId="151C5926" w14:textId="77777777" w:rsidR="00DA563E" w:rsidRDefault="00DA563E" w:rsidP="00DA563E">
      <w:pPr>
        <w:pStyle w:val="Tekstpodstawowy"/>
        <w:spacing w:line="240" w:lineRule="auto"/>
        <w:ind w:right="-47"/>
        <w:jc w:val="center"/>
        <w:rPr>
          <w:rFonts w:ascii="Times New Roman" w:hAnsi="Times New Roman"/>
          <w:b/>
          <w:sz w:val="22"/>
          <w:szCs w:val="22"/>
        </w:rPr>
      </w:pPr>
    </w:p>
    <w:p w14:paraId="7B94C238"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4EBE01F" w14:textId="77777777" w:rsidR="00DA563E" w:rsidRPr="00515AFA" w:rsidRDefault="00DA563E" w:rsidP="00DA563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3801CFD1" w14:textId="77777777" w:rsidR="00DA563E" w:rsidRPr="00515AFA" w:rsidRDefault="00DA563E" w:rsidP="00DA563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88E5480" w14:textId="77777777" w:rsidR="00DA563E" w:rsidRPr="00515AFA" w:rsidRDefault="00DA563E" w:rsidP="00DA563E">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74C8898" w14:textId="77777777" w:rsidR="00DA563E" w:rsidRPr="00515AFA" w:rsidRDefault="00DA563E" w:rsidP="00DA563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5E20FDBE" w14:textId="77777777" w:rsidR="00DA563E" w:rsidRPr="00515AFA" w:rsidRDefault="00DA563E" w:rsidP="00DA563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występujących po stronie</w:t>
      </w:r>
      <w:r w:rsidRPr="00515AFA">
        <w:rPr>
          <w:rFonts w:ascii="Times New Roman" w:hAnsi="Times New Roman"/>
          <w:sz w:val="22"/>
          <w:szCs w:val="22"/>
        </w:rPr>
        <w:t xml:space="preserve"> Sprzedawcy, w wysokości 10% całkowitego wynagrodzenia netto określonego w  § 3 ust. 1;</w:t>
      </w:r>
    </w:p>
    <w:p w14:paraId="32B349A7" w14:textId="77777777" w:rsidR="00DA563E" w:rsidRPr="00515AFA" w:rsidRDefault="00DA563E" w:rsidP="00DA563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Sprzedawcy, w wysokości 10% wartości netto części przedmiotu umowy, której dotyczy odstąpienie;</w:t>
      </w:r>
    </w:p>
    <w:p w14:paraId="231D472A" w14:textId="77777777" w:rsidR="00DA563E" w:rsidRPr="00515AFA" w:rsidRDefault="00DA563E" w:rsidP="00DA563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53FD247" w14:textId="77777777" w:rsidR="00DA563E" w:rsidRPr="00515AFA" w:rsidRDefault="00DA563E" w:rsidP="00DA563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Pr="005953B3">
        <w:rPr>
          <w:rFonts w:ascii="Times New Roman" w:hAnsi="Times New Roman"/>
          <w:sz w:val="22"/>
          <w:szCs w:val="22"/>
        </w:rPr>
        <w:t>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całkowitego wynagrodzenia netto określonego w § 3 ust. 1;</w:t>
      </w:r>
    </w:p>
    <w:p w14:paraId="6C72B439" w14:textId="77777777" w:rsidR="00DA563E" w:rsidRPr="00515AFA" w:rsidRDefault="00DA563E" w:rsidP="00DA563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Pr="005953B3">
        <w:rPr>
          <w:rFonts w:ascii="Times New Roman" w:hAnsi="Times New Roman"/>
          <w:sz w:val="22"/>
          <w:szCs w:val="22"/>
        </w:rPr>
        <w:t>z przyczyn wyst</w:t>
      </w:r>
      <w:r>
        <w:rPr>
          <w:rFonts w:ascii="Times New Roman" w:hAnsi="Times New Roman"/>
          <w:sz w:val="22"/>
          <w:szCs w:val="22"/>
        </w:rPr>
        <w:t>ę</w:t>
      </w:r>
      <w:r w:rsidRPr="005953B3">
        <w:rPr>
          <w:rFonts w:ascii="Times New Roman" w:hAnsi="Times New Roman"/>
          <w:sz w:val="22"/>
          <w:szCs w:val="22"/>
        </w:rPr>
        <w:t>pujących po stronie</w:t>
      </w:r>
      <w:r w:rsidRPr="00515AFA">
        <w:rPr>
          <w:rFonts w:ascii="Times New Roman" w:hAnsi="Times New Roman"/>
          <w:sz w:val="22"/>
          <w:szCs w:val="22"/>
        </w:rPr>
        <w:t xml:space="preserve"> Kupującego, w wysokości 10% wartości netto części przedmiotu umowy, której dotyczy odstąpienie</w:t>
      </w:r>
    </w:p>
    <w:p w14:paraId="0778E506" w14:textId="77777777" w:rsidR="00DA563E" w:rsidRPr="00515AFA" w:rsidRDefault="00DA563E" w:rsidP="00DA563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43F6C376" w14:textId="77777777" w:rsidR="00DA563E" w:rsidRPr="00515AFA" w:rsidRDefault="00DA563E" w:rsidP="00DA563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Wykonawca wyraża zgodę na potrącenie wymagalnych kar umownych z przysługującemu mu wynagrodzenia.</w:t>
      </w:r>
    </w:p>
    <w:p w14:paraId="6CB56D1E" w14:textId="77777777" w:rsidR="00DA563E" w:rsidRPr="00515AFA" w:rsidRDefault="00DA563E" w:rsidP="00DA563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727FD48" w14:textId="77777777" w:rsidR="00DA563E" w:rsidRPr="00515AFA" w:rsidRDefault="00DA563E" w:rsidP="00DA563E">
      <w:pPr>
        <w:pStyle w:val="Tekstpodstawowy"/>
        <w:ind w:right="-47"/>
        <w:jc w:val="center"/>
        <w:rPr>
          <w:rFonts w:ascii="Times New Roman" w:hAnsi="Times New Roman"/>
          <w:b/>
          <w:sz w:val="22"/>
          <w:szCs w:val="22"/>
        </w:rPr>
      </w:pPr>
    </w:p>
    <w:p w14:paraId="242C5D7E" w14:textId="77777777" w:rsidR="00DA563E" w:rsidRPr="00515AFA" w:rsidRDefault="00DA563E" w:rsidP="00DA563E">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50B764D" w14:textId="77777777" w:rsidR="00DA563E" w:rsidRPr="00515AFA" w:rsidRDefault="00DA563E" w:rsidP="00DA563E">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3C64569" w14:textId="77777777" w:rsidR="00DA563E" w:rsidRPr="00515AFA" w:rsidRDefault="00DA563E" w:rsidP="00DA563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8619407" w14:textId="77777777" w:rsidR="00DA563E" w:rsidRPr="00515AFA" w:rsidRDefault="00DA563E" w:rsidP="00DA563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3278A3F0" w14:textId="77777777" w:rsidR="00DA563E" w:rsidRPr="00515AFA" w:rsidRDefault="00DA563E" w:rsidP="00DA563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9360E65" w14:textId="77777777" w:rsidR="00DA563E" w:rsidRPr="00515AFA" w:rsidRDefault="00DA563E" w:rsidP="00DA563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9D31B3A" w14:textId="77777777" w:rsidR="00DA563E" w:rsidRPr="00515AFA" w:rsidRDefault="00DA563E" w:rsidP="00DA563E">
      <w:pPr>
        <w:rPr>
          <w:color w:val="00000A"/>
          <w:sz w:val="22"/>
          <w:szCs w:val="22"/>
          <w:lang w:val="pl-PL"/>
        </w:rPr>
      </w:pPr>
    </w:p>
    <w:p w14:paraId="02C82E15" w14:textId="77777777" w:rsidR="00DA563E" w:rsidRPr="00515AFA" w:rsidRDefault="00DA563E" w:rsidP="00DA563E">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49C7CF9" w14:textId="77777777" w:rsidR="00DA563E" w:rsidRPr="00515AFA" w:rsidRDefault="00DA563E" w:rsidP="00DA563E">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2732FC8" w14:textId="77777777" w:rsidR="00DA563E" w:rsidRPr="00515AFA" w:rsidRDefault="00DA563E" w:rsidP="00DA563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FCD589" w14:textId="77777777" w:rsidR="00DA563E" w:rsidRPr="00515AFA" w:rsidRDefault="00DA563E" w:rsidP="00DA563E">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6998C65A" w14:textId="77777777" w:rsidR="00DA563E" w:rsidRPr="00515AFA" w:rsidRDefault="00DA563E" w:rsidP="00DA563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4FE65E1" w14:textId="77777777" w:rsidR="00DA563E" w:rsidRPr="00515AFA" w:rsidRDefault="00DA563E" w:rsidP="00DA563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E9733E4" w14:textId="77777777" w:rsidR="00DA563E" w:rsidRPr="00515AFA" w:rsidRDefault="00DA563E" w:rsidP="00DA563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9AE92CA" w14:textId="77777777" w:rsidR="00DA563E" w:rsidRPr="00515AFA" w:rsidRDefault="00DA563E" w:rsidP="00DA563E">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9420481" w14:textId="77777777" w:rsidR="00DA563E" w:rsidRPr="00515AFA" w:rsidRDefault="00DA563E" w:rsidP="00DA563E">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w:t>
      </w:r>
      <w:r w:rsidRPr="00515AFA">
        <w:rPr>
          <w:color w:val="00000A"/>
          <w:sz w:val="22"/>
          <w:szCs w:val="22"/>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54B3C0BF" w14:textId="77777777" w:rsidR="00DA563E" w:rsidRPr="00515AFA" w:rsidRDefault="00DA563E" w:rsidP="00DA563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0EF65135" w14:textId="77777777" w:rsidR="00DA563E" w:rsidRPr="00515AFA" w:rsidRDefault="00DA563E" w:rsidP="00DA563E">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A960E5C" w14:textId="77777777" w:rsidR="00DA563E" w:rsidRPr="00515AFA" w:rsidRDefault="00DA563E" w:rsidP="00DA563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09B1AA6E" w14:textId="77777777" w:rsidR="00DA563E" w:rsidRPr="00515AFA" w:rsidRDefault="00DA563E" w:rsidP="00DA563E">
      <w:pPr>
        <w:ind w:left="720"/>
        <w:jc w:val="both"/>
        <w:rPr>
          <w:color w:val="00000A"/>
          <w:sz w:val="22"/>
          <w:szCs w:val="22"/>
          <w:lang w:val="pl-PL"/>
        </w:rPr>
      </w:pPr>
    </w:p>
    <w:p w14:paraId="7FE3EA9D" w14:textId="77777777" w:rsidR="00DA563E" w:rsidRPr="00515AFA" w:rsidRDefault="00DA563E" w:rsidP="00DA563E">
      <w:pPr>
        <w:ind w:left="170"/>
        <w:jc w:val="both"/>
        <w:rPr>
          <w:color w:val="00000A"/>
          <w:sz w:val="22"/>
          <w:szCs w:val="22"/>
          <w:lang w:val="pl-PL"/>
        </w:rPr>
      </w:pPr>
    </w:p>
    <w:p w14:paraId="65AC9320" w14:textId="77777777" w:rsidR="00DA563E" w:rsidRDefault="00DA563E" w:rsidP="00DA563E">
      <w:pPr>
        <w:pStyle w:val="Tekstpodstawowy"/>
        <w:spacing w:line="240" w:lineRule="auto"/>
        <w:ind w:left="360" w:right="-47"/>
        <w:jc w:val="center"/>
        <w:rPr>
          <w:rFonts w:ascii="Times New Roman" w:hAnsi="Times New Roman"/>
          <w:b/>
          <w:sz w:val="22"/>
          <w:szCs w:val="22"/>
        </w:rPr>
      </w:pPr>
    </w:p>
    <w:p w14:paraId="289529D6" w14:textId="77777777" w:rsidR="00DA563E" w:rsidRDefault="00DA563E" w:rsidP="00DA563E">
      <w:pPr>
        <w:pStyle w:val="Tekstpodstawowy"/>
        <w:spacing w:line="240" w:lineRule="auto"/>
        <w:ind w:left="360" w:right="-47"/>
        <w:jc w:val="center"/>
        <w:rPr>
          <w:rFonts w:ascii="Times New Roman" w:hAnsi="Times New Roman"/>
          <w:b/>
          <w:sz w:val="22"/>
          <w:szCs w:val="22"/>
        </w:rPr>
      </w:pPr>
    </w:p>
    <w:p w14:paraId="7D72D034" w14:textId="77777777" w:rsidR="00DA563E" w:rsidRDefault="00DA563E" w:rsidP="00DA563E">
      <w:pPr>
        <w:pStyle w:val="Tekstpodstawowy"/>
        <w:spacing w:line="240" w:lineRule="auto"/>
        <w:ind w:left="360" w:right="-47"/>
        <w:jc w:val="center"/>
        <w:rPr>
          <w:rFonts w:ascii="Times New Roman" w:hAnsi="Times New Roman"/>
          <w:b/>
          <w:sz w:val="22"/>
          <w:szCs w:val="22"/>
        </w:rPr>
      </w:pPr>
    </w:p>
    <w:p w14:paraId="38AA5673" w14:textId="77777777" w:rsidR="00DA563E" w:rsidRPr="00515AFA" w:rsidRDefault="00DA563E" w:rsidP="00DA563E">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79C3417B" w14:textId="77777777" w:rsidR="00DA563E" w:rsidRPr="00515AFA" w:rsidRDefault="00DA563E" w:rsidP="00DA563E">
      <w:pPr>
        <w:numPr>
          <w:ilvl w:val="0"/>
          <w:numId w:val="37"/>
        </w:numPr>
        <w:ind w:left="284" w:hanging="284"/>
        <w:jc w:val="both"/>
        <w:rPr>
          <w:bCs/>
          <w:sz w:val="22"/>
          <w:szCs w:val="22"/>
          <w:lang w:val="pl-PL" w:eastAsia="en-US"/>
        </w:rPr>
      </w:pPr>
      <w:r w:rsidRPr="00515AFA">
        <w:rPr>
          <w:sz w:val="22"/>
          <w:szCs w:val="22"/>
          <w:lang w:val="pl-PL"/>
        </w:rPr>
        <w:t xml:space="preserve">Sprzedawca udziela </w:t>
      </w:r>
      <w:r>
        <w:rPr>
          <w:b/>
          <w:bCs/>
          <w:sz w:val="22"/>
          <w:szCs w:val="22"/>
          <w:lang w:val="pl-PL"/>
        </w:rPr>
        <w:t>…………..</w:t>
      </w:r>
      <w:r w:rsidRPr="004B0B60">
        <w:rPr>
          <w:b/>
          <w:bCs/>
          <w:sz w:val="22"/>
          <w:szCs w:val="22"/>
          <w:lang w:val="pl-PL"/>
        </w:rPr>
        <w:t xml:space="preserve"> miesięcznej</w:t>
      </w:r>
      <w:r w:rsidRPr="00515AFA">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52B4055E" w14:textId="77777777" w:rsidR="00DA563E" w:rsidRPr="00515AFA" w:rsidRDefault="00DA563E" w:rsidP="00DA563E">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5F3EC063" w14:textId="77777777" w:rsidR="00DA563E" w:rsidRPr="00515AFA"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5677C9F" w14:textId="77777777" w:rsidR="00DA563E"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6E248D64" w14:textId="77777777" w:rsidR="00DA563E" w:rsidRPr="00515AFA" w:rsidRDefault="00DA563E" w:rsidP="00DA563E">
      <w:pPr>
        <w:ind w:left="284"/>
        <w:jc w:val="both"/>
        <w:rPr>
          <w:bCs/>
          <w:sz w:val="22"/>
          <w:szCs w:val="22"/>
          <w:lang w:val="pl-PL" w:eastAsia="en-US"/>
        </w:rPr>
      </w:pPr>
    </w:p>
    <w:p w14:paraId="0B5126EC" w14:textId="77777777" w:rsidR="00DA563E" w:rsidRPr="00515AFA"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34EED4C" w14:textId="77777777" w:rsidR="00DA563E" w:rsidRPr="00515AFA" w:rsidRDefault="00DA563E" w:rsidP="00DA563E">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5F253FA" w14:textId="77777777" w:rsidR="00DA563E" w:rsidRPr="00515AFA" w:rsidRDefault="00DA563E" w:rsidP="00DA563E">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7C8C6FB7" w14:textId="77777777" w:rsidR="00DA563E" w:rsidRPr="00515AFA" w:rsidRDefault="00DA563E" w:rsidP="00DA563E">
      <w:pPr>
        <w:numPr>
          <w:ilvl w:val="1"/>
          <w:numId w:val="35"/>
        </w:numPr>
        <w:jc w:val="both"/>
        <w:rPr>
          <w:bCs/>
          <w:sz w:val="22"/>
          <w:szCs w:val="22"/>
          <w:lang w:val="pl-PL" w:eastAsia="en-US"/>
        </w:rPr>
      </w:pPr>
      <w:r w:rsidRPr="00681AF6">
        <w:rPr>
          <w:bCs/>
          <w:sz w:val="22"/>
          <w:szCs w:val="22"/>
          <w:lang w:val="pl-PL" w:eastAsia="en-US"/>
        </w:rPr>
        <w:t xml:space="preserve">Czas reakcji na zgłoszenie usterki nie może być dłuższy niż </w:t>
      </w:r>
      <w:r>
        <w:rPr>
          <w:bCs/>
          <w:sz w:val="22"/>
          <w:szCs w:val="22"/>
          <w:lang w:val="pl-PL" w:eastAsia="en-US"/>
        </w:rPr>
        <w:t>3 dni</w:t>
      </w:r>
      <w:r w:rsidRPr="00681AF6">
        <w:rPr>
          <w:bCs/>
          <w:sz w:val="22"/>
          <w:szCs w:val="22"/>
          <w:lang w:val="pl-PL" w:eastAsia="en-US"/>
        </w:rPr>
        <w:t xml:space="preserve"> od momentu zgłoszenia, czas naprawy nie dłuższy niż </w:t>
      </w:r>
      <w:r>
        <w:rPr>
          <w:bCs/>
          <w:sz w:val="22"/>
          <w:szCs w:val="22"/>
          <w:lang w:val="pl-PL" w:eastAsia="en-US"/>
        </w:rPr>
        <w:t xml:space="preserve">14 </w:t>
      </w:r>
      <w:r w:rsidRPr="00681AF6">
        <w:rPr>
          <w:bCs/>
          <w:sz w:val="22"/>
          <w:szCs w:val="22"/>
          <w:lang w:val="pl-PL" w:eastAsia="en-US"/>
        </w:rPr>
        <w:t>dni od momentu zgłoszenia</w:t>
      </w:r>
      <w:r w:rsidRPr="00515AFA">
        <w:rPr>
          <w:bCs/>
          <w:sz w:val="22"/>
          <w:szCs w:val="22"/>
          <w:lang w:val="pl-PL" w:eastAsia="en-US"/>
        </w:rPr>
        <w:t>.</w:t>
      </w:r>
    </w:p>
    <w:p w14:paraId="32A6ADC7" w14:textId="77777777" w:rsidR="00DA563E" w:rsidRPr="00515AFA" w:rsidRDefault="00DA563E" w:rsidP="00DA563E">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e-mail Kupującego na adres: ……………………………. .</w:t>
      </w:r>
    </w:p>
    <w:p w14:paraId="3F656D28" w14:textId="77777777" w:rsidR="00DA563E" w:rsidRPr="00515AFA" w:rsidRDefault="00DA563E" w:rsidP="00DA563E">
      <w:pPr>
        <w:numPr>
          <w:ilvl w:val="1"/>
          <w:numId w:val="35"/>
        </w:numPr>
        <w:jc w:val="both"/>
        <w:rPr>
          <w:bCs/>
          <w:sz w:val="22"/>
          <w:szCs w:val="22"/>
          <w:lang w:val="pl-PL" w:eastAsia="en-US"/>
        </w:rPr>
      </w:pPr>
      <w:r w:rsidRPr="00515AFA">
        <w:rPr>
          <w:bCs/>
          <w:sz w:val="22"/>
          <w:szCs w:val="22"/>
          <w:lang w:val="pl-PL" w:eastAsia="en-US"/>
        </w:rPr>
        <w:t>W przypadku zmiany e-maila, Sprzedawca ma obowiązek powiadomić Kupującego z 5-dniowym wyprzedzeniem pod rygorem uznania zgłoszenia o awarii za dokonane prawidłowo.</w:t>
      </w:r>
    </w:p>
    <w:p w14:paraId="31196469" w14:textId="77777777" w:rsidR="00DA563E" w:rsidRPr="00515AFA" w:rsidRDefault="00DA563E" w:rsidP="00DA563E">
      <w:pPr>
        <w:numPr>
          <w:ilvl w:val="1"/>
          <w:numId w:val="35"/>
        </w:numPr>
        <w:jc w:val="both"/>
        <w:rPr>
          <w:bCs/>
          <w:sz w:val="22"/>
          <w:szCs w:val="22"/>
          <w:lang w:val="pl-PL" w:eastAsia="en-US"/>
        </w:rPr>
      </w:pPr>
      <w:r w:rsidRPr="00515AFA">
        <w:rPr>
          <w:bCs/>
          <w:sz w:val="22"/>
          <w:szCs w:val="22"/>
          <w:lang w:val="pl-PL" w:eastAsia="en-US"/>
        </w:rPr>
        <w:t xml:space="preserve">Jeśli czas usunięcia wady lub usterki będzie przekraczał </w:t>
      </w:r>
      <w:r>
        <w:rPr>
          <w:bCs/>
          <w:sz w:val="22"/>
          <w:szCs w:val="22"/>
          <w:lang w:val="pl-PL" w:eastAsia="en-US"/>
        </w:rPr>
        <w:t>14</w:t>
      </w:r>
      <w:r w:rsidRPr="00515AFA">
        <w:rPr>
          <w:bCs/>
          <w:sz w:val="22"/>
          <w:szCs w:val="22"/>
          <w:lang w:val="pl-PL" w:eastAsia="en-US"/>
        </w:rPr>
        <w:t xml:space="preserve"> dni robocz</w:t>
      </w:r>
      <w:r>
        <w:rPr>
          <w:bCs/>
          <w:sz w:val="22"/>
          <w:szCs w:val="22"/>
          <w:lang w:val="pl-PL" w:eastAsia="en-US"/>
        </w:rPr>
        <w:t>ych</w:t>
      </w:r>
      <w:r w:rsidRPr="00515AFA">
        <w:rPr>
          <w:bCs/>
          <w:sz w:val="22"/>
          <w:szCs w:val="22"/>
          <w:lang w:val="pl-PL" w:eastAsia="en-US"/>
        </w:rPr>
        <w:t>, Wykonawca niezwłocznie dostarczy Zamawiającemu na czas naprawy sprzęt zastępczy o nie gorszych parametrach technicznych.</w:t>
      </w:r>
    </w:p>
    <w:p w14:paraId="362DD18F" w14:textId="77777777" w:rsidR="00DA563E" w:rsidRPr="00515AFA" w:rsidRDefault="00DA563E" w:rsidP="00DA563E">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6CD2462" w14:textId="77777777" w:rsidR="00DA563E" w:rsidRPr="00515AFA" w:rsidRDefault="00DA563E" w:rsidP="00DA563E">
      <w:pPr>
        <w:ind w:left="567"/>
        <w:jc w:val="both"/>
        <w:rPr>
          <w:bCs/>
          <w:sz w:val="22"/>
          <w:szCs w:val="22"/>
          <w:lang w:val="pl-PL" w:eastAsia="en-US"/>
        </w:rPr>
      </w:pPr>
    </w:p>
    <w:p w14:paraId="56F97760" w14:textId="77777777" w:rsidR="00DA563E" w:rsidRPr="00515AFA"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3B658B6C" w14:textId="77777777" w:rsidR="00DA563E" w:rsidRPr="00515AFA"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lastRenderedPageBreak/>
        <w:t xml:space="preserve">Wykonawca ponosi pełną odpowiedzialność za ewentualną utratę lub zniszczenie Sprzętu po odebraniu go do naprawy z siedziby Zamawiającego. </w:t>
      </w:r>
    </w:p>
    <w:p w14:paraId="41A27724" w14:textId="77777777" w:rsidR="00DA563E" w:rsidRPr="00515AFA"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0C16FCE" w14:textId="77777777" w:rsidR="00DA563E" w:rsidRPr="00515AFA" w:rsidRDefault="00DA563E" w:rsidP="00DA563E">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67EAEF80" w14:textId="77777777" w:rsidR="00DA563E" w:rsidRPr="00515AFA" w:rsidRDefault="00DA563E" w:rsidP="00DA563E">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AF2EE26" w14:textId="77777777" w:rsidR="00DA563E" w:rsidRPr="00515AFA" w:rsidRDefault="00DA563E" w:rsidP="00DA563E">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14A6E9D2" w14:textId="77777777" w:rsidR="00DA563E" w:rsidRPr="00515AFA" w:rsidRDefault="00DA563E" w:rsidP="00DA563E">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264D1BD" w14:textId="77777777" w:rsidR="00DA563E" w:rsidRPr="00515AFA" w:rsidRDefault="00DA563E" w:rsidP="00DA563E">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0CF1F31" w14:textId="77777777" w:rsidR="00DA563E" w:rsidRPr="00515AFA" w:rsidRDefault="00DA563E" w:rsidP="00DA563E">
      <w:pPr>
        <w:pStyle w:val="Tekstpodstawowy"/>
        <w:spacing w:line="240" w:lineRule="auto"/>
        <w:ind w:right="-47"/>
        <w:rPr>
          <w:rFonts w:ascii="Times New Roman" w:hAnsi="Times New Roman"/>
          <w:b/>
          <w:sz w:val="22"/>
          <w:szCs w:val="22"/>
        </w:rPr>
      </w:pPr>
    </w:p>
    <w:p w14:paraId="34EC8B58"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71AA8210"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354C8A83" w14:textId="77777777" w:rsidR="00DA563E" w:rsidRPr="00515AFA" w:rsidRDefault="00DA563E" w:rsidP="00DA563E">
      <w:pPr>
        <w:pStyle w:val="Tekstpodstawowy"/>
        <w:spacing w:line="240" w:lineRule="auto"/>
        <w:ind w:right="-47"/>
        <w:jc w:val="both"/>
        <w:rPr>
          <w:rFonts w:ascii="Times New Roman" w:hAnsi="Times New Roman"/>
          <w:sz w:val="22"/>
          <w:szCs w:val="22"/>
        </w:rPr>
      </w:pPr>
    </w:p>
    <w:p w14:paraId="546A903E" w14:textId="77777777" w:rsidR="00DA563E" w:rsidRPr="00515AFA" w:rsidRDefault="00DA563E" w:rsidP="00DA563E">
      <w:pPr>
        <w:spacing w:line="240" w:lineRule="atLeast"/>
        <w:ind w:right="-47"/>
        <w:jc w:val="center"/>
        <w:rPr>
          <w:b/>
          <w:sz w:val="22"/>
          <w:szCs w:val="22"/>
        </w:rPr>
      </w:pPr>
      <w:r w:rsidRPr="00515AFA">
        <w:rPr>
          <w:b/>
          <w:sz w:val="22"/>
          <w:szCs w:val="22"/>
        </w:rPr>
        <w:t>§ 10</w:t>
      </w:r>
    </w:p>
    <w:p w14:paraId="172C6D66" w14:textId="77777777" w:rsidR="00DA563E" w:rsidRPr="00515AFA" w:rsidRDefault="00DA563E" w:rsidP="00DA563E">
      <w:pPr>
        <w:spacing w:line="240" w:lineRule="atLeast"/>
        <w:ind w:right="-47"/>
        <w:rPr>
          <w:sz w:val="22"/>
          <w:szCs w:val="22"/>
          <w:lang w:val="pl-PL"/>
        </w:rPr>
      </w:pPr>
    </w:p>
    <w:p w14:paraId="1E6D917D" w14:textId="77777777" w:rsidR="00DA563E" w:rsidRPr="00515AFA" w:rsidRDefault="00DA563E" w:rsidP="00DA563E">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C731B0F" w14:textId="77777777" w:rsidR="00DA563E" w:rsidRPr="00515AFA" w:rsidRDefault="00DA563E" w:rsidP="00DA563E">
      <w:pPr>
        <w:tabs>
          <w:tab w:val="left" w:pos="367"/>
        </w:tabs>
        <w:spacing w:line="276" w:lineRule="auto"/>
        <w:ind w:left="360" w:right="60"/>
        <w:contextualSpacing/>
        <w:jc w:val="both"/>
        <w:rPr>
          <w:rFonts w:eastAsia="Calibri"/>
          <w:sz w:val="22"/>
          <w:szCs w:val="22"/>
          <w:lang w:val="pl-PL" w:eastAsia="en-US"/>
        </w:rPr>
      </w:pPr>
    </w:p>
    <w:p w14:paraId="16E20690" w14:textId="77777777" w:rsidR="00DA563E" w:rsidRPr="00515AFA" w:rsidRDefault="00DA563E" w:rsidP="00DA563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8227C61" w14:textId="77777777" w:rsidR="00DA563E" w:rsidRPr="00515AFA" w:rsidRDefault="00DA563E" w:rsidP="00DA563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5E0A8CAC" w14:textId="77777777" w:rsidR="00DA563E" w:rsidRPr="00515AFA" w:rsidRDefault="00DA563E" w:rsidP="00DA563E">
      <w:pPr>
        <w:tabs>
          <w:tab w:val="left" w:pos="387"/>
        </w:tabs>
        <w:spacing w:line="276" w:lineRule="auto"/>
        <w:ind w:left="720" w:right="60"/>
        <w:contextualSpacing/>
        <w:jc w:val="both"/>
        <w:rPr>
          <w:rFonts w:eastAsia="Calibri"/>
          <w:sz w:val="22"/>
          <w:szCs w:val="22"/>
          <w:lang w:val="pl-PL" w:eastAsia="en-US"/>
        </w:rPr>
      </w:pPr>
    </w:p>
    <w:p w14:paraId="55C39101" w14:textId="77777777" w:rsidR="00DA563E" w:rsidRPr="00515AFA" w:rsidRDefault="00DA563E" w:rsidP="00DA563E">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A9EAA21" w14:textId="77777777" w:rsidR="00DA563E" w:rsidRPr="00515AFA" w:rsidRDefault="00DA563E" w:rsidP="00DA563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3F19ADD" w14:textId="77777777" w:rsidR="00DA563E" w:rsidRPr="00515AFA" w:rsidRDefault="00DA563E" w:rsidP="00DA563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CEF930" w14:textId="77777777" w:rsidR="00DA563E" w:rsidRPr="00515AFA" w:rsidRDefault="00DA563E" w:rsidP="00DA563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w:t>
      </w:r>
      <w:r w:rsidRPr="00515AFA">
        <w:rPr>
          <w:rFonts w:ascii="Times New Roman" w:eastAsia="Lucida Sans Unicode" w:hAnsi="Times New Roman" w:cs="Times New Roman"/>
          <w:lang w:eastAsia="ar-SA"/>
        </w:rPr>
        <w:lastRenderedPageBreak/>
        <w:t xml:space="preserve">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D3A654D" w14:textId="77777777" w:rsidR="00DA563E" w:rsidRPr="00515AFA" w:rsidRDefault="00DA563E" w:rsidP="00DA563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4D2405" w14:textId="77777777" w:rsidR="00DA563E" w:rsidRPr="00515AFA" w:rsidRDefault="00DA563E" w:rsidP="00DA563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E6BC721" w14:textId="77777777" w:rsidR="00DA563E" w:rsidRPr="00515AFA" w:rsidRDefault="00DA563E" w:rsidP="00DA563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7C32BCF" w14:textId="77777777" w:rsidR="00DA563E" w:rsidRPr="00515AFA" w:rsidRDefault="00DA563E" w:rsidP="00DA563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3574707A" w14:textId="77777777" w:rsidR="00DA563E" w:rsidRPr="00515AFA" w:rsidRDefault="00DA563E" w:rsidP="00DA563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0BCEB6" w14:textId="77777777" w:rsidR="00DA563E" w:rsidRPr="00515AFA" w:rsidRDefault="00DA563E" w:rsidP="00DA563E">
      <w:pPr>
        <w:pStyle w:val="Standard"/>
        <w:widowControl w:val="0"/>
        <w:spacing w:after="0"/>
        <w:jc w:val="both"/>
        <w:rPr>
          <w:rFonts w:ascii="Times New Roman" w:eastAsia="Lucida Sans Unicode" w:hAnsi="Times New Roman" w:cs="Times New Roman"/>
          <w:lang w:eastAsia="ar-SA"/>
        </w:rPr>
      </w:pPr>
    </w:p>
    <w:p w14:paraId="13060685" w14:textId="77777777" w:rsidR="00DA563E" w:rsidRPr="00515AFA" w:rsidRDefault="00DA563E" w:rsidP="00DA563E">
      <w:pPr>
        <w:tabs>
          <w:tab w:val="left" w:pos="387"/>
        </w:tabs>
        <w:spacing w:line="276" w:lineRule="auto"/>
        <w:ind w:left="720" w:right="60"/>
        <w:contextualSpacing/>
        <w:jc w:val="both"/>
        <w:rPr>
          <w:rFonts w:eastAsia="Calibri"/>
          <w:sz w:val="22"/>
          <w:szCs w:val="22"/>
          <w:lang w:val="pl-PL" w:eastAsia="en-US"/>
        </w:rPr>
      </w:pPr>
    </w:p>
    <w:p w14:paraId="6934CD18" w14:textId="77777777" w:rsidR="00DA563E" w:rsidRPr="00515AFA" w:rsidRDefault="00DA563E" w:rsidP="00DA563E">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9ACF513" w14:textId="77777777" w:rsidR="00DA563E" w:rsidRPr="00515AFA" w:rsidRDefault="00DA563E" w:rsidP="00DA563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6B42AE32" w14:textId="77777777" w:rsidR="00DA563E" w:rsidRPr="00515AFA" w:rsidRDefault="00DA563E" w:rsidP="00DA563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78219B43" w14:textId="77777777" w:rsidR="00DA563E" w:rsidRPr="00515AFA" w:rsidRDefault="00DA563E" w:rsidP="00DA563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C4E5725" w14:textId="77777777" w:rsidR="00DA563E" w:rsidRPr="00515AFA" w:rsidRDefault="00DA563E" w:rsidP="00DA563E">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2471FF62" w14:textId="77777777" w:rsidR="00DA563E" w:rsidRPr="00515AFA" w:rsidRDefault="00DA563E" w:rsidP="00DA563E">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45F1D61" w14:textId="77777777" w:rsidR="00DA563E" w:rsidRPr="00515AFA" w:rsidRDefault="00DA563E" w:rsidP="00DA563E">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0FF6F6B8" w14:textId="77777777" w:rsidR="00DA563E" w:rsidRPr="00515AFA" w:rsidRDefault="00DA563E" w:rsidP="00DA563E">
      <w:pPr>
        <w:numPr>
          <w:ilvl w:val="0"/>
          <w:numId w:val="43"/>
        </w:numPr>
        <w:suppressAutoHyphens/>
        <w:autoSpaceDN w:val="0"/>
        <w:spacing w:after="147"/>
        <w:jc w:val="both"/>
        <w:rPr>
          <w:sz w:val="22"/>
          <w:szCs w:val="22"/>
          <w:lang w:val="pl-PL"/>
        </w:rPr>
      </w:pPr>
      <w:r w:rsidRPr="00515AFA">
        <w:rPr>
          <w:color w:val="000000"/>
          <w:sz w:val="22"/>
          <w:szCs w:val="22"/>
          <w:lang w:val="pl-PL"/>
        </w:rPr>
        <w:lastRenderedPageBreak/>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1063BA94" w14:textId="77777777" w:rsidR="00DA563E" w:rsidRPr="00515AFA" w:rsidRDefault="00DA563E" w:rsidP="00DA563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CF9690D" w14:textId="77777777" w:rsidR="00DA563E" w:rsidRPr="00515AFA" w:rsidRDefault="00DA563E" w:rsidP="00DA563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73FF4C8" w14:textId="77777777" w:rsidR="00DA563E" w:rsidRPr="00515AFA" w:rsidRDefault="00DA563E" w:rsidP="00DA563E">
      <w:pPr>
        <w:widowControl w:val="0"/>
        <w:suppressAutoHyphens/>
        <w:autoSpaceDN w:val="0"/>
        <w:ind w:left="360"/>
        <w:jc w:val="center"/>
        <w:textAlignment w:val="baseline"/>
        <w:rPr>
          <w:rFonts w:eastAsia="SimSun"/>
          <w:b/>
          <w:bCs/>
          <w:color w:val="000000"/>
          <w:kern w:val="2"/>
          <w:sz w:val="22"/>
          <w:szCs w:val="22"/>
          <w:lang w:val="pl-PL"/>
        </w:rPr>
      </w:pPr>
    </w:p>
    <w:p w14:paraId="1B9E8D6D" w14:textId="77777777" w:rsidR="00DA563E" w:rsidRPr="00515AFA" w:rsidRDefault="00DA563E" w:rsidP="00DA563E">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2CA4503D" w14:textId="77777777" w:rsidR="00DA563E" w:rsidRPr="00515AFA" w:rsidRDefault="00DA563E" w:rsidP="00DA563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6A6EC22" w14:textId="77777777" w:rsidR="00DA563E" w:rsidRPr="00515AFA" w:rsidRDefault="00DA563E" w:rsidP="00DA563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CBDA221" w14:textId="77777777" w:rsidR="00DA563E" w:rsidRPr="00515AFA" w:rsidRDefault="00DA563E" w:rsidP="00DA563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201944B" w14:textId="77777777" w:rsidR="00DA563E" w:rsidRPr="00515AFA" w:rsidRDefault="00DA563E" w:rsidP="00DA563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1A2E5F4"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015C79EA" w14:textId="77777777" w:rsidR="00DA563E" w:rsidRPr="00515AFA" w:rsidRDefault="00DA563E" w:rsidP="00DA563E">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3BDC94B" w14:textId="77777777" w:rsidR="00DA563E" w:rsidRPr="00515AFA" w:rsidRDefault="00DA563E" w:rsidP="00DA563E">
      <w:pPr>
        <w:jc w:val="center"/>
        <w:rPr>
          <w:b/>
          <w:sz w:val="22"/>
          <w:szCs w:val="22"/>
          <w:lang w:val="pl-PL"/>
        </w:rPr>
      </w:pPr>
    </w:p>
    <w:p w14:paraId="32E0206F" w14:textId="77777777" w:rsidR="00DA563E" w:rsidRPr="00515AFA" w:rsidRDefault="00DA563E" w:rsidP="00DA563E">
      <w:pPr>
        <w:jc w:val="center"/>
        <w:rPr>
          <w:b/>
          <w:sz w:val="22"/>
          <w:szCs w:val="22"/>
          <w:lang w:val="pl-PL"/>
        </w:rPr>
      </w:pPr>
      <w:r w:rsidRPr="00515AFA">
        <w:rPr>
          <w:b/>
          <w:sz w:val="22"/>
          <w:szCs w:val="22"/>
          <w:lang w:val="pl-PL"/>
        </w:rPr>
        <w:t>§1</w:t>
      </w:r>
      <w:r>
        <w:rPr>
          <w:b/>
          <w:sz w:val="22"/>
          <w:szCs w:val="22"/>
          <w:lang w:val="pl-PL"/>
        </w:rPr>
        <w:t>5</w:t>
      </w:r>
    </w:p>
    <w:p w14:paraId="5B490DA0"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1C9CA205"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6</w:t>
      </w:r>
    </w:p>
    <w:p w14:paraId="40006D10"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01C72C1E"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7</w:t>
      </w:r>
    </w:p>
    <w:p w14:paraId="50F42A41" w14:textId="77777777" w:rsidR="00DA563E" w:rsidRPr="00515AFA" w:rsidRDefault="00DA563E" w:rsidP="00DA563E">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4205D1AA" w14:textId="77777777" w:rsidR="00DA563E" w:rsidRPr="00515AFA" w:rsidRDefault="00DA563E" w:rsidP="00DA563E">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74492D43" w14:textId="77777777" w:rsidR="00DA563E" w:rsidRPr="00515AFA" w:rsidRDefault="00DA563E" w:rsidP="00DA563E">
      <w:pPr>
        <w:pStyle w:val="Tekstpodstawowy"/>
        <w:spacing w:line="240" w:lineRule="auto"/>
        <w:ind w:right="-47"/>
        <w:jc w:val="both"/>
        <w:rPr>
          <w:rFonts w:ascii="Times New Roman" w:hAnsi="Times New Roman"/>
          <w:sz w:val="22"/>
          <w:szCs w:val="22"/>
        </w:rPr>
      </w:pPr>
    </w:p>
    <w:p w14:paraId="365A609F" w14:textId="77777777" w:rsidR="00DA563E" w:rsidRPr="00515AFA" w:rsidRDefault="00DA563E" w:rsidP="00DA563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Pr>
          <w:rFonts w:ascii="Times New Roman" w:hAnsi="Times New Roman"/>
          <w:b/>
          <w:sz w:val="22"/>
          <w:szCs w:val="22"/>
        </w:rPr>
        <w:t>8</w:t>
      </w:r>
    </w:p>
    <w:p w14:paraId="44398236" w14:textId="77777777" w:rsidR="00DA563E" w:rsidRPr="00515AFA" w:rsidRDefault="00DA563E" w:rsidP="00DA563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D453246" w14:textId="77777777" w:rsidR="00DA563E" w:rsidRPr="00515AFA" w:rsidRDefault="00DA563E" w:rsidP="00DA563E">
      <w:pPr>
        <w:pStyle w:val="Tekstpodstawowy2"/>
        <w:spacing w:line="240" w:lineRule="auto"/>
        <w:ind w:right="-47"/>
        <w:rPr>
          <w:sz w:val="22"/>
          <w:szCs w:val="22"/>
        </w:rPr>
      </w:pPr>
    </w:p>
    <w:p w14:paraId="12A68D69" w14:textId="77777777" w:rsidR="00DA563E" w:rsidRPr="00515AFA" w:rsidRDefault="00DA563E" w:rsidP="00DA563E">
      <w:pPr>
        <w:pStyle w:val="Tekstpodstawowy2"/>
        <w:spacing w:line="240" w:lineRule="auto"/>
        <w:ind w:right="-47"/>
        <w:rPr>
          <w:sz w:val="22"/>
          <w:szCs w:val="22"/>
        </w:rPr>
      </w:pPr>
    </w:p>
    <w:p w14:paraId="1A8BB0DD" w14:textId="77777777" w:rsidR="00DA563E" w:rsidRPr="00515AFA" w:rsidRDefault="00DA563E" w:rsidP="00DA563E">
      <w:pPr>
        <w:pStyle w:val="Tekstpodstawowy2"/>
        <w:spacing w:line="240" w:lineRule="auto"/>
        <w:ind w:right="-47"/>
        <w:rPr>
          <w:b/>
          <w:sz w:val="22"/>
          <w:szCs w:val="22"/>
        </w:rPr>
      </w:pPr>
      <w:r w:rsidRPr="00515AFA">
        <w:rPr>
          <w:b/>
          <w:sz w:val="22"/>
          <w:szCs w:val="22"/>
        </w:rPr>
        <w:t xml:space="preserve">         Za Sprzedawcę                                                                  Za Kupującego</w:t>
      </w:r>
    </w:p>
    <w:p w14:paraId="7C0CDF34" w14:textId="77777777" w:rsidR="00DA563E" w:rsidRPr="00515AFA" w:rsidRDefault="00DA563E" w:rsidP="00DA563E">
      <w:pPr>
        <w:rPr>
          <w:sz w:val="22"/>
          <w:szCs w:val="22"/>
          <w:lang w:val="pl-PL"/>
        </w:rPr>
      </w:pPr>
    </w:p>
    <w:p w14:paraId="14DBD4B1" w14:textId="77777777" w:rsidR="00DA563E" w:rsidRPr="00515AFA" w:rsidRDefault="00DA563E" w:rsidP="00DA563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507B3516" w14:textId="77777777" w:rsidR="00DA563E" w:rsidRPr="00515AFA" w:rsidRDefault="00DA563E" w:rsidP="00DA563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21B05BF8" w14:textId="77777777" w:rsidR="00DA563E" w:rsidRPr="00515AFA" w:rsidRDefault="00DA563E" w:rsidP="00DA563E">
      <w:pPr>
        <w:pStyle w:val="Zwykytekst"/>
        <w:tabs>
          <w:tab w:val="left" w:pos="7050"/>
        </w:tabs>
        <w:rPr>
          <w:rFonts w:ascii="Times New Roman" w:hAnsi="Times New Roman" w:cs="Times New Roman"/>
          <w:i/>
          <w:iCs/>
          <w:sz w:val="22"/>
          <w:szCs w:val="22"/>
          <w:lang w:val="pl-PL"/>
        </w:rPr>
      </w:pPr>
    </w:p>
    <w:p w14:paraId="05C4FDCF" w14:textId="77777777" w:rsidR="00DA563E" w:rsidRPr="00515AFA" w:rsidRDefault="00DA563E" w:rsidP="00DA563E">
      <w:pPr>
        <w:pStyle w:val="Zwykytekst"/>
        <w:tabs>
          <w:tab w:val="left" w:pos="7050"/>
        </w:tabs>
        <w:rPr>
          <w:rFonts w:ascii="Times New Roman" w:hAnsi="Times New Roman" w:cs="Times New Roman"/>
          <w:i/>
          <w:iCs/>
          <w:sz w:val="22"/>
          <w:szCs w:val="22"/>
          <w:lang w:val="pl-PL"/>
        </w:rPr>
      </w:pPr>
    </w:p>
    <w:p w14:paraId="714990F7" w14:textId="77777777" w:rsidR="00DA563E" w:rsidRPr="00515AFA" w:rsidRDefault="00DA563E" w:rsidP="00DA563E">
      <w:pPr>
        <w:pStyle w:val="Zwykytekst"/>
        <w:tabs>
          <w:tab w:val="left" w:pos="7050"/>
        </w:tabs>
        <w:rPr>
          <w:rFonts w:ascii="Times New Roman" w:hAnsi="Times New Roman" w:cs="Times New Roman"/>
          <w:i/>
          <w:iCs/>
          <w:sz w:val="22"/>
          <w:szCs w:val="22"/>
          <w:lang w:val="pl-PL"/>
        </w:rPr>
      </w:pPr>
    </w:p>
    <w:p w14:paraId="3810FD77" w14:textId="77777777" w:rsidR="00DA563E" w:rsidRPr="00515AFA" w:rsidRDefault="00DA563E" w:rsidP="00DA563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Załączniki do umowy :</w:t>
      </w:r>
    </w:p>
    <w:p w14:paraId="7ED88D0D" w14:textId="77777777" w:rsidR="00DA563E" w:rsidRPr="00515AFA" w:rsidRDefault="00DA563E" w:rsidP="00DA563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54A82F39" w14:textId="77777777" w:rsidR="00DA563E" w:rsidRDefault="00DA563E" w:rsidP="00DA563E">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3286F27" w14:textId="77777777" w:rsidR="00DA563E" w:rsidRPr="00515AFA" w:rsidRDefault="00DA563E" w:rsidP="00DA563E">
      <w:pPr>
        <w:widowControl w:val="0"/>
        <w:autoSpaceDE w:val="0"/>
        <w:autoSpaceDN w:val="0"/>
        <w:jc w:val="right"/>
        <w:textAlignment w:val="baseline"/>
        <w:rPr>
          <w:sz w:val="22"/>
          <w:szCs w:val="22"/>
          <w:lang w:val="pl-PL"/>
        </w:rPr>
      </w:pPr>
      <w:r w:rsidRPr="00515AFA">
        <w:rPr>
          <w:sz w:val="22"/>
          <w:szCs w:val="22"/>
          <w:lang w:val="pl-PL"/>
        </w:rPr>
        <w:t>Załącznik nr 2 do umowy</w:t>
      </w:r>
    </w:p>
    <w:p w14:paraId="513D1604" w14:textId="77777777" w:rsidR="00DA563E" w:rsidRPr="00515AFA" w:rsidRDefault="00DA563E" w:rsidP="00DA563E">
      <w:pPr>
        <w:widowControl w:val="0"/>
        <w:autoSpaceDE w:val="0"/>
        <w:autoSpaceDN w:val="0"/>
        <w:jc w:val="both"/>
        <w:textAlignment w:val="baseline"/>
        <w:rPr>
          <w:sz w:val="22"/>
          <w:szCs w:val="22"/>
          <w:lang w:val="pl-PL"/>
        </w:rPr>
      </w:pPr>
    </w:p>
    <w:p w14:paraId="2F82720B" w14:textId="77777777" w:rsidR="00DA563E" w:rsidRPr="00515AFA" w:rsidRDefault="00DA563E" w:rsidP="00DA563E">
      <w:pPr>
        <w:widowControl w:val="0"/>
        <w:autoSpaceDE w:val="0"/>
        <w:autoSpaceDN w:val="0"/>
        <w:jc w:val="both"/>
        <w:textAlignment w:val="baseline"/>
        <w:rPr>
          <w:sz w:val="22"/>
          <w:szCs w:val="22"/>
          <w:lang w:val="pl-PL"/>
        </w:rPr>
      </w:pPr>
    </w:p>
    <w:p w14:paraId="3A5DDAA0" w14:textId="77777777" w:rsidR="00DA563E" w:rsidRPr="00515AFA" w:rsidRDefault="00DA563E" w:rsidP="00DA563E">
      <w:pPr>
        <w:widowControl w:val="0"/>
        <w:autoSpaceDE w:val="0"/>
        <w:autoSpaceDN w:val="0"/>
        <w:jc w:val="both"/>
        <w:textAlignment w:val="baseline"/>
        <w:rPr>
          <w:sz w:val="22"/>
          <w:szCs w:val="22"/>
          <w:lang w:val="pl-PL"/>
        </w:rPr>
      </w:pPr>
      <w:r w:rsidRPr="00515AFA">
        <w:rPr>
          <w:sz w:val="22"/>
          <w:szCs w:val="22"/>
          <w:lang w:val="pl-PL"/>
        </w:rPr>
        <w:t>.....................................… </w:t>
      </w:r>
    </w:p>
    <w:p w14:paraId="3D9902AB" w14:textId="77777777" w:rsidR="00DA563E" w:rsidRPr="00515AFA" w:rsidRDefault="00DA563E" w:rsidP="00DA563E">
      <w:pPr>
        <w:widowControl w:val="0"/>
        <w:autoSpaceDE w:val="0"/>
        <w:autoSpaceDN w:val="0"/>
        <w:ind w:firstLine="555"/>
        <w:textAlignment w:val="baseline"/>
        <w:rPr>
          <w:sz w:val="22"/>
          <w:szCs w:val="22"/>
          <w:lang w:val="pl-PL"/>
        </w:rPr>
      </w:pPr>
      <w:r w:rsidRPr="00515AFA">
        <w:rPr>
          <w:sz w:val="22"/>
          <w:szCs w:val="22"/>
          <w:lang w:val="pl-PL"/>
        </w:rPr>
        <w:t>Nazwa Wykonawcy</w:t>
      </w:r>
    </w:p>
    <w:p w14:paraId="32082C18" w14:textId="77777777" w:rsidR="00DA563E" w:rsidRPr="00515AFA" w:rsidRDefault="00DA563E" w:rsidP="00DA563E">
      <w:pPr>
        <w:widowControl w:val="0"/>
        <w:autoSpaceDE w:val="0"/>
        <w:autoSpaceDN w:val="0"/>
        <w:textAlignment w:val="baseline"/>
        <w:rPr>
          <w:sz w:val="22"/>
          <w:szCs w:val="22"/>
          <w:lang w:val="pl-PL"/>
        </w:rPr>
      </w:pPr>
    </w:p>
    <w:p w14:paraId="7E90639D" w14:textId="77777777" w:rsidR="00DA563E" w:rsidRPr="00515AFA" w:rsidRDefault="00DA563E" w:rsidP="00DA563E">
      <w:pPr>
        <w:widowControl w:val="0"/>
        <w:autoSpaceDE w:val="0"/>
        <w:autoSpaceDN w:val="0"/>
        <w:jc w:val="both"/>
        <w:textAlignment w:val="baseline"/>
        <w:rPr>
          <w:sz w:val="22"/>
          <w:szCs w:val="22"/>
          <w:lang w:val="pl-PL"/>
        </w:rPr>
      </w:pPr>
      <w:r w:rsidRPr="00515AFA">
        <w:rPr>
          <w:sz w:val="22"/>
          <w:szCs w:val="22"/>
          <w:lang w:val="pl-PL"/>
        </w:rPr>
        <w:t>.....................................…</w:t>
      </w:r>
    </w:p>
    <w:p w14:paraId="044A8882" w14:textId="77777777" w:rsidR="00DA563E" w:rsidRPr="00515AFA" w:rsidRDefault="00DA563E" w:rsidP="00DA563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A638A1D" w14:textId="77777777" w:rsidR="00DA563E" w:rsidRPr="00515AFA" w:rsidRDefault="00DA563E" w:rsidP="00DA563E">
      <w:pPr>
        <w:widowControl w:val="0"/>
        <w:autoSpaceDE w:val="0"/>
        <w:autoSpaceDN w:val="0"/>
        <w:spacing w:before="90"/>
        <w:ind w:left="115" w:right="110"/>
        <w:jc w:val="both"/>
        <w:outlineLvl w:val="0"/>
        <w:rPr>
          <w:rFonts w:eastAsia="Verdana"/>
          <w:b/>
          <w:bCs/>
          <w:sz w:val="22"/>
          <w:szCs w:val="22"/>
          <w:lang w:val="pl-PL" w:eastAsia="en-US"/>
        </w:rPr>
      </w:pPr>
    </w:p>
    <w:p w14:paraId="17B65ECB" w14:textId="77777777" w:rsidR="00DA563E" w:rsidRPr="00515AFA" w:rsidRDefault="00DA563E" w:rsidP="00DA563E">
      <w:pPr>
        <w:widowControl w:val="0"/>
        <w:autoSpaceDE w:val="0"/>
        <w:autoSpaceDN w:val="0"/>
        <w:spacing w:before="90"/>
        <w:ind w:right="110"/>
        <w:jc w:val="both"/>
        <w:outlineLvl w:val="0"/>
        <w:rPr>
          <w:rFonts w:eastAsia="Verdana"/>
          <w:b/>
          <w:bCs/>
          <w:sz w:val="22"/>
          <w:szCs w:val="22"/>
          <w:lang w:val="pl-PL" w:eastAsia="en-US"/>
        </w:rPr>
      </w:pPr>
    </w:p>
    <w:p w14:paraId="4A5F4692" w14:textId="77777777" w:rsidR="00DA563E" w:rsidRPr="00515AFA" w:rsidRDefault="00DA563E" w:rsidP="00DA563E">
      <w:pPr>
        <w:widowControl w:val="0"/>
        <w:autoSpaceDE w:val="0"/>
        <w:autoSpaceDN w:val="0"/>
        <w:jc w:val="center"/>
        <w:textAlignment w:val="baseline"/>
        <w:rPr>
          <w:b/>
          <w:bCs/>
          <w:sz w:val="22"/>
          <w:szCs w:val="22"/>
          <w:lang w:val="pl-PL"/>
        </w:rPr>
      </w:pPr>
    </w:p>
    <w:p w14:paraId="44232B0D" w14:textId="77777777" w:rsidR="00DA563E" w:rsidRPr="00515AFA" w:rsidRDefault="00DA563E" w:rsidP="00DA563E">
      <w:pPr>
        <w:widowControl w:val="0"/>
        <w:autoSpaceDE w:val="0"/>
        <w:autoSpaceDN w:val="0"/>
        <w:jc w:val="center"/>
        <w:textAlignment w:val="baseline"/>
        <w:rPr>
          <w:b/>
          <w:bCs/>
          <w:sz w:val="22"/>
          <w:szCs w:val="22"/>
          <w:lang w:val="pl-PL"/>
        </w:rPr>
      </w:pPr>
    </w:p>
    <w:p w14:paraId="14376DAA" w14:textId="77777777" w:rsidR="00DA563E" w:rsidRPr="00515AFA" w:rsidRDefault="00DA563E" w:rsidP="00DA563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D76C15D" w14:textId="77777777" w:rsidR="00DA563E" w:rsidRPr="00515AFA" w:rsidRDefault="00DA563E" w:rsidP="00DA563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3FE4E5E0" w14:textId="77777777" w:rsidR="00DA563E" w:rsidRPr="00515AFA" w:rsidRDefault="00DA563E" w:rsidP="00DA563E">
      <w:pPr>
        <w:widowControl w:val="0"/>
        <w:autoSpaceDE w:val="0"/>
        <w:autoSpaceDN w:val="0"/>
        <w:jc w:val="center"/>
        <w:textAlignment w:val="baseline"/>
        <w:rPr>
          <w:b/>
          <w:bCs/>
          <w:sz w:val="22"/>
          <w:szCs w:val="22"/>
          <w:lang w:val="pl-PL"/>
        </w:rPr>
      </w:pPr>
    </w:p>
    <w:p w14:paraId="4B539B17" w14:textId="77777777" w:rsidR="00DA563E" w:rsidRPr="00515AFA" w:rsidRDefault="00DA563E" w:rsidP="00DA563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1719D97" w14:textId="77777777" w:rsidR="00DA563E" w:rsidRPr="00515AFA" w:rsidRDefault="00DA563E" w:rsidP="00DA563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5EB79AB2" w14:textId="77777777" w:rsidR="00DA563E" w:rsidRPr="00515AFA" w:rsidRDefault="00DA563E" w:rsidP="00DA563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4B68DA2" w14:textId="77777777" w:rsidR="00DA563E" w:rsidRPr="00515AFA" w:rsidRDefault="00DA563E" w:rsidP="00DA563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A645A11" w14:textId="77777777" w:rsidR="00DA563E" w:rsidRPr="00515AFA" w:rsidRDefault="00DA563E" w:rsidP="00DA563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66E00C53" w14:textId="77777777" w:rsidR="00DA563E" w:rsidRPr="00515AFA" w:rsidRDefault="00DA563E" w:rsidP="00DA563E">
      <w:pPr>
        <w:spacing w:after="200" w:line="276" w:lineRule="auto"/>
        <w:ind w:left="780"/>
        <w:contextualSpacing/>
        <w:textAlignment w:val="baseline"/>
        <w:rPr>
          <w:sz w:val="22"/>
          <w:szCs w:val="22"/>
          <w:lang w:val="pl-PL"/>
        </w:rPr>
      </w:pPr>
    </w:p>
    <w:p w14:paraId="3C45B74D" w14:textId="77777777" w:rsidR="00DA563E" w:rsidRPr="00515AFA" w:rsidRDefault="00DA563E" w:rsidP="00DA563E">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5995D512" w14:textId="77777777" w:rsidR="00DA563E" w:rsidRPr="00515AFA" w:rsidRDefault="00DA563E" w:rsidP="00DA563E">
      <w:pPr>
        <w:widowControl w:val="0"/>
        <w:autoSpaceDE w:val="0"/>
        <w:autoSpaceDN w:val="0"/>
        <w:spacing w:before="90"/>
        <w:ind w:right="110"/>
        <w:jc w:val="both"/>
        <w:outlineLvl w:val="0"/>
        <w:rPr>
          <w:rFonts w:eastAsia="Verdana"/>
          <w:b/>
          <w:bCs/>
          <w:sz w:val="22"/>
          <w:szCs w:val="22"/>
          <w:lang w:val="pl-PL" w:eastAsia="en-US"/>
        </w:rPr>
      </w:pPr>
    </w:p>
    <w:p w14:paraId="641BF40B" w14:textId="77777777" w:rsidR="00DA563E" w:rsidRPr="00515AFA" w:rsidRDefault="00DA563E" w:rsidP="00DA563E">
      <w:pPr>
        <w:widowControl w:val="0"/>
        <w:autoSpaceDE w:val="0"/>
        <w:autoSpaceDN w:val="0"/>
        <w:spacing w:before="90"/>
        <w:ind w:right="110"/>
        <w:jc w:val="both"/>
        <w:outlineLvl w:val="0"/>
        <w:rPr>
          <w:rFonts w:eastAsia="Verdana"/>
          <w:b/>
          <w:bCs/>
          <w:sz w:val="22"/>
          <w:szCs w:val="22"/>
          <w:lang w:val="pl-PL" w:eastAsia="en-US"/>
        </w:rPr>
      </w:pPr>
    </w:p>
    <w:p w14:paraId="1F6E4867" w14:textId="77777777" w:rsidR="00DA563E" w:rsidRPr="00515AFA" w:rsidRDefault="00DA563E" w:rsidP="00DA563E">
      <w:pPr>
        <w:widowControl w:val="0"/>
        <w:autoSpaceDE w:val="0"/>
        <w:autoSpaceDN w:val="0"/>
        <w:spacing w:before="90"/>
        <w:ind w:right="110"/>
        <w:jc w:val="both"/>
        <w:outlineLvl w:val="0"/>
        <w:rPr>
          <w:rFonts w:eastAsia="Verdana"/>
          <w:b/>
          <w:bCs/>
          <w:sz w:val="22"/>
          <w:szCs w:val="22"/>
          <w:lang w:val="pl-PL" w:eastAsia="en-US"/>
        </w:rPr>
      </w:pPr>
    </w:p>
    <w:p w14:paraId="64DC5B4D" w14:textId="77777777" w:rsidR="00DA563E" w:rsidRPr="00515AFA" w:rsidRDefault="00DA563E" w:rsidP="00DA563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A563E" w:rsidRPr="00A33DDC" w14:paraId="3205367B" w14:textId="77777777" w:rsidTr="007705DD">
        <w:tc>
          <w:tcPr>
            <w:tcW w:w="4105" w:type="dxa"/>
            <w:hideMark/>
          </w:tcPr>
          <w:p w14:paraId="74A7888A" w14:textId="77777777" w:rsidR="00DA563E" w:rsidRPr="00515AFA" w:rsidRDefault="00DA563E" w:rsidP="007705DD">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5A2E01BB" w14:textId="77777777" w:rsidR="00DA563E" w:rsidRPr="00515AFA" w:rsidRDefault="00DA563E" w:rsidP="007705DD">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D07D478" w14:textId="77777777" w:rsidR="00DA563E" w:rsidRPr="00515AFA" w:rsidRDefault="00DA563E" w:rsidP="00DA563E">
      <w:pPr>
        <w:spacing w:line="360" w:lineRule="auto"/>
        <w:jc w:val="both"/>
        <w:rPr>
          <w:rFonts w:eastAsia="Calibri"/>
          <w:color w:val="222A35"/>
          <w:sz w:val="22"/>
          <w:szCs w:val="22"/>
          <w:lang w:val="pl-PL" w:eastAsia="x-none"/>
        </w:rPr>
      </w:pPr>
    </w:p>
    <w:p w14:paraId="006EB386" w14:textId="77777777" w:rsidR="00DA563E" w:rsidRPr="002E3AF9" w:rsidRDefault="00DA563E" w:rsidP="00DA563E">
      <w:pPr>
        <w:rPr>
          <w:lang w:val="pl-PL"/>
        </w:rPr>
      </w:pPr>
    </w:p>
    <w:p w14:paraId="31E9CA70" w14:textId="77777777" w:rsidR="00DA563E" w:rsidRPr="00107444" w:rsidRDefault="00DA563E" w:rsidP="00DA563E">
      <w:pPr>
        <w:rPr>
          <w:lang w:val="pl-PL"/>
        </w:rPr>
      </w:pPr>
    </w:p>
    <w:p w14:paraId="7107EB59" w14:textId="77777777" w:rsidR="00DA563E" w:rsidRPr="00233C0F" w:rsidRDefault="00DA563E" w:rsidP="00DA563E">
      <w:pPr>
        <w:rPr>
          <w:lang w:val="pl-PL"/>
        </w:rPr>
      </w:pPr>
    </w:p>
    <w:p w14:paraId="57DCB7AB" w14:textId="77777777" w:rsidR="00DA563E" w:rsidRPr="00F76E64" w:rsidRDefault="00DA563E" w:rsidP="00DA563E">
      <w:pPr>
        <w:rPr>
          <w:lang w:val="pl-PL"/>
        </w:rPr>
      </w:pPr>
    </w:p>
    <w:p w14:paraId="497F06CB" w14:textId="77777777" w:rsidR="00DA563E" w:rsidRPr="009169FF" w:rsidRDefault="00DA563E" w:rsidP="00DA563E">
      <w:pPr>
        <w:rPr>
          <w:lang w:val="pl-PL"/>
        </w:rPr>
      </w:pPr>
    </w:p>
    <w:p w14:paraId="29347443" w14:textId="77777777" w:rsidR="00DA563E" w:rsidRPr="00DB1FCD" w:rsidRDefault="00DA563E" w:rsidP="00DA563E">
      <w:pPr>
        <w:pStyle w:val="Zwykytekst"/>
        <w:tabs>
          <w:tab w:val="left" w:pos="7050"/>
        </w:tabs>
        <w:rPr>
          <w:lang w:val="pl-PL"/>
        </w:rPr>
      </w:pPr>
    </w:p>
    <w:p w14:paraId="5C5CF200" w14:textId="77777777" w:rsidR="00DA563E" w:rsidRPr="00A128F5" w:rsidRDefault="00DA563E" w:rsidP="00DA563E">
      <w:pPr>
        <w:rPr>
          <w:lang w:val="pl-PL"/>
        </w:rPr>
      </w:pPr>
    </w:p>
    <w:p w14:paraId="74BCC4A9" w14:textId="77777777" w:rsidR="00DA563E" w:rsidRPr="005432C7" w:rsidRDefault="00DA563E" w:rsidP="00DA563E">
      <w:pPr>
        <w:rPr>
          <w:lang w:val="pl-PL"/>
        </w:rPr>
      </w:pPr>
    </w:p>
    <w:p w14:paraId="08D17F5C" w14:textId="77777777" w:rsidR="00DA563E" w:rsidRPr="005C5222" w:rsidRDefault="00DA563E" w:rsidP="00DA563E">
      <w:pPr>
        <w:rPr>
          <w:lang w:val="pl-PL"/>
        </w:rPr>
      </w:pPr>
    </w:p>
    <w:p w14:paraId="680F988D" w14:textId="77777777" w:rsidR="00DA563E" w:rsidRPr="007824F0" w:rsidRDefault="00DA563E" w:rsidP="00DA563E">
      <w:pPr>
        <w:rPr>
          <w:lang w:val="pl-PL"/>
        </w:rPr>
      </w:pPr>
    </w:p>
    <w:p w14:paraId="395C58E7" w14:textId="77777777" w:rsidR="00DA563E" w:rsidRPr="006C7C9E" w:rsidRDefault="00DA563E" w:rsidP="00DA563E">
      <w:pPr>
        <w:rPr>
          <w:lang w:val="pl-PL"/>
        </w:rPr>
      </w:pPr>
    </w:p>
    <w:p w14:paraId="26CB5D2D" w14:textId="77777777" w:rsidR="00DA563E" w:rsidRPr="00540430" w:rsidRDefault="00DA563E" w:rsidP="00DA563E">
      <w:pPr>
        <w:rPr>
          <w:lang w:val="pl-PL"/>
        </w:rPr>
      </w:pPr>
    </w:p>
    <w:p w14:paraId="62C25738" w14:textId="77777777" w:rsidR="00DA563E" w:rsidRPr="004B0B60" w:rsidRDefault="00DA563E" w:rsidP="00DA563E">
      <w:pPr>
        <w:rPr>
          <w:lang w:val="pl-PL"/>
        </w:rPr>
      </w:pPr>
    </w:p>
    <w:p w14:paraId="5498F14F" w14:textId="77777777" w:rsidR="00DA563E" w:rsidRPr="00680A13" w:rsidRDefault="00DA563E" w:rsidP="00DA563E">
      <w:pPr>
        <w:rPr>
          <w:lang w:val="pl-PL"/>
        </w:rPr>
      </w:pPr>
    </w:p>
    <w:p w14:paraId="0A6E481B" w14:textId="77777777" w:rsidR="00DA563E" w:rsidRPr="00C94E57" w:rsidRDefault="00DA563E" w:rsidP="00DA563E">
      <w:pPr>
        <w:rPr>
          <w:lang w:val="pl-PL"/>
        </w:rPr>
      </w:pPr>
    </w:p>
    <w:p w14:paraId="60DB4CA6" w14:textId="77777777" w:rsidR="00496551" w:rsidRPr="00DA563E" w:rsidRDefault="00496551" w:rsidP="00DA563E">
      <w:pPr>
        <w:rPr>
          <w:lang w:val="pl-PL"/>
        </w:rPr>
      </w:pPr>
    </w:p>
    <w:sectPr w:rsidR="00496551" w:rsidRPr="00DA563E">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EAACE" w14:textId="77777777" w:rsidR="00016180" w:rsidRDefault="00016180">
      <w:r>
        <w:separator/>
      </w:r>
    </w:p>
  </w:endnote>
  <w:endnote w:type="continuationSeparator" w:id="0">
    <w:p w14:paraId="175EC8F7" w14:textId="77777777" w:rsidR="00016180" w:rsidRDefault="00016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CC2D4" w14:textId="77777777" w:rsidR="00A33DDC" w:rsidRDefault="00A33DDC">
    <w:pPr>
      <w:pStyle w:val="Stopka"/>
      <w:jc w:val="right"/>
    </w:pPr>
    <w:r>
      <w:fldChar w:fldCharType="begin"/>
    </w:r>
    <w:r>
      <w:instrText>PAGE   \* MERGEFORMAT</w:instrText>
    </w:r>
    <w:r>
      <w:fldChar w:fldCharType="separate"/>
    </w:r>
    <w:r>
      <w:rPr>
        <w:lang w:val="pl-PL"/>
      </w:rPr>
      <w:t>2</w:t>
    </w:r>
    <w:r>
      <w:fldChar w:fldCharType="end"/>
    </w:r>
  </w:p>
  <w:p w14:paraId="0F4CAF5C" w14:textId="77777777" w:rsidR="0040384E" w:rsidRDefault="0040384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3F2588" w14:textId="77777777" w:rsidR="00016180" w:rsidRDefault="00016180">
      <w:r>
        <w:separator/>
      </w:r>
    </w:p>
  </w:footnote>
  <w:footnote w:type="continuationSeparator" w:id="0">
    <w:p w14:paraId="5B22C3C9" w14:textId="77777777" w:rsidR="00016180" w:rsidRDefault="00016180">
      <w:r>
        <w:continuationSeparator/>
      </w:r>
    </w:p>
  </w:footnote>
  <w:footnote w:id="1">
    <w:p w14:paraId="43D0F692" w14:textId="77777777" w:rsidR="00DA563E" w:rsidRDefault="00DA563E" w:rsidP="00DA563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29012CF" w14:textId="77777777" w:rsidR="00DA563E" w:rsidRDefault="00DA563E" w:rsidP="00DA563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C2E6BE3" w14:textId="77777777" w:rsidR="00DA563E" w:rsidRDefault="00DA563E" w:rsidP="00DA563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BEDB165" w14:textId="77777777" w:rsidR="00DA563E" w:rsidRDefault="00DA563E" w:rsidP="00DA563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BB1F92" w14:textId="77777777" w:rsidR="00DA563E" w:rsidRDefault="00DA563E" w:rsidP="00DA563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B7007F" w14:textId="77777777" w:rsidR="00DA563E" w:rsidRDefault="00DA563E" w:rsidP="00DA563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09B0DE2" w14:textId="77777777" w:rsidR="00DA563E" w:rsidRDefault="00DA563E" w:rsidP="00DA563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079C9" w14:textId="77777777" w:rsidR="00DA563E" w:rsidRDefault="00DA563E" w:rsidP="00DA563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CD00B" w14:textId="77777777" w:rsidR="00DA563E" w:rsidRDefault="00DA563E" w:rsidP="00DA563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DC5D610" w14:textId="77777777" w:rsidR="00DA563E" w:rsidRDefault="00DA563E" w:rsidP="00DA563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9B21A21" w14:textId="77777777" w:rsidR="00DA563E" w:rsidRDefault="00DA563E" w:rsidP="00DA563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30A11BD0" w14:textId="77777777" w:rsidR="00DA563E" w:rsidRDefault="00DA563E" w:rsidP="00DA563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FB4BA67" w14:textId="77777777" w:rsidR="00DA563E" w:rsidRDefault="00DA563E" w:rsidP="00DA563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35FD1F7" w14:textId="77777777" w:rsidR="00DA563E" w:rsidRDefault="00DA563E" w:rsidP="00DA563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E06D4AF" w14:textId="77777777" w:rsidR="00DA563E" w:rsidRDefault="00DA563E" w:rsidP="00DA563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71A2340" w14:textId="77777777" w:rsidR="00DA563E" w:rsidRDefault="00DA563E" w:rsidP="00DA563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C73ABF" w14:textId="77777777" w:rsidR="00DA563E" w:rsidRDefault="00DA563E" w:rsidP="00DA563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6258BD3" w14:textId="77777777" w:rsidR="00DA563E" w:rsidRDefault="00DA563E" w:rsidP="00DA563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97200B5" w14:textId="77777777" w:rsidR="00DA563E" w:rsidRDefault="00DA563E" w:rsidP="00DA563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591FE8B" w14:textId="77777777" w:rsidR="00DA563E" w:rsidRDefault="00DA563E" w:rsidP="00DA563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DEC55B" w14:textId="77777777" w:rsidR="00DA563E" w:rsidRDefault="00DA563E" w:rsidP="00DA563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9460A01" w14:textId="77777777" w:rsidR="00DA563E" w:rsidRDefault="00DA563E" w:rsidP="00DA563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FA88F4" w14:textId="77777777" w:rsidR="00DA563E" w:rsidRDefault="00DA563E" w:rsidP="00DA563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C64C225" w14:textId="77777777" w:rsidR="00DA563E" w:rsidRDefault="00DA563E" w:rsidP="00DA563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78E68D" w14:textId="77777777" w:rsidR="00DA563E" w:rsidRDefault="00DA563E" w:rsidP="00DA563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9317248" w14:textId="77777777" w:rsidR="00DA563E" w:rsidRDefault="00DA563E" w:rsidP="00DA563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8FA23CC" w14:textId="77777777" w:rsidR="00DA563E" w:rsidRDefault="00DA563E" w:rsidP="00DA563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F3C3BAE" w14:textId="77777777" w:rsidR="00DA563E" w:rsidRDefault="00DA563E" w:rsidP="00DA563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4CA2B46" w14:textId="77777777" w:rsidR="00DA563E" w:rsidRDefault="00DA563E" w:rsidP="00DA563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AEAE496" w14:textId="77777777" w:rsidR="00DA563E" w:rsidRDefault="00DA563E" w:rsidP="00DA563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65408180">
    <w:abstractNumId w:val="19"/>
  </w:num>
  <w:num w:numId="2" w16cid:durableId="5688103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5155787">
    <w:abstractNumId w:val="29"/>
  </w:num>
  <w:num w:numId="4" w16cid:durableId="738793396">
    <w:abstractNumId w:val="11"/>
  </w:num>
  <w:num w:numId="5" w16cid:durableId="152642284">
    <w:abstractNumId w:val="30"/>
  </w:num>
  <w:num w:numId="6" w16cid:durableId="1617373729">
    <w:abstractNumId w:val="32"/>
  </w:num>
  <w:num w:numId="7" w16cid:durableId="1923904846">
    <w:abstractNumId w:val="35"/>
  </w:num>
  <w:num w:numId="8" w16cid:durableId="1895654859">
    <w:abstractNumId w:val="25"/>
  </w:num>
  <w:num w:numId="9" w16cid:durableId="1798377601">
    <w:abstractNumId w:val="39"/>
  </w:num>
  <w:num w:numId="10" w16cid:durableId="1312752313">
    <w:abstractNumId w:val="27"/>
  </w:num>
  <w:num w:numId="11" w16cid:durableId="535822816">
    <w:abstractNumId w:val="6"/>
  </w:num>
  <w:num w:numId="12" w16cid:durableId="479805148">
    <w:abstractNumId w:val="10"/>
  </w:num>
  <w:num w:numId="13" w16cid:durableId="1122117962">
    <w:abstractNumId w:val="14"/>
  </w:num>
  <w:num w:numId="14" w16cid:durableId="689448514">
    <w:abstractNumId w:val="40"/>
  </w:num>
  <w:num w:numId="15" w16cid:durableId="2002542976">
    <w:abstractNumId w:val="13"/>
  </w:num>
  <w:num w:numId="16" w16cid:durableId="773328541">
    <w:abstractNumId w:val="9"/>
  </w:num>
  <w:num w:numId="17" w16cid:durableId="1072655729">
    <w:abstractNumId w:val="37"/>
  </w:num>
  <w:num w:numId="18" w16cid:durableId="1208640944">
    <w:abstractNumId w:val="28"/>
  </w:num>
  <w:num w:numId="19" w16cid:durableId="1398623380">
    <w:abstractNumId w:val="23"/>
  </w:num>
  <w:num w:numId="20" w16cid:durableId="510417600">
    <w:abstractNumId w:val="26"/>
  </w:num>
  <w:num w:numId="21" w16cid:durableId="1167671611">
    <w:abstractNumId w:val="20"/>
  </w:num>
  <w:num w:numId="22" w16cid:durableId="654380687">
    <w:abstractNumId w:val="0"/>
  </w:num>
  <w:num w:numId="23" w16cid:durableId="670567994">
    <w:abstractNumId w:val="38"/>
  </w:num>
  <w:num w:numId="24" w16cid:durableId="1967421283">
    <w:abstractNumId w:val="18"/>
  </w:num>
  <w:num w:numId="25" w16cid:durableId="1682244176">
    <w:abstractNumId w:val="3"/>
  </w:num>
  <w:num w:numId="26" w16cid:durableId="1600485246">
    <w:abstractNumId w:val="31"/>
  </w:num>
  <w:num w:numId="27" w16cid:durableId="183136569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833826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2512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180786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924716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429968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9826199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511571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67539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04348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19748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313848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051000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749053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020055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35720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36927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010598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883466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857594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019530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35714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85ACC"/>
    <w:rsid w:val="000033EA"/>
    <w:rsid w:val="00016180"/>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0384E"/>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940D1"/>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33DDC"/>
    <w:rsid w:val="00A57131"/>
    <w:rsid w:val="00A601F8"/>
    <w:rsid w:val="00A701A7"/>
    <w:rsid w:val="00A70EA7"/>
    <w:rsid w:val="00AA7F39"/>
    <w:rsid w:val="00AF7449"/>
    <w:rsid w:val="00B85ACC"/>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563E"/>
    <w:rsid w:val="00DD0EDB"/>
    <w:rsid w:val="00DE2464"/>
    <w:rsid w:val="00E13592"/>
    <w:rsid w:val="00E256BD"/>
    <w:rsid w:val="00E27575"/>
    <w:rsid w:val="00E3334C"/>
    <w:rsid w:val="00E41EFD"/>
    <w:rsid w:val="00E4751B"/>
    <w:rsid w:val="00E874DC"/>
    <w:rsid w:val="00E9252F"/>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05C639"/>
  <w15:chartTrackingRefBased/>
  <w15:docId w15:val="{61135C36-65AF-4A47-BE76-AB0FF6D9E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A563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DA563E"/>
    <w:rPr>
      <w:b/>
      <w:bCs/>
    </w:rPr>
  </w:style>
  <w:style w:type="character" w:customStyle="1" w:styleId="StopkaZnak">
    <w:name w:val="Stopka Znak"/>
    <w:link w:val="Stopka"/>
    <w:uiPriority w:val="99"/>
    <w:rsid w:val="00A33DD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5</TotalTime>
  <Pages>9</Pages>
  <Words>3606</Words>
  <Characters>21636</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25192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2026-09-03T07:56:00Z</cp:lastPrinted>
  <dcterms:created xsi:type="dcterms:W3CDTF">2026-09-03T08:01:00Z</dcterms:created>
  <dcterms:modified xsi:type="dcterms:W3CDTF">2026-09-03T08:01:00Z</dcterms:modified>
</cp:coreProperties>
</file>