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1C4E1" w14:textId="77777777" w:rsidR="00A14D79" w:rsidRPr="004B1E3D" w:rsidRDefault="00A14D79" w:rsidP="00A14D79"/>
    <w:p w14:paraId="6C3AC307" w14:textId="54841D3F" w:rsidR="00A14D79" w:rsidRPr="004B1E3D" w:rsidRDefault="00A14D79" w:rsidP="00A14D79">
      <w:pPr>
        <w:jc w:val="right"/>
      </w:pPr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>
        <w:rPr>
          <w:b/>
        </w:rPr>
        <w:t>437</w:t>
      </w:r>
      <w:r w:rsidRPr="004B1E3D">
        <w:rPr>
          <w:b/>
        </w:rPr>
        <w:t>.2026</w:t>
      </w:r>
    </w:p>
    <w:p w14:paraId="2558D4D6" w14:textId="77777777" w:rsidR="00A14D79" w:rsidRDefault="00A14D79" w:rsidP="00A14D79">
      <w:pPr>
        <w:jc w:val="center"/>
        <w:rPr>
          <w:b/>
        </w:rPr>
      </w:pPr>
    </w:p>
    <w:p w14:paraId="5BE9E1CB" w14:textId="77777777" w:rsidR="00A14D79" w:rsidRPr="004B1E3D" w:rsidRDefault="00A14D79" w:rsidP="00A14D79">
      <w:pPr>
        <w:jc w:val="center"/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36881099" w14:textId="77777777" w:rsidR="00A14D79" w:rsidRPr="004B1E3D" w:rsidRDefault="00A14D79" w:rsidP="00A14D79">
      <w:pPr>
        <w:jc w:val="center"/>
        <w:rPr>
          <w:b/>
        </w:rPr>
      </w:pPr>
    </w:p>
    <w:p w14:paraId="1CF18DFC" w14:textId="77777777" w:rsidR="00A14D79" w:rsidRPr="004B1E3D" w:rsidRDefault="00A14D79" w:rsidP="00A14D79">
      <w:r w:rsidRPr="004B1E3D">
        <w:t>…………………………………………………………………………………………………...</w:t>
      </w:r>
    </w:p>
    <w:p w14:paraId="79E0AC33" w14:textId="77777777" w:rsidR="00A14D79" w:rsidRPr="004B1E3D" w:rsidRDefault="00A14D79" w:rsidP="00A14D79">
      <w:pPr>
        <w:rPr>
          <w:i/>
        </w:rPr>
      </w:pPr>
      <w:r w:rsidRPr="004B1E3D">
        <w:rPr>
          <w:i/>
        </w:rPr>
        <w:t>(pełna nazwa i adres Wykonawcy)</w:t>
      </w:r>
    </w:p>
    <w:p w14:paraId="3B3B0E73" w14:textId="77777777" w:rsidR="00A14D79" w:rsidRPr="004B1E3D" w:rsidRDefault="00A14D79" w:rsidP="00A14D79">
      <w:pPr>
        <w:rPr>
          <w:b/>
        </w:rPr>
      </w:pPr>
    </w:p>
    <w:p w14:paraId="63A6173C" w14:textId="77777777" w:rsidR="00A14D79" w:rsidRPr="004B1E3D" w:rsidRDefault="00A14D79" w:rsidP="00A14D79">
      <w:pPr>
        <w:jc w:val="both"/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75D6413E" w14:textId="38163AE0" w:rsidR="00A14D79" w:rsidRPr="004B1E3D" w:rsidRDefault="00665094" w:rsidP="00A14D79">
      <w:pPr>
        <w:jc w:val="both"/>
      </w:pPr>
      <w:r w:rsidRPr="00665094">
        <w:rPr>
          <w:b/>
        </w:rPr>
        <w:t xml:space="preserve">Dostawa 11 kompletów komputerów stacjonarnych typu Tower na potrzeby </w:t>
      </w:r>
      <w:proofErr w:type="spellStart"/>
      <w:r w:rsidRPr="00665094">
        <w:rPr>
          <w:b/>
        </w:rPr>
        <w:t>WIMiR</w:t>
      </w:r>
      <w:proofErr w:type="spellEnd"/>
      <w:r w:rsidR="00A14D79" w:rsidRPr="004B1E3D">
        <w:rPr>
          <w:b/>
        </w:rPr>
        <w:t>, nr sprawy: KC-DE-zp.25.</w:t>
      </w:r>
      <w:r w:rsidR="00A14D79">
        <w:rPr>
          <w:b/>
        </w:rPr>
        <w:t>437</w:t>
      </w:r>
      <w:r w:rsidR="00A14D79" w:rsidRPr="004B1E3D">
        <w:rPr>
          <w:b/>
        </w:rPr>
        <w:t>.2026</w:t>
      </w:r>
      <w:r w:rsidR="00A14D79" w:rsidRPr="004B1E3D">
        <w:rPr>
          <w:b/>
          <w:bCs/>
          <w:iCs/>
        </w:rPr>
        <w:t xml:space="preserve">, </w:t>
      </w:r>
      <w:r w:rsidR="00A14D79" w:rsidRPr="004B1E3D">
        <w:t xml:space="preserve">prowadzonego przez Akademię Górniczo-Hutniczą w Krakowie, </w:t>
      </w:r>
    </w:p>
    <w:p w14:paraId="3791EFAB" w14:textId="77777777" w:rsidR="00A14D79" w:rsidRPr="004B1E3D" w:rsidRDefault="00A14D79" w:rsidP="00A14D79">
      <w:pPr>
        <w:jc w:val="both"/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</w:t>
      </w:r>
      <w:proofErr w:type="spellStart"/>
      <w:r w:rsidRPr="004B1E3D">
        <w:t>t.j</w:t>
      </w:r>
      <w:proofErr w:type="spellEnd"/>
      <w:r w:rsidRPr="004B1E3D">
        <w:t xml:space="preserve">. Dz. U. z 2019r. poz. 2019 z </w:t>
      </w:r>
      <w:proofErr w:type="spellStart"/>
      <w:r w:rsidRPr="004B1E3D">
        <w:t>późn</w:t>
      </w:r>
      <w:proofErr w:type="spellEnd"/>
      <w:r w:rsidRPr="004B1E3D">
        <w:t xml:space="preserve">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4A44E9B" w14:textId="77777777" w:rsidR="00A14D79" w:rsidRPr="004B1E3D" w:rsidRDefault="00A14D79" w:rsidP="00A14D79">
      <w:pPr>
        <w:jc w:val="both"/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5E688831" w14:textId="77777777" w:rsidR="00A14D79" w:rsidRPr="004B1E3D" w:rsidRDefault="00A14D79" w:rsidP="00A14D79">
      <w:pPr>
        <w:jc w:val="both"/>
      </w:pPr>
      <w:r w:rsidRPr="004B1E3D">
        <w:t xml:space="preserve"> (należy zaznaczyć właściwy kwadrat):</w:t>
      </w:r>
    </w:p>
    <w:p w14:paraId="6B3DB19D" w14:textId="77777777" w:rsidR="00A14D79" w:rsidRPr="004B1E3D" w:rsidRDefault="00A14D79" w:rsidP="00A14D79">
      <w:pPr>
        <w:numPr>
          <w:ilvl w:val="0"/>
          <w:numId w:val="1"/>
        </w:numPr>
        <w:jc w:val="both"/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38D3D0DE" w14:textId="77777777" w:rsidR="00A14D79" w:rsidRPr="004B1E3D" w:rsidRDefault="00A14D79" w:rsidP="00A14D79">
      <w:pPr>
        <w:numPr>
          <w:ilvl w:val="0"/>
          <w:numId w:val="1"/>
        </w:numPr>
        <w:jc w:val="both"/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 w stosunku do Wykonawców, którzy złożyli odrębne oferty, w niniejszym postępowaniu o udzielenie zamówienia publicznego.</w:t>
      </w:r>
    </w:p>
    <w:p w14:paraId="31009FCE" w14:textId="77777777" w:rsidR="00A14D79" w:rsidRPr="004B1E3D" w:rsidRDefault="00A14D79" w:rsidP="00A14D79">
      <w:pPr>
        <w:numPr>
          <w:ilvl w:val="0"/>
          <w:numId w:val="1"/>
        </w:numPr>
        <w:jc w:val="both"/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14D79" w:rsidRPr="004B1E3D" w14:paraId="1B15094D" w14:textId="77777777" w:rsidTr="007705D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F5C6D" w14:textId="77777777" w:rsidR="00A14D79" w:rsidRPr="004B1E3D" w:rsidRDefault="00A14D79" w:rsidP="007705DD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C374" w14:textId="77777777" w:rsidR="00A14D79" w:rsidRPr="004B1E3D" w:rsidRDefault="00A14D79" w:rsidP="007705DD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E45F" w14:textId="77777777" w:rsidR="00A14D79" w:rsidRPr="004B1E3D" w:rsidRDefault="00A14D79" w:rsidP="007705DD">
            <w:r w:rsidRPr="004B1E3D">
              <w:t>Adres podmiotu</w:t>
            </w:r>
          </w:p>
        </w:tc>
      </w:tr>
      <w:tr w:rsidR="00A14D79" w:rsidRPr="004B1E3D" w14:paraId="383DCA06" w14:textId="77777777" w:rsidTr="007705D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29209" w14:textId="77777777" w:rsidR="00A14D79" w:rsidRPr="004B1E3D" w:rsidRDefault="00A14D79" w:rsidP="007705DD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2C8D" w14:textId="77777777" w:rsidR="00A14D79" w:rsidRPr="004B1E3D" w:rsidRDefault="00A14D79" w:rsidP="007705DD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E96E" w14:textId="77777777" w:rsidR="00A14D79" w:rsidRPr="004B1E3D" w:rsidRDefault="00A14D79" w:rsidP="007705DD"/>
        </w:tc>
      </w:tr>
      <w:tr w:rsidR="00A14D79" w:rsidRPr="004B1E3D" w14:paraId="17F2DDEC" w14:textId="77777777" w:rsidTr="007705D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C1056" w14:textId="77777777" w:rsidR="00A14D79" w:rsidRPr="004B1E3D" w:rsidRDefault="00A14D79" w:rsidP="007705DD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8A02" w14:textId="77777777" w:rsidR="00A14D79" w:rsidRPr="004B1E3D" w:rsidRDefault="00A14D79" w:rsidP="007705DD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559A" w14:textId="77777777" w:rsidR="00A14D79" w:rsidRPr="004B1E3D" w:rsidRDefault="00A14D79" w:rsidP="007705DD"/>
        </w:tc>
      </w:tr>
      <w:tr w:rsidR="00A14D79" w:rsidRPr="004B1E3D" w14:paraId="2F4BF055" w14:textId="77777777" w:rsidTr="007705D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86C91" w14:textId="77777777" w:rsidR="00A14D79" w:rsidRPr="004B1E3D" w:rsidRDefault="00A14D79" w:rsidP="007705DD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DB9B" w14:textId="77777777" w:rsidR="00A14D79" w:rsidRPr="004B1E3D" w:rsidRDefault="00A14D79" w:rsidP="007705DD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967B" w14:textId="77777777" w:rsidR="00A14D79" w:rsidRPr="004B1E3D" w:rsidRDefault="00A14D79" w:rsidP="007705DD"/>
        </w:tc>
      </w:tr>
    </w:tbl>
    <w:p w14:paraId="0F4FCC44" w14:textId="77777777" w:rsidR="00A14D79" w:rsidRPr="004B1E3D" w:rsidRDefault="00A14D79" w:rsidP="00A14D79"/>
    <w:p w14:paraId="035C08F3" w14:textId="77777777" w:rsidR="00A14D79" w:rsidRPr="004B1E3D" w:rsidRDefault="00A14D79" w:rsidP="00A14D79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7CD00740" w14:textId="77777777" w:rsidR="00A14D79" w:rsidRPr="004B1E3D" w:rsidRDefault="00A14D79" w:rsidP="00A14D79">
      <w:r w:rsidRPr="004B1E3D">
        <w:t>1)………………………………………………………………………………………………</w:t>
      </w:r>
    </w:p>
    <w:p w14:paraId="53B30C33" w14:textId="77777777" w:rsidR="00A14D79" w:rsidRPr="004B1E3D" w:rsidRDefault="00A14D79" w:rsidP="00A14D79">
      <w:r w:rsidRPr="004B1E3D">
        <w:t>2)………………………………………………………………………………………………</w:t>
      </w:r>
    </w:p>
    <w:p w14:paraId="16E7D460" w14:textId="77777777" w:rsidR="00A14D79" w:rsidRPr="004B1E3D" w:rsidRDefault="00A14D79" w:rsidP="00A14D79">
      <w:r w:rsidRPr="004B1E3D">
        <w:t>3)………………………………………………………………………………………………</w:t>
      </w:r>
    </w:p>
    <w:p w14:paraId="56CB242A" w14:textId="77777777" w:rsidR="00A14D79" w:rsidRPr="004B1E3D" w:rsidRDefault="00A14D79" w:rsidP="00A14D79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4A374F6D" w14:textId="77777777" w:rsidR="00A14D79" w:rsidRPr="004B1E3D" w:rsidRDefault="00A14D79" w:rsidP="00A14D79">
      <w:pPr>
        <w:rPr>
          <w:b/>
          <w:bCs/>
          <w:vertAlign w:val="superscript"/>
        </w:rPr>
      </w:pPr>
    </w:p>
    <w:p w14:paraId="46EEDF37" w14:textId="77777777" w:rsidR="00A14D79" w:rsidRPr="004B1E3D" w:rsidRDefault="00A14D79" w:rsidP="00A14D79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54F619EB" w14:textId="77777777" w:rsidR="00A14D79" w:rsidRPr="004B1E3D" w:rsidRDefault="00A14D79" w:rsidP="00A14D79"/>
    <w:p w14:paraId="004D3D84" w14:textId="77777777" w:rsidR="00A14D79" w:rsidRPr="004B1E3D" w:rsidRDefault="00A14D79" w:rsidP="00A14D79"/>
    <w:p w14:paraId="2E3DAF12" w14:textId="77777777" w:rsidR="00A14D79" w:rsidRPr="004B1E3D" w:rsidRDefault="00A14D79" w:rsidP="00A14D79"/>
    <w:p w14:paraId="0F720F46" w14:textId="77777777" w:rsidR="00A14D79" w:rsidRPr="004B1E3D" w:rsidRDefault="00A14D79" w:rsidP="00A14D79"/>
    <w:p w14:paraId="25C0A81A" w14:textId="77777777" w:rsidR="00A14D79" w:rsidRPr="004B1E3D" w:rsidRDefault="00A14D79" w:rsidP="00A14D79"/>
    <w:p w14:paraId="6AFDC5B5" w14:textId="77777777" w:rsidR="00A14D79" w:rsidRPr="004B1E3D" w:rsidRDefault="00A14D79" w:rsidP="00A14D79"/>
    <w:p w14:paraId="2496AFE9" w14:textId="77777777" w:rsidR="00A14D79" w:rsidRPr="004B1E3D" w:rsidRDefault="00A14D79" w:rsidP="00A14D79"/>
    <w:p w14:paraId="43E73A90" w14:textId="77777777" w:rsidR="00A14D79" w:rsidRPr="004B1E3D" w:rsidRDefault="00A14D79" w:rsidP="00A14D79"/>
    <w:p w14:paraId="18BE73A4" w14:textId="77777777" w:rsidR="00A14D79" w:rsidRPr="001F6C95" w:rsidRDefault="00A14D79" w:rsidP="00A14D79"/>
    <w:p w14:paraId="5D671F70" w14:textId="77777777" w:rsidR="00A14D79" w:rsidRPr="002701C1" w:rsidRDefault="00A14D79" w:rsidP="00A14D79"/>
    <w:p w14:paraId="582DE2C1" w14:textId="77777777" w:rsidR="00A14D79" w:rsidRPr="00D03173" w:rsidRDefault="00A14D79" w:rsidP="00A14D79"/>
    <w:p w14:paraId="3A007089" w14:textId="77777777" w:rsidR="00E67EFE" w:rsidRPr="00A14D79" w:rsidRDefault="00E67EFE" w:rsidP="00A14D79"/>
    <w:sectPr w:rsidR="00E67EFE" w:rsidRPr="00A14D7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65212" w14:textId="77777777" w:rsidR="00011121" w:rsidRDefault="00011121">
      <w:r>
        <w:separator/>
      </w:r>
    </w:p>
  </w:endnote>
  <w:endnote w:type="continuationSeparator" w:id="0">
    <w:p w14:paraId="504C4D45" w14:textId="77777777" w:rsidR="00011121" w:rsidRDefault="0001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39309" w14:textId="77777777" w:rsidR="006661E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8C698F" w14:textId="77777777" w:rsidR="006661E8" w:rsidRDefault="006661E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82FB5" w14:textId="77777777" w:rsidR="006661E8" w:rsidRDefault="006661E8" w:rsidP="004704CB">
    <w:pPr>
      <w:pStyle w:val="Stopka"/>
      <w:framePr w:wrap="around" w:vAnchor="text" w:hAnchor="margin" w:xAlign="right" w:y="1"/>
      <w:rPr>
        <w:rStyle w:val="Numerstrony"/>
      </w:rPr>
    </w:pPr>
  </w:p>
  <w:p w14:paraId="753B1AC0" w14:textId="77777777" w:rsidR="006661E8" w:rsidRDefault="00011121" w:rsidP="00336EEB">
    <w:pPr>
      <w:pStyle w:val="Stopka"/>
      <w:tabs>
        <w:tab w:val="clear" w:pos="4536"/>
      </w:tabs>
      <w:jc w:val="center"/>
    </w:pPr>
    <w:r>
      <w:rPr>
        <w:noProof/>
      </w:rPr>
      <w:pict w14:anchorId="03B69ADF">
        <v:line id="_x0000_s1025" style="position:absolute;left:0;text-align:left;z-index:251659264" from="-3.85pt,8.7pt" to="455.15pt,8.7pt"/>
      </w:pict>
    </w:r>
  </w:p>
  <w:p w14:paraId="777E3C72" w14:textId="77777777" w:rsidR="006661E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85D22" w14:textId="77777777" w:rsidR="006661E8" w:rsidRDefault="006661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BFC4A" w14:textId="77777777" w:rsidR="00011121" w:rsidRDefault="00011121">
      <w:r>
        <w:separator/>
      </w:r>
    </w:p>
  </w:footnote>
  <w:footnote w:type="continuationSeparator" w:id="0">
    <w:p w14:paraId="1EEAAECA" w14:textId="77777777" w:rsidR="00011121" w:rsidRDefault="00011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248E2" w14:textId="77777777" w:rsidR="006661E8" w:rsidRDefault="006661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6BB38" w14:textId="77777777" w:rsidR="006661E8" w:rsidRDefault="006661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D50D7" w14:textId="77777777" w:rsidR="006661E8" w:rsidRDefault="006661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35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94B3F"/>
    <w:rsid w:val="00011121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665094"/>
    <w:rsid w:val="006661E8"/>
    <w:rsid w:val="00927537"/>
    <w:rsid w:val="0093180B"/>
    <w:rsid w:val="00A14D79"/>
    <w:rsid w:val="00AB6669"/>
    <w:rsid w:val="00B94B3F"/>
    <w:rsid w:val="00BC579B"/>
    <w:rsid w:val="00D137A1"/>
    <w:rsid w:val="00D70839"/>
    <w:rsid w:val="00E67EFE"/>
    <w:rsid w:val="00E9252F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BDF41D"/>
  <w15:docId w15:val="{7BF27927-9B80-4746-9A08-14BC67735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D79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2026-09-03T07:53:00Z</cp:lastPrinted>
  <dcterms:created xsi:type="dcterms:W3CDTF">2026-09-03T07:53:00Z</dcterms:created>
  <dcterms:modified xsi:type="dcterms:W3CDTF">2026-09-03T07:53:00Z</dcterms:modified>
</cp:coreProperties>
</file>