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2E3DB" w14:textId="77777777" w:rsidR="004A12A7" w:rsidRPr="002A16E2" w:rsidRDefault="004A12A7" w:rsidP="004A12A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01C4B03" w14:textId="77777777" w:rsidR="004A12A7" w:rsidRPr="002A16E2" w:rsidRDefault="004A12A7" w:rsidP="004A12A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8766EB5" w14:textId="77777777" w:rsidR="004A12A7" w:rsidRPr="002A16E2" w:rsidRDefault="004A12A7" w:rsidP="004A12A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281ED93" w14:textId="77777777" w:rsidR="004A12A7" w:rsidRPr="002A16E2" w:rsidRDefault="004A12A7" w:rsidP="004A12A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D83CF62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4B7B82C" w14:textId="77777777" w:rsidR="004A12A7" w:rsidRPr="00FA50AF" w:rsidRDefault="004A12A7" w:rsidP="004A12A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7214B19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34AD320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89252AF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07AD82C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3C3C63B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898B2C2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50E707A" w14:textId="77777777" w:rsidR="004A12A7" w:rsidRPr="002A16E2" w:rsidRDefault="004A12A7" w:rsidP="004A12A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5FDD469" w14:textId="77777777" w:rsidR="004A12A7" w:rsidRPr="002A16E2" w:rsidRDefault="004A12A7" w:rsidP="004A12A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5CA7CAF" w14:textId="77777777" w:rsidR="004A12A7" w:rsidRPr="002A16E2" w:rsidRDefault="004A12A7" w:rsidP="004A12A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41E3CC8" w14:textId="77777777" w:rsidR="004A12A7" w:rsidRPr="002A16E2" w:rsidRDefault="004A12A7" w:rsidP="004A12A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70EC48F" w14:textId="77777777" w:rsidR="004A12A7" w:rsidRPr="002A16E2" w:rsidRDefault="004A12A7" w:rsidP="004A12A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C977E30" w14:textId="77777777" w:rsidR="004A12A7" w:rsidRPr="002A16E2" w:rsidRDefault="004A12A7" w:rsidP="004A12A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AD0C1EA" w14:textId="77777777" w:rsidR="004A12A7" w:rsidRPr="002A16E2" w:rsidRDefault="004A12A7" w:rsidP="004A12A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5AC1CFA" w14:textId="77777777" w:rsidR="004A12A7" w:rsidRPr="002A16E2" w:rsidRDefault="004A12A7" w:rsidP="004A12A7">
      <w:pPr>
        <w:ind w:firstLine="3969"/>
        <w:rPr>
          <w:b/>
          <w:sz w:val="22"/>
          <w:szCs w:val="22"/>
        </w:rPr>
      </w:pPr>
    </w:p>
    <w:p w14:paraId="26E07D1C" w14:textId="53558165" w:rsidR="004A12A7" w:rsidRDefault="004A12A7" w:rsidP="004A12A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C591F" w:rsidRPr="006C591F">
        <w:rPr>
          <w:b/>
          <w:bCs/>
        </w:rPr>
        <w:t xml:space="preserve">Dostawa 11 kompletów komputerów stacjonarnych typu Tower na potrzeby </w:t>
      </w:r>
      <w:proofErr w:type="spellStart"/>
      <w:r w:rsidR="006C591F" w:rsidRPr="006C591F">
        <w:rPr>
          <w:b/>
          <w:bCs/>
        </w:rPr>
        <w:t>WIMiR</w:t>
      </w:r>
      <w:proofErr w:type="spellEnd"/>
      <w:r>
        <w:rPr>
          <w:b/>
          <w:sz w:val="22"/>
          <w:szCs w:val="22"/>
        </w:rPr>
        <w:t>, nr sprawy: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5.4</w:t>
      </w:r>
      <w:r w:rsidR="006C591F">
        <w:rPr>
          <w:b/>
          <w:sz w:val="22"/>
          <w:szCs w:val="22"/>
        </w:rPr>
        <w:t>37</w:t>
      </w:r>
      <w:r>
        <w:rPr>
          <w:b/>
          <w:sz w:val="22"/>
          <w:szCs w:val="22"/>
        </w:rPr>
        <w:t>.20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istotnych warunków zamówienia.</w:t>
      </w:r>
    </w:p>
    <w:p w14:paraId="0D2C704B" w14:textId="77777777" w:rsidR="004A12A7" w:rsidRDefault="004A12A7" w:rsidP="004A12A7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4A12A7" w:rsidRPr="00B93542" w14:paraId="2E61328C" w14:textId="77777777" w:rsidTr="00862F7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DCADE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08941E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272009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Nazwa producenta/model</w:t>
            </w:r>
          </w:p>
          <w:p w14:paraId="0D04CAA5" w14:textId="138E921F" w:rsidR="004A12A7" w:rsidRPr="00B93542" w:rsidRDefault="006C591F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4A12A7">
              <w:rPr>
                <w:b/>
                <w:bCs/>
                <w:sz w:val="20"/>
                <w:szCs w:val="20"/>
              </w:rPr>
              <w:t>omputera stacjonarnego typu Tower lub jego elementów</w:t>
            </w:r>
            <w:r w:rsidR="004A12A7" w:rsidRPr="00B93542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DED976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Ilość</w:t>
            </w:r>
          </w:p>
          <w:p w14:paraId="7F493C36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97D43C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B5DBEF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Wartość netto</w:t>
            </w:r>
          </w:p>
          <w:p w14:paraId="19C34D5F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7BFE6A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VAT</w:t>
            </w:r>
          </w:p>
          <w:p w14:paraId="53DC1E9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8E9140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E670A87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[PLN]</w:t>
            </w:r>
          </w:p>
          <w:p w14:paraId="520BEBC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(z doliczonym </w:t>
            </w:r>
            <w:r w:rsidRPr="00B93542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A12A7" w:rsidRPr="00B93542" w14:paraId="167D9C29" w14:textId="77777777" w:rsidTr="00862F7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DCE4FF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49F70E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CDEC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C397B2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9F7404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32639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238327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36B4D35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A12A7" w:rsidRPr="00B93542" w14:paraId="7BB8E84F" w14:textId="77777777" w:rsidTr="00862F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8352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C3FF" w14:textId="682B2A10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komputera stacjonarnego typu Tower</w:t>
            </w:r>
          </w:p>
          <w:p w14:paraId="69B9D3FE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71E9" w14:textId="77777777" w:rsidR="006C591F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Procesor: </w:t>
            </w:r>
          </w:p>
          <w:p w14:paraId="4BB29C43" w14:textId="7420CA5E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</w:t>
            </w:r>
          </w:p>
          <w:p w14:paraId="79C8C5DA" w14:textId="77777777" w:rsidR="006C591F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>
              <w:rPr>
                <w:b/>
                <w:sz w:val="18"/>
                <w:szCs w:val="18"/>
              </w:rPr>
              <w:t>chłodzenie</w:t>
            </w:r>
          </w:p>
          <w:p w14:paraId="3B292C67" w14:textId="265B2506" w:rsidR="006C591F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procesora</w:t>
            </w:r>
            <w:r w:rsidRPr="00B93542">
              <w:rPr>
                <w:b/>
                <w:sz w:val="18"/>
                <w:szCs w:val="18"/>
              </w:rPr>
              <w:t>:</w:t>
            </w:r>
          </w:p>
          <w:p w14:paraId="775A18F1" w14:textId="21D70C2F" w:rsidR="006C591F" w:rsidRPr="00B93542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</w:t>
            </w:r>
          </w:p>
          <w:p w14:paraId="4EAC1833" w14:textId="5580A3FC" w:rsidR="006C591F" w:rsidRDefault="006C591F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20"/>
                <w:szCs w:val="20"/>
              </w:rPr>
              <w:t xml:space="preserve">- </w:t>
            </w:r>
            <w:r w:rsidRPr="00B93542">
              <w:rPr>
                <w:b/>
                <w:sz w:val="18"/>
                <w:szCs w:val="18"/>
              </w:rPr>
              <w:t>Płyta główna:</w:t>
            </w:r>
          </w:p>
          <w:p w14:paraId="3A87C495" w14:textId="1A4725BF" w:rsidR="006C591F" w:rsidRPr="00B93542" w:rsidRDefault="006C591F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</w:t>
            </w:r>
          </w:p>
          <w:p w14:paraId="1E21A35D" w14:textId="45D57A15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 xml:space="preserve">- Pamięć </w:t>
            </w:r>
            <w:r w:rsidR="006C591F">
              <w:rPr>
                <w:b/>
                <w:sz w:val="18"/>
                <w:szCs w:val="18"/>
              </w:rPr>
              <w:t xml:space="preserve">operacyjna </w:t>
            </w:r>
            <w:r w:rsidRPr="00B93542">
              <w:rPr>
                <w:b/>
                <w:sz w:val="18"/>
                <w:szCs w:val="18"/>
              </w:rPr>
              <w:t>RAM:</w:t>
            </w:r>
          </w:p>
          <w:p w14:paraId="0B84E547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045C9B01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6FB33067" w14:textId="7B1ACF58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Dysk twardy:</w:t>
            </w:r>
          </w:p>
          <w:p w14:paraId="4854E4B7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…………………..</w:t>
            </w:r>
          </w:p>
          <w:p w14:paraId="7BD71FB6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Karta graficzna:</w:t>
            </w:r>
          </w:p>
          <w:p w14:paraId="06E88427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………………….</w:t>
            </w:r>
          </w:p>
          <w:p w14:paraId="21228989" w14:textId="2B72F382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Karta </w:t>
            </w:r>
            <w:r w:rsidR="006C591F">
              <w:rPr>
                <w:b/>
                <w:sz w:val="18"/>
                <w:szCs w:val="18"/>
              </w:rPr>
              <w:t>wifi</w:t>
            </w:r>
            <w:r>
              <w:rPr>
                <w:b/>
                <w:sz w:val="18"/>
                <w:szCs w:val="18"/>
              </w:rPr>
              <w:t>:</w:t>
            </w:r>
          </w:p>
          <w:p w14:paraId="45031D8B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…………………</w:t>
            </w:r>
          </w:p>
          <w:p w14:paraId="13466E3F" w14:textId="77777777" w:rsidR="006C591F" w:rsidRPr="00B93542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Obudowa:</w:t>
            </w:r>
          </w:p>
          <w:p w14:paraId="100013B2" w14:textId="77777777" w:rsidR="006C591F" w:rsidRPr="00B93542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5705C43E" w14:textId="77777777" w:rsidR="006C591F" w:rsidRPr="00B93542" w:rsidRDefault="006C591F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23912FFF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- Zasilacz:</w:t>
            </w:r>
          </w:p>
          <w:p w14:paraId="13EAFC97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B93542">
              <w:rPr>
                <w:b/>
                <w:sz w:val="18"/>
                <w:szCs w:val="18"/>
              </w:rPr>
              <w:t>……………….</w:t>
            </w:r>
          </w:p>
          <w:p w14:paraId="38E8F41D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4BB3C082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Monitor:</w:t>
            </w:r>
          </w:p>
          <w:p w14:paraId="49ED0EFF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…………………..</w:t>
            </w:r>
          </w:p>
          <w:p w14:paraId="26652953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Klawiatura + mysz:</w:t>
            </w:r>
          </w:p>
          <w:p w14:paraId="11EF2315" w14:textId="77777777" w:rsidR="004A12A7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………………….</w:t>
            </w:r>
          </w:p>
          <w:p w14:paraId="1F3A5FC9" w14:textId="77777777" w:rsidR="006C591F" w:rsidRDefault="006C591F" w:rsidP="006C591F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-System operacyjny: ……………………</w:t>
            </w:r>
          </w:p>
          <w:p w14:paraId="2BE5855F" w14:textId="77777777" w:rsidR="006C591F" w:rsidRDefault="006C591F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1E218C83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</w:p>
          <w:p w14:paraId="081833B1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C653" w14:textId="3EA38A94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lastRenderedPageBreak/>
              <w:t>1</w:t>
            </w:r>
            <w:r>
              <w:rPr>
                <w:b/>
                <w:sz w:val="20"/>
                <w:szCs w:val="20"/>
              </w:rPr>
              <w:t>1</w:t>
            </w:r>
            <w:r w:rsidRPr="00B93542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1A66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700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6FA67E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530378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4A12A7" w:rsidRPr="00B93542" w14:paraId="28BC2DCF" w14:textId="77777777" w:rsidTr="00862F7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B5171B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  <w:r w:rsidRPr="00B93542">
              <w:rPr>
                <w:b/>
                <w:sz w:val="20"/>
                <w:szCs w:val="20"/>
              </w:rPr>
              <w:t xml:space="preserve">    </w:t>
            </w:r>
          </w:p>
          <w:p w14:paraId="6144631D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179B3690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  <w:p w14:paraId="388902C9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bCs/>
                <w:sz w:val="20"/>
                <w:szCs w:val="20"/>
              </w:rPr>
            </w:pPr>
            <w:r w:rsidRPr="00B93542">
              <w:rPr>
                <w:b/>
                <w:bCs/>
                <w:sz w:val="20"/>
                <w:szCs w:val="20"/>
              </w:rPr>
              <w:t>RAZEM:</w:t>
            </w:r>
          </w:p>
          <w:p w14:paraId="7B3CB601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2E29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3AC704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F1C269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4A12A7" w:rsidRPr="00B93542" w14:paraId="1E1B8D4F" w14:textId="77777777" w:rsidTr="00862F74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3614D2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3C9A616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</w:p>
          <w:p w14:paraId="19F5861E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Cs/>
                <w:sz w:val="20"/>
                <w:szCs w:val="20"/>
              </w:rPr>
            </w:pPr>
            <w:r w:rsidRPr="00B93542">
              <w:rPr>
                <w:b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7B26E491" w14:textId="77777777" w:rsidR="004A12A7" w:rsidRPr="00B93542" w:rsidRDefault="004A12A7" w:rsidP="00862F74">
            <w:pPr>
              <w:widowControl w:val="0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2208C247" w14:textId="77777777" w:rsidR="004A12A7" w:rsidRPr="00971306" w:rsidRDefault="004A12A7" w:rsidP="004A12A7">
      <w:pPr>
        <w:widowControl w:val="0"/>
        <w:ind w:right="1"/>
        <w:jc w:val="both"/>
        <w:rPr>
          <w:b/>
          <w:sz w:val="22"/>
          <w:szCs w:val="22"/>
        </w:rPr>
      </w:pPr>
    </w:p>
    <w:p w14:paraId="4511E892" w14:textId="77777777" w:rsidR="004A12A7" w:rsidRDefault="004A12A7" w:rsidP="004A12A7">
      <w:pPr>
        <w:widowControl w:val="0"/>
        <w:ind w:right="1"/>
        <w:jc w:val="both"/>
        <w:rPr>
          <w:sz w:val="22"/>
          <w:szCs w:val="22"/>
        </w:rPr>
      </w:pPr>
    </w:p>
    <w:p w14:paraId="5B140D84" w14:textId="7C188431" w:rsidR="004A12A7" w:rsidRPr="002A16E2" w:rsidRDefault="004A12A7" w:rsidP="004A12A7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stację zestaw</w:t>
      </w:r>
      <w:r w:rsidR="006C591F">
        <w:rPr>
          <w:b/>
          <w:bCs/>
          <w:i/>
          <w:iCs/>
          <w:sz w:val="22"/>
          <w:szCs w:val="22"/>
        </w:rPr>
        <w:t>y</w:t>
      </w:r>
      <w:r>
        <w:rPr>
          <w:b/>
          <w:bCs/>
          <w:i/>
          <w:iCs/>
          <w:sz w:val="22"/>
          <w:szCs w:val="22"/>
        </w:rPr>
        <w:t xml:space="preserve"> komputer</w:t>
      </w:r>
      <w:r w:rsidR="006C591F">
        <w:rPr>
          <w:b/>
          <w:bCs/>
          <w:i/>
          <w:iCs/>
          <w:sz w:val="22"/>
          <w:szCs w:val="22"/>
        </w:rPr>
        <w:t>ów</w:t>
      </w:r>
      <w:r>
        <w:rPr>
          <w:b/>
          <w:bCs/>
          <w:i/>
          <w:iCs/>
          <w:sz w:val="22"/>
          <w:szCs w:val="22"/>
        </w:rPr>
        <w:t xml:space="preserve"> stacjonarn</w:t>
      </w:r>
      <w:r w:rsidR="006C591F">
        <w:rPr>
          <w:b/>
          <w:bCs/>
          <w:i/>
          <w:iCs/>
          <w:sz w:val="22"/>
          <w:szCs w:val="22"/>
        </w:rPr>
        <w:t>ych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6C591F"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B57710C" w14:textId="77777777" w:rsidR="004A12A7" w:rsidRPr="002A16E2" w:rsidRDefault="004A12A7" w:rsidP="004A12A7">
      <w:pPr>
        <w:tabs>
          <w:tab w:val="right" w:pos="9000"/>
        </w:tabs>
        <w:rPr>
          <w:sz w:val="22"/>
          <w:szCs w:val="22"/>
        </w:rPr>
      </w:pPr>
    </w:p>
    <w:p w14:paraId="5498A902" w14:textId="1B90BF4C" w:rsidR="004A12A7" w:rsidRPr="005B5A90" w:rsidRDefault="004A12A7" w:rsidP="004A12A7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6C591F"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7F988EC9" w14:textId="77777777" w:rsidR="004A12A7" w:rsidRDefault="004A12A7" w:rsidP="004A12A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1AAAA5CA" w14:textId="77777777" w:rsidR="004A12A7" w:rsidRPr="002A16E2" w:rsidRDefault="004A12A7" w:rsidP="004A12A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FA6F819" w14:textId="77777777" w:rsidR="004A12A7" w:rsidRPr="005B5A90" w:rsidRDefault="004A12A7" w:rsidP="004A12A7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 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3889605" w14:textId="77777777" w:rsidR="004A12A7" w:rsidRDefault="004A12A7" w:rsidP="004A12A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9F02DD6" w14:textId="77777777" w:rsidR="004A12A7" w:rsidRPr="002A16E2" w:rsidRDefault="004A12A7" w:rsidP="004A12A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E1B336C" w14:textId="77777777" w:rsidR="004A12A7" w:rsidRPr="00E63BA7" w:rsidRDefault="004A12A7" w:rsidP="004A12A7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90976A" w14:textId="77777777" w:rsidR="004A12A7" w:rsidRPr="002A16E2" w:rsidRDefault="004A12A7" w:rsidP="004A12A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A0DADE6" w14:textId="77777777" w:rsidR="004A12A7" w:rsidRDefault="004A12A7" w:rsidP="004A12A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09D53C15" w14:textId="77777777" w:rsidR="004A12A7" w:rsidRPr="00E60A0B" w:rsidRDefault="004A12A7" w:rsidP="004A12A7">
      <w:pPr>
        <w:rPr>
          <w:b/>
          <w:sz w:val="22"/>
          <w:szCs w:val="22"/>
          <w:u w:val="single"/>
        </w:rPr>
      </w:pPr>
      <w:r w:rsidRPr="00E60A0B">
        <w:rPr>
          <w:b/>
          <w:sz w:val="22"/>
          <w:szCs w:val="22"/>
          <w:u w:val="single"/>
        </w:rPr>
        <w:t>Jednocześnie oświadczamy, że:</w:t>
      </w:r>
    </w:p>
    <w:p w14:paraId="546E97D7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31C4055F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480EE76D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ED1193C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C20E6E" w14:textId="77777777" w:rsidR="004A12A7" w:rsidRPr="00E60A0B" w:rsidRDefault="004A12A7" w:rsidP="006C591F">
      <w:pPr>
        <w:jc w:val="both"/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B060B6" w14:textId="77777777" w:rsidR="004A12A7" w:rsidRPr="00E60A0B" w:rsidRDefault="004A12A7" w:rsidP="006C591F">
      <w:pPr>
        <w:jc w:val="both"/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7AFC4A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A12A7" w:rsidRPr="00E60A0B" w14:paraId="0D9704D8" w14:textId="77777777" w:rsidTr="00862F7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D5203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02099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4BDF6074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417EF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4A12A7" w:rsidRPr="00E60A0B" w14:paraId="2D43D32C" w14:textId="77777777" w:rsidTr="00862F7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17DD9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5F48D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3B5D8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</w:tr>
      <w:tr w:rsidR="004A12A7" w:rsidRPr="00E60A0B" w14:paraId="79B56A5F" w14:textId="77777777" w:rsidTr="00862F7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8FF33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3148D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85AEF" w14:textId="77777777" w:rsidR="004A12A7" w:rsidRPr="00E60A0B" w:rsidRDefault="004A12A7" w:rsidP="006C591F">
            <w:pPr>
              <w:jc w:val="both"/>
              <w:rPr>
                <w:sz w:val="22"/>
                <w:szCs w:val="22"/>
              </w:rPr>
            </w:pPr>
          </w:p>
        </w:tc>
      </w:tr>
    </w:tbl>
    <w:p w14:paraId="3FBEBFEA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13D54229" w14:textId="77777777" w:rsidR="004A12A7" w:rsidRPr="00E60A0B" w:rsidRDefault="004A12A7" w:rsidP="006C591F">
      <w:pPr>
        <w:jc w:val="both"/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7757E3AD" w14:textId="77777777" w:rsidR="004A12A7" w:rsidRPr="00E60A0B" w:rsidRDefault="004A12A7" w:rsidP="006C591F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1C65A50" w14:textId="77777777" w:rsidR="004A12A7" w:rsidRPr="00E60A0B" w:rsidRDefault="004A12A7" w:rsidP="006C591F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31836948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196ACE2C" w14:textId="77777777" w:rsidR="004A12A7" w:rsidRDefault="004A12A7" w:rsidP="006C591F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1741E64" w14:textId="77777777" w:rsidR="004A12A7" w:rsidRPr="0088216C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EBEA2D7" w14:textId="77777777" w:rsidR="004A12A7" w:rsidRPr="0088216C" w:rsidRDefault="004A12A7" w:rsidP="006C591F">
      <w:pPr>
        <w:ind w:left="426"/>
        <w:jc w:val="both"/>
        <w:rPr>
          <w:i/>
          <w:sz w:val="22"/>
          <w:szCs w:val="22"/>
        </w:rPr>
      </w:pPr>
    </w:p>
    <w:p w14:paraId="0279FB02" w14:textId="77777777" w:rsidR="004A12A7" w:rsidRPr="0088216C" w:rsidRDefault="004A12A7" w:rsidP="006C591F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1C9F3A98" w14:textId="77777777" w:rsidR="004A12A7" w:rsidRPr="00E60A0B" w:rsidRDefault="004A12A7" w:rsidP="006C591F">
      <w:pPr>
        <w:jc w:val="both"/>
        <w:rPr>
          <w:sz w:val="22"/>
          <w:szCs w:val="22"/>
        </w:rPr>
      </w:pPr>
    </w:p>
    <w:p w14:paraId="23979BE9" w14:textId="77777777" w:rsidR="004A12A7" w:rsidRPr="00E60A0B" w:rsidRDefault="004A12A7" w:rsidP="006C591F">
      <w:pPr>
        <w:numPr>
          <w:ilvl w:val="0"/>
          <w:numId w:val="1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0A44F717" w14:textId="77777777" w:rsidR="004A12A7" w:rsidRPr="00E60A0B" w:rsidRDefault="004A12A7" w:rsidP="006C591F">
      <w:pPr>
        <w:numPr>
          <w:ilvl w:val="1"/>
          <w:numId w:val="2"/>
        </w:numPr>
        <w:jc w:val="both"/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12C7DEBC" w14:textId="77777777" w:rsidR="004A12A7" w:rsidRPr="00E60A0B" w:rsidRDefault="004A12A7" w:rsidP="004A12A7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18B8A0AD" w14:textId="77777777" w:rsidR="004A12A7" w:rsidRPr="008C2462" w:rsidRDefault="004A12A7" w:rsidP="004A12A7">
      <w:pPr>
        <w:jc w:val="center"/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7DF8C02C" w14:textId="77777777" w:rsidR="004A12A7" w:rsidRPr="00811BD4" w:rsidRDefault="004A12A7" w:rsidP="004A12A7"/>
    <w:p w14:paraId="3C698275" w14:textId="77777777" w:rsidR="00FE545C" w:rsidRPr="004A12A7" w:rsidRDefault="00FE545C" w:rsidP="004A12A7"/>
    <w:sectPr w:rsidR="00FE545C" w:rsidRPr="004A12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52F87" w14:textId="77777777" w:rsidR="00C2641C" w:rsidRDefault="00C2641C">
      <w:r>
        <w:separator/>
      </w:r>
    </w:p>
  </w:endnote>
  <w:endnote w:type="continuationSeparator" w:id="0">
    <w:p w14:paraId="1A11C624" w14:textId="77777777" w:rsidR="00C2641C" w:rsidRDefault="00C2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AAA2" w14:textId="77777777" w:rsidR="00162F78" w:rsidRDefault="00162F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D03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56049" w14:textId="77777777" w:rsidR="00162F78" w:rsidRDefault="00162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5F274" w14:textId="77777777" w:rsidR="00C2641C" w:rsidRDefault="00C2641C">
      <w:r>
        <w:separator/>
      </w:r>
    </w:p>
  </w:footnote>
  <w:footnote w:type="continuationSeparator" w:id="0">
    <w:p w14:paraId="10016280" w14:textId="77777777" w:rsidR="00C2641C" w:rsidRDefault="00C26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397ED" w14:textId="77777777" w:rsidR="00162F78" w:rsidRDefault="00162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06B4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8A6CB" w14:textId="77777777" w:rsidR="00162F78" w:rsidRDefault="00162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8516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1439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8084550">
    <w:abstractNumId w:val="0"/>
  </w:num>
  <w:num w:numId="4" w16cid:durableId="2023625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18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F78"/>
    <w:rsid w:val="001801DD"/>
    <w:rsid w:val="001D4612"/>
    <w:rsid w:val="00207E98"/>
    <w:rsid w:val="002723B0"/>
    <w:rsid w:val="00315A4A"/>
    <w:rsid w:val="004A12A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591F"/>
    <w:rsid w:val="007748F0"/>
    <w:rsid w:val="00775CFC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641C"/>
    <w:rsid w:val="00C969A6"/>
    <w:rsid w:val="00CA7D36"/>
    <w:rsid w:val="00D24208"/>
    <w:rsid w:val="00D60C38"/>
    <w:rsid w:val="00D66893"/>
    <w:rsid w:val="00D90ACB"/>
    <w:rsid w:val="00DC1500"/>
    <w:rsid w:val="00E44371"/>
    <w:rsid w:val="00E9252F"/>
    <w:rsid w:val="00E949B0"/>
    <w:rsid w:val="00EC0BEA"/>
    <w:rsid w:val="00F00591"/>
    <w:rsid w:val="00F51688"/>
    <w:rsid w:val="00F53146"/>
    <w:rsid w:val="00F9018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1608E"/>
  <w15:chartTrackingRefBased/>
  <w15:docId w15:val="{01071564-4C29-439B-8ED8-4AE4218D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12A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888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2026-09-03T07:44:00Z</cp:lastPrinted>
  <dcterms:created xsi:type="dcterms:W3CDTF">2026-09-03T07:37:00Z</dcterms:created>
  <dcterms:modified xsi:type="dcterms:W3CDTF">2026-09-03T07:49:00Z</dcterms:modified>
</cp:coreProperties>
</file>