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5A7B5" w14:textId="06EBEA7C" w:rsidR="00B36EDA" w:rsidRPr="005809CE" w:rsidRDefault="000D35A4" w:rsidP="005809CE">
      <w:pPr>
        <w:spacing w:after="600" w:line="276" w:lineRule="auto"/>
        <w:jc w:val="right"/>
      </w:pPr>
      <w:bookmarkStart w:id="0" w:name="_Hlk53520193"/>
      <w:r w:rsidRPr="005809CE">
        <w:t>Kraków</w:t>
      </w:r>
      <w:r w:rsidR="00B36EDA" w:rsidRPr="005809CE">
        <w:t xml:space="preserve"> dnia: </w:t>
      </w:r>
      <w:r w:rsidR="00167C76">
        <w:t>18.09.2026 r.</w:t>
      </w:r>
    </w:p>
    <w:p w14:paraId="121FB2FB" w14:textId="77777777" w:rsidR="000D35A4" w:rsidRPr="005809CE" w:rsidRDefault="000D35A4" w:rsidP="005809CE">
      <w:pPr>
        <w:spacing w:line="276" w:lineRule="auto"/>
        <w:ind w:right="3969"/>
        <w:rPr>
          <w:b/>
          <w:bCs/>
        </w:rPr>
      </w:pPr>
      <w:r w:rsidRPr="005809CE">
        <w:rPr>
          <w:b/>
          <w:bCs/>
        </w:rPr>
        <w:t>Szpital Miejski Specjalistyczny</w:t>
      </w:r>
    </w:p>
    <w:p w14:paraId="65221422" w14:textId="77777777" w:rsidR="000D35A4" w:rsidRPr="005809CE" w:rsidRDefault="000D35A4" w:rsidP="005809CE">
      <w:pPr>
        <w:spacing w:line="276" w:lineRule="auto"/>
        <w:ind w:right="3969"/>
        <w:rPr>
          <w:b/>
          <w:bCs/>
        </w:rPr>
      </w:pPr>
      <w:r w:rsidRPr="005809CE">
        <w:rPr>
          <w:b/>
          <w:bCs/>
        </w:rPr>
        <w:t>im. Gabriela Narutowicza w Krakowie</w:t>
      </w:r>
    </w:p>
    <w:p w14:paraId="1A2CC365" w14:textId="77777777" w:rsidR="00B36EDA" w:rsidRPr="005809CE" w:rsidRDefault="000D35A4" w:rsidP="005809CE">
      <w:pPr>
        <w:spacing w:line="276" w:lineRule="auto"/>
        <w:ind w:right="3969"/>
      </w:pPr>
      <w:r w:rsidRPr="005809CE">
        <w:t>ul. Prądnicka</w:t>
      </w:r>
      <w:r w:rsidR="00B36EDA" w:rsidRPr="005809CE">
        <w:t xml:space="preserve"> </w:t>
      </w:r>
      <w:r w:rsidRPr="005809CE">
        <w:t>35-37</w:t>
      </w:r>
    </w:p>
    <w:p w14:paraId="4250ADD7" w14:textId="77777777" w:rsidR="00B36EDA" w:rsidRPr="005809CE" w:rsidRDefault="000D35A4" w:rsidP="005809CE">
      <w:pPr>
        <w:spacing w:line="276" w:lineRule="auto"/>
        <w:ind w:right="3969"/>
      </w:pPr>
      <w:r w:rsidRPr="005809CE">
        <w:t>31-202</w:t>
      </w:r>
      <w:r w:rsidR="00B36EDA" w:rsidRPr="005809CE">
        <w:t xml:space="preserve"> </w:t>
      </w:r>
      <w:r w:rsidRPr="005809CE">
        <w:t>Kraków</w:t>
      </w:r>
    </w:p>
    <w:p w14:paraId="052A0745" w14:textId="77777777" w:rsidR="00B36EDA" w:rsidRPr="005809CE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809CE" w14:paraId="4178A2D6" w14:textId="77777777" w:rsidTr="00B36EDA">
        <w:tc>
          <w:tcPr>
            <w:tcW w:w="9923" w:type="dxa"/>
            <w:shd w:val="clear" w:color="auto" w:fill="F2F2F2"/>
            <w:hideMark/>
          </w:tcPr>
          <w:p w14:paraId="38658E20" w14:textId="5FFB37EA" w:rsidR="00B36EDA" w:rsidRPr="005809CE" w:rsidRDefault="005809CE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B0A33F9" w14:textId="77777777" w:rsidR="00B36EDA" w:rsidRPr="005809CE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809C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C0BBB3E" w14:textId="77777777" w:rsidR="00B36EDA" w:rsidRPr="005809CE" w:rsidRDefault="00B36EDA" w:rsidP="00B36EDA">
      <w:pPr>
        <w:keepNext/>
        <w:spacing w:after="240"/>
        <w:outlineLvl w:val="0"/>
        <w:rPr>
          <w:b/>
        </w:rPr>
      </w:pPr>
    </w:p>
    <w:p w14:paraId="791B08A5" w14:textId="77777777" w:rsidR="00B36EDA" w:rsidRPr="005809CE" w:rsidRDefault="00B36EDA" w:rsidP="005809CE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5809CE">
        <w:rPr>
          <w:rFonts w:eastAsia="Calibri"/>
          <w:sz w:val="22"/>
          <w:szCs w:val="22"/>
          <w:lang w:eastAsia="en-US"/>
        </w:rPr>
        <w:t xml:space="preserve">Dotyczy </w:t>
      </w:r>
      <w:r w:rsidRPr="005809CE">
        <w:rPr>
          <w:sz w:val="22"/>
          <w:szCs w:val="22"/>
        </w:rPr>
        <w:t>postępowania o udzielenie zamówienia publicznego</w:t>
      </w:r>
      <w:r w:rsidRPr="005809CE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809CE" w14:paraId="54DE574A" w14:textId="77777777" w:rsidTr="00B36EDA">
        <w:tc>
          <w:tcPr>
            <w:tcW w:w="2269" w:type="dxa"/>
          </w:tcPr>
          <w:p w14:paraId="1D279AF4" w14:textId="77777777" w:rsidR="00B36EDA" w:rsidRPr="005809CE" w:rsidRDefault="00B36EDA" w:rsidP="005809C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5809CE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6CC858A2" w14:textId="77777777" w:rsidR="00B36EDA" w:rsidRPr="005809CE" w:rsidRDefault="000D35A4" w:rsidP="005809C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5809CE">
              <w:rPr>
                <w:bCs/>
                <w:i/>
                <w:iCs/>
                <w:sz w:val="22"/>
                <w:szCs w:val="22"/>
              </w:rPr>
              <w:t>Zakup i dostawa nici chirurgicznych II</w:t>
            </w:r>
          </w:p>
          <w:p w14:paraId="1370439B" w14:textId="77777777" w:rsidR="005809CE" w:rsidRPr="005809CE" w:rsidRDefault="005809CE" w:rsidP="005809C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0D35A4" w:rsidRPr="005809CE" w14:paraId="708DFD9B" w14:textId="77777777" w:rsidTr="00DF0F2F">
        <w:tc>
          <w:tcPr>
            <w:tcW w:w="2269" w:type="dxa"/>
          </w:tcPr>
          <w:p w14:paraId="70C7A4BF" w14:textId="77777777" w:rsidR="000D35A4" w:rsidRPr="005809CE" w:rsidRDefault="000D35A4" w:rsidP="005809C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5809CE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36081EAF" w14:textId="77777777" w:rsidR="000D35A4" w:rsidRPr="005809CE" w:rsidRDefault="000D35A4" w:rsidP="005809C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809CE">
              <w:rPr>
                <w:b/>
                <w:sz w:val="22"/>
                <w:szCs w:val="22"/>
              </w:rPr>
              <w:t>ZP/31/2026</w:t>
            </w:r>
          </w:p>
        </w:tc>
      </w:tr>
    </w:tbl>
    <w:p w14:paraId="124721F1" w14:textId="77777777" w:rsidR="00B36EDA" w:rsidRPr="005809CE" w:rsidRDefault="00B36EDA" w:rsidP="005809CE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459284AF" w14:textId="05934F47" w:rsidR="00B36EDA" w:rsidRPr="005809CE" w:rsidRDefault="00B36EDA" w:rsidP="005809CE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5809CE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5809CE" w:rsidRPr="005809CE">
        <w:rPr>
          <w:sz w:val="22"/>
          <w:szCs w:val="22"/>
        </w:rPr>
        <w:t xml:space="preserve">, </w:t>
      </w:r>
      <w:r w:rsidRPr="005809CE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D35A4" w:rsidRPr="005809CE" w14:paraId="0C7D44CA" w14:textId="77777777" w:rsidTr="005809CE">
        <w:trPr>
          <w:cantSplit/>
          <w:trHeight w:val="191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8F74E" w14:textId="36D9A8A6" w:rsidR="000D35A4" w:rsidRPr="005809CE" w:rsidRDefault="000D35A4" w:rsidP="005809C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809CE">
              <w:rPr>
                <w:b/>
                <w:bCs/>
                <w:sz w:val="20"/>
                <w:szCs w:val="20"/>
              </w:rPr>
              <w:t>Pakiet 3 - Szew niewchłanialny, naturalny, impregnowany, pleciony</w:t>
            </w:r>
          </w:p>
          <w:p w14:paraId="0A343AFD" w14:textId="3BBB2F80" w:rsidR="000D35A4" w:rsidRPr="005809CE" w:rsidRDefault="000D35A4" w:rsidP="005809C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5809CE">
              <w:rPr>
                <w:b/>
                <w:sz w:val="20"/>
                <w:szCs w:val="20"/>
              </w:rPr>
              <w:t>YAVO Sp. z o.o.</w:t>
            </w:r>
          </w:p>
          <w:p w14:paraId="10C7B29C" w14:textId="77777777" w:rsidR="000D35A4" w:rsidRPr="005809CE" w:rsidRDefault="000D35A4" w:rsidP="005809C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5809CE">
              <w:rPr>
                <w:bCs/>
                <w:sz w:val="20"/>
                <w:szCs w:val="20"/>
              </w:rPr>
              <w:t xml:space="preserve">ul. Bawełniana 17 </w:t>
            </w:r>
          </w:p>
          <w:p w14:paraId="581BD513" w14:textId="77777777" w:rsidR="000D35A4" w:rsidRPr="005809CE" w:rsidRDefault="000D35A4" w:rsidP="005809C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5809CE">
              <w:rPr>
                <w:bCs/>
                <w:sz w:val="20"/>
                <w:szCs w:val="20"/>
              </w:rPr>
              <w:t>97-400 Bełchatów</w:t>
            </w:r>
          </w:p>
          <w:p w14:paraId="2DCF8064" w14:textId="5FD127B0" w:rsidR="000D35A4" w:rsidRPr="005809CE" w:rsidRDefault="000D35A4" w:rsidP="005809C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809C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809CE">
              <w:rPr>
                <w:color w:val="000000"/>
                <w:sz w:val="20"/>
                <w:szCs w:val="20"/>
              </w:rPr>
              <w:t>:</w:t>
            </w:r>
            <w:r w:rsidR="005809CE">
              <w:rPr>
                <w:color w:val="000000"/>
                <w:sz w:val="20"/>
                <w:szCs w:val="20"/>
              </w:rPr>
              <w:t xml:space="preserve"> </w:t>
            </w:r>
            <w:r w:rsidRPr="005809CE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0D35A4" w:rsidRPr="005809CE" w14:paraId="1F54FC60" w14:textId="77777777" w:rsidTr="005809CE">
        <w:trPr>
          <w:cantSplit/>
          <w:trHeight w:val="21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49F4C" w14:textId="75EC84FE" w:rsidR="000D35A4" w:rsidRPr="005809CE" w:rsidRDefault="000D35A4" w:rsidP="005809C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809CE">
              <w:rPr>
                <w:b/>
                <w:bCs/>
                <w:sz w:val="20"/>
                <w:szCs w:val="20"/>
              </w:rPr>
              <w:t>Pakiet 4 - Szew wchłanialny, syntetyczny, jednowłóknowy, okres podtrzymywania tkanki do 28 dni, okres całkowitego wchłonięcia masy szwu 100-110 dni</w:t>
            </w:r>
          </w:p>
          <w:p w14:paraId="5E1FFD00" w14:textId="1265E604" w:rsidR="000D35A4" w:rsidRPr="005809CE" w:rsidRDefault="000D35A4" w:rsidP="005809C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5809CE">
              <w:rPr>
                <w:b/>
                <w:sz w:val="20"/>
                <w:szCs w:val="20"/>
              </w:rPr>
              <w:t>YAVO Sp. z o.o.</w:t>
            </w:r>
          </w:p>
          <w:p w14:paraId="0C39D367" w14:textId="77777777" w:rsidR="000D35A4" w:rsidRPr="005809CE" w:rsidRDefault="000D35A4" w:rsidP="005809C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5809CE">
              <w:rPr>
                <w:bCs/>
                <w:sz w:val="20"/>
                <w:szCs w:val="20"/>
              </w:rPr>
              <w:t xml:space="preserve">ul. Bawełniana 17 </w:t>
            </w:r>
          </w:p>
          <w:p w14:paraId="216FC733" w14:textId="77777777" w:rsidR="000D35A4" w:rsidRPr="005809CE" w:rsidRDefault="000D35A4" w:rsidP="005809C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5809CE">
              <w:rPr>
                <w:bCs/>
                <w:sz w:val="20"/>
                <w:szCs w:val="20"/>
              </w:rPr>
              <w:t>97-400 Bełchatów</w:t>
            </w:r>
          </w:p>
          <w:p w14:paraId="001ACDC7" w14:textId="04308265" w:rsidR="000D35A4" w:rsidRPr="005809CE" w:rsidRDefault="000D35A4" w:rsidP="005809C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809C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5809CE">
              <w:rPr>
                <w:color w:val="000000"/>
                <w:sz w:val="20"/>
                <w:szCs w:val="20"/>
              </w:rPr>
              <w:t>:</w:t>
            </w:r>
            <w:r w:rsidR="005809CE">
              <w:rPr>
                <w:color w:val="000000"/>
                <w:sz w:val="20"/>
                <w:szCs w:val="20"/>
              </w:rPr>
              <w:t xml:space="preserve"> </w:t>
            </w:r>
            <w:r w:rsidRPr="005809CE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1A62A161" w14:textId="354CC202" w:rsidR="00B36EDA" w:rsidRPr="005809CE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5809CE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809CE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809CE" w14:paraId="38827B8A" w14:textId="77777777" w:rsidTr="000D35A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D5D86F" w14:textId="77777777" w:rsidR="00B36EDA" w:rsidRPr="005809CE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809CE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DCFE21" w14:textId="77777777" w:rsidR="00B36EDA" w:rsidRPr="005809CE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5809CE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0E0FBA" w14:textId="77777777" w:rsidR="00B36EDA" w:rsidRPr="005809CE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809CE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7E474F" w14:textId="77777777" w:rsidR="00B36EDA" w:rsidRPr="005809CE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809CE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D35A4" w:rsidRPr="005809CE" w14:paraId="74C2CC11" w14:textId="77777777" w:rsidTr="000D35A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A2ECF" w14:textId="77777777" w:rsidR="000D35A4" w:rsidRPr="005809CE" w:rsidRDefault="000D35A4" w:rsidP="00DF0F2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3 - Pakiet 3 - Szew niewchłanialny, naturalny, impregnowany, pleciony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6E39" w14:textId="368AA350" w:rsidR="000D35A4" w:rsidRPr="005809CE" w:rsidRDefault="000D35A4" w:rsidP="00DF0F2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809CE">
              <w:rPr>
                <w:b/>
                <w:bCs/>
                <w:sz w:val="20"/>
                <w:szCs w:val="20"/>
              </w:rPr>
              <w:t>YAVO Sp. z o.o.</w:t>
            </w:r>
          </w:p>
          <w:p w14:paraId="2BFB754C" w14:textId="77777777" w:rsidR="000D35A4" w:rsidRPr="005809CE" w:rsidRDefault="000D35A4" w:rsidP="00DF0F2F">
            <w:pPr>
              <w:spacing w:line="276" w:lineRule="auto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ul. Bawełniana 17</w:t>
            </w:r>
          </w:p>
          <w:p w14:paraId="68CFBBD3" w14:textId="77777777" w:rsidR="000D35A4" w:rsidRPr="005809CE" w:rsidRDefault="000D35A4" w:rsidP="00DF0F2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97-400 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77FB" w14:textId="77777777" w:rsidR="000D35A4" w:rsidRPr="005809CE" w:rsidRDefault="000D35A4" w:rsidP="00DF0F2F">
            <w:pPr>
              <w:spacing w:before="40" w:after="40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1 - Cena - 240.00</w:t>
            </w:r>
          </w:p>
          <w:p w14:paraId="43B881FE" w14:textId="77777777" w:rsidR="000D35A4" w:rsidRPr="005809CE" w:rsidRDefault="000D35A4" w:rsidP="00DF0F2F">
            <w:pPr>
              <w:spacing w:before="40" w:after="40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2 - Jakość - 84.00</w:t>
            </w:r>
          </w:p>
          <w:p w14:paraId="185FD4C1" w14:textId="77777777" w:rsidR="000D35A4" w:rsidRPr="005809CE" w:rsidRDefault="000D35A4" w:rsidP="00DF0F2F">
            <w:pPr>
              <w:spacing w:before="40" w:after="40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3 - Termin dostawy w dniach roboczych - 20.00</w:t>
            </w:r>
          </w:p>
          <w:p w14:paraId="21E110D2" w14:textId="77777777" w:rsidR="000D35A4" w:rsidRDefault="000D35A4" w:rsidP="00DF0F2F">
            <w:pPr>
              <w:spacing w:before="40" w:after="40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4 - Termin dostawy w trybie pilnym - 20.00</w:t>
            </w:r>
          </w:p>
          <w:p w14:paraId="2F719DAC" w14:textId="77777777" w:rsidR="005809CE" w:rsidRPr="005809CE" w:rsidRDefault="005809CE" w:rsidP="00DF0F2F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93BF" w14:textId="77777777" w:rsidR="000D35A4" w:rsidRPr="005809CE" w:rsidRDefault="000D35A4" w:rsidP="00DF0F2F">
            <w:pPr>
              <w:jc w:val="center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 xml:space="preserve">  364,00</w:t>
            </w:r>
          </w:p>
        </w:tc>
      </w:tr>
      <w:tr w:rsidR="000D35A4" w:rsidRPr="005809CE" w14:paraId="49CB5FD4" w14:textId="77777777" w:rsidTr="005809CE">
        <w:trPr>
          <w:trHeight w:val="168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BA587" w14:textId="77777777" w:rsidR="000D35A4" w:rsidRPr="005809CE" w:rsidRDefault="000D35A4" w:rsidP="00DF0F2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lastRenderedPageBreak/>
              <w:t>3 - Pakiet 3 - Szew niewchłanialny, naturalny, impregnowany, pleciony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A27E6" w14:textId="5BC80CC5" w:rsidR="000D35A4" w:rsidRPr="005809CE" w:rsidRDefault="000D35A4" w:rsidP="00DF0F2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809CE">
              <w:rPr>
                <w:b/>
                <w:bCs/>
                <w:sz w:val="20"/>
                <w:szCs w:val="20"/>
              </w:rPr>
              <w:t>Aesculap Chifa Sp</w:t>
            </w:r>
            <w:r w:rsidR="005809CE">
              <w:rPr>
                <w:b/>
                <w:bCs/>
                <w:sz w:val="20"/>
                <w:szCs w:val="20"/>
              </w:rPr>
              <w:t>. z o.o.</w:t>
            </w:r>
          </w:p>
          <w:p w14:paraId="6DC98622" w14:textId="77777777" w:rsidR="000D35A4" w:rsidRPr="005809CE" w:rsidRDefault="000D35A4" w:rsidP="00DF0F2F">
            <w:pPr>
              <w:spacing w:line="276" w:lineRule="auto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ul. Tysiąclecia 14</w:t>
            </w:r>
          </w:p>
          <w:p w14:paraId="672BAFA0" w14:textId="77777777" w:rsidR="000D35A4" w:rsidRPr="005809CE" w:rsidRDefault="000D35A4" w:rsidP="00DF0F2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D6EE9" w14:textId="77777777" w:rsidR="000D35A4" w:rsidRPr="005809CE" w:rsidRDefault="000D35A4" w:rsidP="00DF0F2F">
            <w:pPr>
              <w:spacing w:before="40" w:after="40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1 - Cena - 0.00</w:t>
            </w:r>
          </w:p>
          <w:p w14:paraId="429495B2" w14:textId="77777777" w:rsidR="000D35A4" w:rsidRPr="005809CE" w:rsidRDefault="000D35A4" w:rsidP="00DF0F2F">
            <w:pPr>
              <w:spacing w:before="40" w:after="40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2 - Jakość - 0.00</w:t>
            </w:r>
          </w:p>
          <w:p w14:paraId="593F9837" w14:textId="77777777" w:rsidR="000D35A4" w:rsidRPr="005809CE" w:rsidRDefault="000D35A4" w:rsidP="00DF0F2F">
            <w:pPr>
              <w:spacing w:before="40" w:after="40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3 - Termin dostawy w dniach roboczych - 0.00</w:t>
            </w:r>
          </w:p>
          <w:p w14:paraId="77BF6BEA" w14:textId="77777777" w:rsidR="000D35A4" w:rsidRPr="005809CE" w:rsidRDefault="000D35A4" w:rsidP="00DF0F2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BEC78" w14:textId="77777777" w:rsidR="000D35A4" w:rsidRPr="005809CE" w:rsidRDefault="000D35A4" w:rsidP="00DF0F2F">
            <w:pPr>
              <w:jc w:val="center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 xml:space="preserve">  0,00</w:t>
            </w:r>
          </w:p>
        </w:tc>
      </w:tr>
      <w:tr w:rsidR="000D35A4" w:rsidRPr="005809CE" w14:paraId="370CECCC" w14:textId="77777777" w:rsidTr="000D35A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369D" w14:textId="77777777" w:rsidR="000D35A4" w:rsidRPr="005809CE" w:rsidRDefault="000D35A4" w:rsidP="00DF0F2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4 - Pakiet 4 - Szew wchłanialny, syntetyczny, jednowłóknowy, okres podtrzymywania tkanki do 28 dni, okres całkowitego wchłonięcia masy szwu 100-110 dni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DC69" w14:textId="249ECC31" w:rsidR="000D35A4" w:rsidRPr="005809CE" w:rsidRDefault="000D35A4" w:rsidP="00DF0F2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809CE">
              <w:rPr>
                <w:b/>
                <w:bCs/>
                <w:sz w:val="20"/>
                <w:szCs w:val="20"/>
              </w:rPr>
              <w:t>YAVO Sp. z o.o.</w:t>
            </w:r>
          </w:p>
          <w:p w14:paraId="5BEB6489" w14:textId="77777777" w:rsidR="000D35A4" w:rsidRPr="005809CE" w:rsidRDefault="000D35A4" w:rsidP="00DF0F2F">
            <w:pPr>
              <w:spacing w:line="276" w:lineRule="auto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ul. Bawełniana 17</w:t>
            </w:r>
          </w:p>
          <w:p w14:paraId="707CC50B" w14:textId="77777777" w:rsidR="000D35A4" w:rsidRPr="005809CE" w:rsidRDefault="000D35A4" w:rsidP="00DF0F2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97-400 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18B3" w14:textId="77777777" w:rsidR="000D35A4" w:rsidRPr="005809CE" w:rsidRDefault="000D35A4" w:rsidP="00DF0F2F">
            <w:pPr>
              <w:spacing w:before="40" w:after="40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1 - Cena - 240.00</w:t>
            </w:r>
          </w:p>
          <w:p w14:paraId="01E085D7" w14:textId="77777777" w:rsidR="000D35A4" w:rsidRPr="005809CE" w:rsidRDefault="000D35A4" w:rsidP="00DF0F2F">
            <w:pPr>
              <w:spacing w:before="40" w:after="40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2 - Jakość - 80.00</w:t>
            </w:r>
          </w:p>
          <w:p w14:paraId="1D7B317F" w14:textId="77777777" w:rsidR="000D35A4" w:rsidRPr="005809CE" w:rsidRDefault="000D35A4" w:rsidP="00DF0F2F">
            <w:pPr>
              <w:spacing w:before="40" w:after="40"/>
              <w:rPr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3 - Termin dostawy w dniach roboczych - 20.00</w:t>
            </w:r>
          </w:p>
          <w:p w14:paraId="1A2684F2" w14:textId="77777777" w:rsidR="000D35A4" w:rsidRPr="005809CE" w:rsidRDefault="000D35A4" w:rsidP="00DF0F2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>4 - Termin dostawy w trybie pilnym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FE0C" w14:textId="77777777" w:rsidR="000D35A4" w:rsidRPr="005809CE" w:rsidRDefault="000D35A4" w:rsidP="00DF0F2F">
            <w:pPr>
              <w:jc w:val="center"/>
              <w:rPr>
                <w:color w:val="000000"/>
                <w:sz w:val="20"/>
                <w:szCs w:val="20"/>
              </w:rPr>
            </w:pPr>
            <w:r w:rsidRPr="005809CE">
              <w:rPr>
                <w:sz w:val="20"/>
                <w:szCs w:val="20"/>
              </w:rPr>
              <w:t xml:space="preserve">  360,00</w:t>
            </w:r>
          </w:p>
        </w:tc>
      </w:tr>
      <w:bookmarkEnd w:id="0"/>
    </w:tbl>
    <w:p w14:paraId="449BF70B" w14:textId="7B0C397B" w:rsidR="008642B3" w:rsidRPr="005809CE" w:rsidRDefault="008642B3" w:rsidP="00B36EDA">
      <w:pPr>
        <w:ind w:right="-425"/>
        <w:jc w:val="right"/>
        <w:rPr>
          <w:vertAlign w:val="superscript"/>
        </w:rPr>
      </w:pPr>
    </w:p>
    <w:sectPr w:rsidR="008642B3" w:rsidRPr="005809C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F2982" w14:textId="77777777" w:rsidR="007C1602" w:rsidRDefault="007C1602">
      <w:r>
        <w:separator/>
      </w:r>
    </w:p>
  </w:endnote>
  <w:endnote w:type="continuationSeparator" w:id="0">
    <w:p w14:paraId="5FEDF9AD" w14:textId="77777777" w:rsidR="007C1602" w:rsidRDefault="007C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0D9A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712D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9AD25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8446B2" w14:textId="1714430B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1CA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834F7" w14:textId="77777777" w:rsidR="007C1602" w:rsidRDefault="007C1602">
      <w:r>
        <w:separator/>
      </w:r>
    </w:p>
  </w:footnote>
  <w:footnote w:type="continuationSeparator" w:id="0">
    <w:p w14:paraId="132A1979" w14:textId="77777777" w:rsidR="007C1602" w:rsidRDefault="007C1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ED6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055D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8CA8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1602"/>
    <w:rsid w:val="00022322"/>
    <w:rsid w:val="00042497"/>
    <w:rsid w:val="000C1E6F"/>
    <w:rsid w:val="000D35A4"/>
    <w:rsid w:val="000E4E56"/>
    <w:rsid w:val="00167C7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9C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160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5630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A0FD1"/>
  <w15:chartTrackingRefBased/>
  <w15:docId w15:val="{EF5C5EB1-F540-4510-B32B-4D9871F5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322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2026-09-10T08:51:00Z</dcterms:created>
  <dcterms:modified xsi:type="dcterms:W3CDTF">2026-09-18T06:19:00Z</dcterms:modified>
</cp:coreProperties>
</file>