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2C3317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2C331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2C331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2C331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42FF8484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61ABDB0B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TEL.…………………………………………….</w:t>
      </w:r>
    </w:p>
    <w:p w14:paraId="136E1D2D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2C3317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2C3317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6A19C8A5" w:rsidR="00C9110A" w:rsidRPr="002C3317" w:rsidRDefault="00C9110A" w:rsidP="00925F50">
      <w:pPr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925F50" w:rsidRPr="002C3317">
        <w:rPr>
          <w:rFonts w:ascii="Verdana" w:hAnsi="Verdana"/>
          <w:b/>
          <w:sz w:val="16"/>
          <w:szCs w:val="16"/>
        </w:rPr>
        <w:t xml:space="preserve">Dostawa preparatyki metalograficznej dla </w:t>
      </w:r>
      <w:proofErr w:type="spellStart"/>
      <w:r w:rsidR="00925F50" w:rsidRPr="002C3317">
        <w:rPr>
          <w:rFonts w:ascii="Verdana" w:hAnsi="Verdana"/>
          <w:b/>
          <w:sz w:val="16"/>
          <w:szCs w:val="16"/>
        </w:rPr>
        <w:t>WiMiIP</w:t>
      </w:r>
      <w:proofErr w:type="spellEnd"/>
      <w:r w:rsidR="00925F50" w:rsidRPr="002C3317">
        <w:rPr>
          <w:rFonts w:ascii="Verdana" w:hAnsi="Verdana"/>
          <w:b/>
          <w:sz w:val="16"/>
          <w:szCs w:val="16"/>
        </w:rPr>
        <w:t xml:space="preserve"> KC-DE-zp.25.462.2026</w:t>
      </w:r>
      <w:r w:rsidRPr="002C3317">
        <w:rPr>
          <w:rFonts w:ascii="Verdana" w:hAnsi="Verdana"/>
          <w:b/>
          <w:sz w:val="16"/>
          <w:szCs w:val="16"/>
        </w:rPr>
        <w:t>,</w:t>
      </w:r>
      <w:r w:rsidR="00B17BCF" w:rsidRPr="002C3317">
        <w:rPr>
          <w:rFonts w:ascii="Verdana" w:hAnsi="Verdana"/>
          <w:b/>
          <w:sz w:val="16"/>
          <w:szCs w:val="16"/>
        </w:rPr>
        <w:t xml:space="preserve"> </w:t>
      </w:r>
      <w:r w:rsidRPr="002C3317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EE23211" w14:textId="77777777" w:rsidR="007E0E0B" w:rsidRPr="002C3317" w:rsidRDefault="007E0E0B" w:rsidP="007E0E0B">
      <w:pPr>
        <w:ind w:firstLine="3969"/>
        <w:rPr>
          <w:rFonts w:ascii="Verdana" w:hAnsi="Verdana"/>
          <w:b/>
          <w:sz w:val="16"/>
          <w:szCs w:val="16"/>
        </w:rPr>
      </w:pPr>
    </w:p>
    <w:tbl>
      <w:tblPr>
        <w:tblW w:w="94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835"/>
        <w:gridCol w:w="1843"/>
        <w:gridCol w:w="850"/>
        <w:gridCol w:w="1134"/>
        <w:gridCol w:w="851"/>
        <w:gridCol w:w="1559"/>
      </w:tblGrid>
      <w:tr w:rsidR="00AA6438" w:rsidRPr="002C3317" w14:paraId="6F4733B3" w14:textId="77777777" w:rsidTr="004E382E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2C3317" w:rsidRDefault="00AA6438" w:rsidP="00A23713">
            <w:pPr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720F036B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0E630779" w:rsidR="00AA6438" w:rsidRPr="002C3317" w:rsidRDefault="00467ADE" w:rsidP="00A23713">
            <w:pPr>
              <w:rPr>
                <w:rFonts w:ascii="Verdana" w:hAnsi="Verdana"/>
                <w:b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iCs/>
                <w:sz w:val="16"/>
                <w:szCs w:val="16"/>
              </w:rPr>
              <w:t>P</w:t>
            </w:r>
            <w:r w:rsidR="00AA6438" w:rsidRPr="002C3317">
              <w:rPr>
                <w:rFonts w:ascii="Verdana" w:hAnsi="Verdana"/>
                <w:b/>
                <w:iCs/>
                <w:sz w:val="16"/>
                <w:szCs w:val="16"/>
              </w:rPr>
              <w:t>roducent</w:t>
            </w:r>
            <w:r w:rsidRPr="002C3317">
              <w:rPr>
                <w:rFonts w:ascii="Verdana" w:hAnsi="Verdana"/>
                <w:b/>
                <w:iCs/>
                <w:sz w:val="16"/>
                <w:szCs w:val="16"/>
              </w:rPr>
              <w:t xml:space="preserve"> i</w:t>
            </w:r>
            <w:r w:rsidR="00AA6438" w:rsidRPr="002C3317">
              <w:rPr>
                <w:rFonts w:ascii="Verdana" w:hAnsi="Verdana"/>
                <w:b/>
                <w:iCs/>
                <w:sz w:val="16"/>
                <w:szCs w:val="16"/>
              </w:rPr>
              <w:t xml:space="preserve"> 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2C3317" w:rsidRDefault="00AA6438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0CC06C1" w14:textId="77777777" w:rsidR="00AA6438" w:rsidRPr="002C3317" w:rsidRDefault="00AA6438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45CA1B09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33B14397" w14:textId="77777777" w:rsidR="00AA6438" w:rsidRPr="002C3317" w:rsidRDefault="00AA6438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[23%]</w:t>
            </w:r>
          </w:p>
          <w:p w14:paraId="327AD8BD" w14:textId="77777777" w:rsidR="00AA6438" w:rsidRPr="002C3317" w:rsidRDefault="00AA6438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10BC7D5B" w14:textId="77777777" w:rsidR="00AA6438" w:rsidRPr="002C3317" w:rsidRDefault="00AA6438" w:rsidP="00A2371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[PLN]</w:t>
            </w:r>
          </w:p>
          <w:p w14:paraId="2A21D723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AA6438" w:rsidRPr="002C3317" w14:paraId="11D069F7" w14:textId="77777777" w:rsidTr="004E382E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2C3317" w:rsidRDefault="00AA6438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2C3317" w:rsidRDefault="00AA6438" w:rsidP="00A2371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AA6438" w:rsidRPr="002C3317" w14:paraId="7BA69718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2C3317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23AA4294" w:rsidR="00AA6438" w:rsidRPr="002C3317" w:rsidRDefault="00630C39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Automatyczna przecinarka precyzyjna do cięcia każdego typu materiałów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2C3317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EE01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28D5B9E" w14:textId="0A79D6CB" w:rsidR="00AA6438" w:rsidRPr="002C3317" w:rsidRDefault="00AA6438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2C3317" w:rsidRDefault="00AA6438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2C3317" w:rsidRDefault="00AA6438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2C3317" w:rsidRDefault="00AA6438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30C39" w:rsidRPr="002C3317" w14:paraId="743FB9CB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9D53E8" w14:textId="31216D7D" w:rsidR="00630C39" w:rsidRPr="002C3317" w:rsidRDefault="00630C39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097" w14:textId="3A410001" w:rsidR="00630C39" w:rsidRPr="002C3317" w:rsidRDefault="00630C39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Automatyczna przecinarka do cięcia zgrubnego wszystkich materiałów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D426" w14:textId="77777777" w:rsidR="00630C39" w:rsidRPr="002C3317" w:rsidRDefault="00630C39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17B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1BCB34B4" w14:textId="2D068830" w:rsidR="00630C39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  <w:p w14:paraId="76157E7B" w14:textId="36D5C73F" w:rsidR="002C3317" w:rsidRP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3C3B" w14:textId="77777777" w:rsidR="00630C39" w:rsidRPr="002C3317" w:rsidRDefault="00630C39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ED6D8A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901343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30C39" w:rsidRPr="002C3317" w14:paraId="073E78E2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703CAD" w14:textId="6B80AD1D" w:rsidR="00630C39" w:rsidRPr="002C3317" w:rsidRDefault="00630C39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C005" w14:textId="447B1208" w:rsidR="00630C39" w:rsidRPr="002C3317" w:rsidRDefault="00630C39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 xml:space="preserve">Dwucylindrowa, hydrauliczna prasa do </w:t>
            </w:r>
            <w:proofErr w:type="spellStart"/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inkludowania</w:t>
            </w:r>
            <w:proofErr w:type="spellEnd"/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 xml:space="preserve"> na gorąco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4D5E" w14:textId="77777777" w:rsidR="00630C39" w:rsidRPr="002C3317" w:rsidRDefault="00630C39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D0EA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4BFE8EB" w14:textId="4D51F81A" w:rsidR="00630C39" w:rsidRP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23B6" w14:textId="77777777" w:rsidR="00630C39" w:rsidRPr="002C3317" w:rsidRDefault="00630C39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01DAA1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2D2057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30C39" w:rsidRPr="002C3317" w14:paraId="60198730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B96B1A" w14:textId="57F8F33F" w:rsidR="00630C39" w:rsidRPr="002C3317" w:rsidRDefault="00630C39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BC2F" w14:textId="7D48F25F" w:rsidR="00630C39" w:rsidRPr="002C3317" w:rsidRDefault="00630C39" w:rsidP="00630C39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Szlifierko-polerka automatyczna z dozownikiem do pracy z dyskami 300 mm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1498" w14:textId="77777777" w:rsidR="00630C39" w:rsidRPr="002C3317" w:rsidRDefault="00630C39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6386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00A0C392" w14:textId="77E9F2E0" w:rsidR="00630C39" w:rsidRP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5BEE" w14:textId="77777777" w:rsidR="00630C39" w:rsidRPr="002C3317" w:rsidRDefault="00630C39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829387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626DC2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30C39" w:rsidRPr="002C3317" w14:paraId="1EF63EEA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8DCBC" w14:textId="04989780" w:rsidR="00630C39" w:rsidRPr="002C3317" w:rsidRDefault="00630C39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DB5B" w14:textId="7D689B79" w:rsidR="00630C39" w:rsidRPr="002C3317" w:rsidRDefault="00630C39" w:rsidP="00630C39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Automatyczna szlifierko-polerka o konstrukcji dwukolumnowej przeznaczona do pracy z dyskami w rozmiarze 300 mm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21B3" w14:textId="77777777" w:rsidR="00630C39" w:rsidRPr="002C3317" w:rsidRDefault="00630C39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0A3C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F4512AA" w14:textId="77777777" w:rsid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ECDC298" w14:textId="28B267CE" w:rsidR="00630C39" w:rsidRP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10B8" w14:textId="77777777" w:rsidR="00630C39" w:rsidRPr="002C3317" w:rsidRDefault="00630C39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131F8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86C9BE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30C39" w:rsidRPr="002C3317" w14:paraId="054D2BFA" w14:textId="77777777" w:rsidTr="004E382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B7AFE9" w14:textId="6CF8B448" w:rsidR="00630C39" w:rsidRPr="002C3317" w:rsidRDefault="00630C39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B87" w14:textId="2E8CA6DE" w:rsidR="00630C39" w:rsidRPr="002C3317" w:rsidRDefault="004E382E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noProof/>
                <w:sz w:val="16"/>
                <w:szCs w:val="16"/>
              </w:rPr>
              <w:pict w14:anchorId="2D43E080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36.75pt;margin-top:2pt;width:91.85pt;height:26.15pt;flip:x;z-index:251658240;mso-position-horizontal-relative:text;mso-position-vertical-relative:text" o:connectortype="straight"/>
              </w:pict>
            </w:r>
            <w:r>
              <w:rPr>
                <w:rFonts w:ascii="Verdana" w:hAnsi="Verdana"/>
                <w:b/>
                <w:noProof/>
                <w:sz w:val="16"/>
                <w:szCs w:val="16"/>
                <w:lang w:eastAsia="zh-CN"/>
              </w:rPr>
              <w:pict w14:anchorId="3BF8ECD6">
                <v:shape id="_x0000_s1026" type="#_x0000_t32" style="position:absolute;margin-left:139pt;margin-top:.5pt;width:94.1pt;height:29.2pt;z-index:251657216;mso-position-horizontal-relative:text;mso-position-vertical-relative:text" o:connectortype="straight"/>
              </w:pict>
            </w:r>
            <w:r w:rsidR="00630C39" w:rsidRPr="002C3317">
              <w:rPr>
                <w:rFonts w:ascii="Verdana" w:hAnsi="Verdana"/>
                <w:b/>
                <w:bCs/>
                <w:sz w:val="16"/>
                <w:szCs w:val="16"/>
              </w:rPr>
              <w:t>Zestaw materiałów startowych do preparatyki</w:t>
            </w:r>
            <w:r w:rsidR="00232F0F">
              <w:rPr>
                <w:rFonts w:ascii="Verdana" w:hAnsi="Verdana"/>
                <w:b/>
                <w:bCs/>
                <w:sz w:val="16"/>
                <w:szCs w:val="16"/>
              </w:rPr>
              <w:t xml:space="preserve"> zgodnie z pkt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4.1 SWZ(poz.6)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3ABC" w14:textId="1C6B7F94" w:rsidR="00630C39" w:rsidRPr="002C3317" w:rsidRDefault="00630C39" w:rsidP="00A2371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1F54" w14:textId="738B601F" w:rsidR="00630C39" w:rsidRPr="002C3317" w:rsidRDefault="002C3317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BC0D" w14:textId="77777777" w:rsidR="00630C39" w:rsidRPr="002C3317" w:rsidRDefault="00630C39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62ECBA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089A5" w14:textId="77777777" w:rsidR="00630C39" w:rsidRPr="002C3317" w:rsidRDefault="00630C39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65894" w:rsidRPr="002C3317" w14:paraId="753794C8" w14:textId="77777777" w:rsidTr="00630C39">
        <w:trPr>
          <w:trHeight w:val="327"/>
        </w:trPr>
        <w:tc>
          <w:tcPr>
            <w:tcW w:w="595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558970" w14:textId="77777777" w:rsidR="00630C39" w:rsidRPr="002C3317" w:rsidRDefault="00630C39" w:rsidP="002C3317">
            <w:pPr>
              <w:ind w:right="425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2C3317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3870057D" w14:textId="77777777" w:rsidR="00F65894" w:rsidRPr="002C3317" w:rsidRDefault="00F65894" w:rsidP="002C331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2C3317" w:rsidRDefault="00F65894" w:rsidP="00A237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2C3317" w:rsidRDefault="00F65894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2C3317" w:rsidRDefault="00F65894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87AEFB5" w14:textId="3465E13F" w:rsidR="00AA6438" w:rsidRPr="002C3317" w:rsidRDefault="00F65894" w:rsidP="00AA6438">
      <w:pPr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Wartość</w:t>
      </w:r>
      <w:r w:rsidR="00AA6438" w:rsidRPr="002C3317">
        <w:rPr>
          <w:rFonts w:ascii="Verdana" w:hAnsi="Verdana"/>
          <w:sz w:val="16"/>
          <w:szCs w:val="16"/>
        </w:rPr>
        <w:t xml:space="preserve"> </w:t>
      </w:r>
      <w:r w:rsidRPr="002C3317">
        <w:rPr>
          <w:rFonts w:ascii="Verdana" w:hAnsi="Verdana"/>
          <w:sz w:val="16"/>
          <w:szCs w:val="16"/>
        </w:rPr>
        <w:t xml:space="preserve"> </w:t>
      </w:r>
      <w:r w:rsidR="00AA6438" w:rsidRPr="002C3317">
        <w:rPr>
          <w:rFonts w:ascii="Verdana" w:hAnsi="Verdana"/>
          <w:sz w:val="16"/>
          <w:szCs w:val="16"/>
        </w:rPr>
        <w:t>netto za całość zamówienia</w:t>
      </w:r>
      <w:r w:rsidRPr="002C3317">
        <w:rPr>
          <w:rFonts w:ascii="Verdana" w:hAnsi="Verdana"/>
          <w:sz w:val="16"/>
          <w:szCs w:val="16"/>
        </w:rPr>
        <w:t>:…………………</w:t>
      </w:r>
      <w:r w:rsidR="00AA6438" w:rsidRPr="002C3317">
        <w:rPr>
          <w:rFonts w:ascii="Verdana" w:hAnsi="Verdana"/>
          <w:sz w:val="16"/>
          <w:szCs w:val="16"/>
        </w:rPr>
        <w:t xml:space="preserve"> /słownie: …………………………./</w:t>
      </w:r>
    </w:p>
    <w:p w14:paraId="5F4ACD57" w14:textId="58E60B01" w:rsidR="00AA6438" w:rsidRPr="002C3317" w:rsidRDefault="00F65894" w:rsidP="00AA6438">
      <w:pPr>
        <w:ind w:right="425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Wartość </w:t>
      </w:r>
      <w:r w:rsidR="00AA6438" w:rsidRPr="002C3317">
        <w:rPr>
          <w:rFonts w:ascii="Verdana" w:hAnsi="Verdana"/>
          <w:sz w:val="16"/>
          <w:szCs w:val="16"/>
        </w:rPr>
        <w:t xml:space="preserve"> brutto za całość zamówienia</w:t>
      </w:r>
      <w:r w:rsidRPr="002C3317">
        <w:rPr>
          <w:rFonts w:ascii="Verdana" w:hAnsi="Verdana"/>
          <w:sz w:val="16"/>
          <w:szCs w:val="16"/>
        </w:rPr>
        <w:t>:………………</w:t>
      </w:r>
      <w:r w:rsidR="00AA6438" w:rsidRPr="002C3317">
        <w:rPr>
          <w:rFonts w:ascii="Verdana" w:hAnsi="Verdana"/>
          <w:sz w:val="16"/>
          <w:szCs w:val="16"/>
        </w:rPr>
        <w:t>/słownie: ……………………..…/</w:t>
      </w:r>
    </w:p>
    <w:p w14:paraId="2C5F1CB9" w14:textId="715384F1" w:rsidR="00E47C31" w:rsidRPr="002C3317" w:rsidRDefault="00AA6438" w:rsidP="00AA6438">
      <w:pPr>
        <w:pStyle w:val="Tekstpodstawowy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Vat</w:t>
      </w:r>
      <w:r w:rsidR="00771270" w:rsidRPr="002C3317">
        <w:rPr>
          <w:rFonts w:ascii="Verdana" w:hAnsi="Verdana"/>
          <w:sz w:val="16"/>
          <w:szCs w:val="16"/>
        </w:rPr>
        <w:t xml:space="preserve"> 23% </w:t>
      </w:r>
      <w:r w:rsidRPr="002C3317">
        <w:rPr>
          <w:rFonts w:ascii="Verdana" w:hAnsi="Verdana"/>
          <w:sz w:val="16"/>
          <w:szCs w:val="16"/>
        </w:rPr>
        <w:t>………………………………………………………………</w:t>
      </w:r>
    </w:p>
    <w:p w14:paraId="05F796FC" w14:textId="5B750CC4" w:rsidR="005F6286" w:rsidRDefault="00B17BCF" w:rsidP="00B17BCF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Termin realizacji zamówienia: </w:t>
      </w:r>
      <w:r w:rsidRPr="002C3317">
        <w:rPr>
          <w:rFonts w:ascii="Verdana" w:hAnsi="Verdana"/>
          <w:sz w:val="16"/>
          <w:szCs w:val="16"/>
        </w:rPr>
        <w:t xml:space="preserve"> </w:t>
      </w:r>
      <w:r w:rsidRPr="005F6286">
        <w:rPr>
          <w:rFonts w:ascii="Verdana" w:hAnsi="Verdana"/>
          <w:b/>
          <w:bCs/>
          <w:sz w:val="16"/>
          <w:szCs w:val="16"/>
        </w:rPr>
        <w:t>……..dni</w:t>
      </w:r>
      <w:r w:rsidRPr="002C3317">
        <w:rPr>
          <w:rFonts w:ascii="Verdana" w:hAnsi="Verdana"/>
          <w:sz w:val="16"/>
          <w:szCs w:val="16"/>
        </w:rPr>
        <w:t xml:space="preserve"> od daty podpisania umowy*)</w:t>
      </w:r>
      <w:r w:rsidRPr="002C3317">
        <w:rPr>
          <w:rFonts w:ascii="Verdana" w:hAnsi="Verdana"/>
          <w:color w:val="000000"/>
          <w:sz w:val="16"/>
          <w:szCs w:val="16"/>
        </w:rPr>
        <w:t xml:space="preserve"> </w:t>
      </w:r>
      <w:r w:rsidRPr="002C3317">
        <w:rPr>
          <w:rFonts w:ascii="Verdana" w:hAnsi="Verdana"/>
          <w:b/>
          <w:i/>
          <w:iCs/>
          <w:color w:val="000000"/>
          <w:sz w:val="16"/>
          <w:szCs w:val="16"/>
          <w:highlight w:val="yellow"/>
        </w:rPr>
        <w:t>(kryterium oceny ofert).</w:t>
      </w:r>
      <w:r w:rsidRPr="002C3317">
        <w:rPr>
          <w:rFonts w:ascii="Verdana" w:hAnsi="Verdana"/>
          <w:b/>
          <w:color w:val="000000"/>
          <w:sz w:val="16"/>
          <w:szCs w:val="16"/>
        </w:rPr>
        <w:t xml:space="preserve"> </w:t>
      </w:r>
    </w:p>
    <w:p w14:paraId="6D94BD4D" w14:textId="3233BD72" w:rsidR="00B17BCF" w:rsidRPr="002C3317" w:rsidRDefault="00B17BCF" w:rsidP="00B17BC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*</w:t>
      </w:r>
      <w:r w:rsidRPr="002C3317">
        <w:rPr>
          <w:rFonts w:ascii="Verdana" w:hAnsi="Verdana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SWZ.</w:t>
      </w:r>
    </w:p>
    <w:p w14:paraId="713AFFD0" w14:textId="77777777" w:rsidR="00E47C31" w:rsidRPr="002C3317" w:rsidRDefault="00E47C31" w:rsidP="005A5322">
      <w:pPr>
        <w:pStyle w:val="Tekstpodstawowy"/>
        <w:spacing w:line="240" w:lineRule="auto"/>
        <w:rPr>
          <w:rFonts w:ascii="Verdana" w:hAnsi="Verdana"/>
          <w:sz w:val="16"/>
          <w:szCs w:val="16"/>
          <w:highlight w:val="yellow"/>
        </w:rPr>
      </w:pPr>
    </w:p>
    <w:p w14:paraId="6A1015BD" w14:textId="4D38387F" w:rsidR="00443EE5" w:rsidRPr="002C3317" w:rsidRDefault="00443EE5" w:rsidP="00443EE5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Okres udzielonej gwarancji wynosi:</w:t>
      </w:r>
      <w:r w:rsidRPr="002C3317">
        <w:rPr>
          <w:rFonts w:ascii="Verdana" w:hAnsi="Verdana"/>
          <w:sz w:val="16"/>
          <w:szCs w:val="16"/>
        </w:rPr>
        <w:t xml:space="preserve"> </w:t>
      </w:r>
      <w:r w:rsidRPr="002C3317">
        <w:rPr>
          <w:rFonts w:ascii="Verdana" w:hAnsi="Verdana"/>
          <w:b/>
          <w:bCs/>
          <w:sz w:val="16"/>
          <w:szCs w:val="16"/>
        </w:rPr>
        <w:t>……… miesięcy</w:t>
      </w:r>
      <w:r w:rsidRPr="002C3317">
        <w:rPr>
          <w:rFonts w:ascii="Verdana" w:hAnsi="Verdana"/>
          <w:sz w:val="16"/>
          <w:szCs w:val="16"/>
        </w:rPr>
        <w:t>*</w:t>
      </w:r>
      <w:r w:rsidR="00F65894" w:rsidRPr="002C3317">
        <w:rPr>
          <w:rFonts w:ascii="Verdana" w:hAnsi="Verdana"/>
          <w:sz w:val="16"/>
          <w:szCs w:val="16"/>
        </w:rPr>
        <w:t>*</w:t>
      </w:r>
      <w:r w:rsidRPr="002C3317">
        <w:rPr>
          <w:rFonts w:ascii="Verdana" w:hAnsi="Verdana"/>
          <w:sz w:val="16"/>
          <w:szCs w:val="16"/>
        </w:rPr>
        <w:t>)</w:t>
      </w:r>
      <w:r w:rsidRPr="002C3317">
        <w:rPr>
          <w:rFonts w:ascii="Verdana" w:hAnsi="Verdana"/>
          <w:b/>
          <w:sz w:val="16"/>
          <w:szCs w:val="16"/>
        </w:rPr>
        <w:t xml:space="preserve"> </w:t>
      </w:r>
      <w:r w:rsidR="00AA6438" w:rsidRPr="002C3317">
        <w:rPr>
          <w:rFonts w:ascii="Verdana" w:hAnsi="Verdana"/>
          <w:b/>
          <w:i/>
          <w:iCs/>
          <w:sz w:val="16"/>
          <w:szCs w:val="16"/>
          <w:highlight w:val="yellow"/>
        </w:rPr>
        <w:t>(kryterium oceny ofert);</w:t>
      </w:r>
    </w:p>
    <w:p w14:paraId="061EF06B" w14:textId="00DC5195" w:rsidR="00443EE5" w:rsidRPr="002C3317" w:rsidRDefault="00F65894" w:rsidP="00443EE5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Cs/>
          <w:i/>
          <w:iCs/>
          <w:sz w:val="16"/>
          <w:szCs w:val="16"/>
        </w:rPr>
        <w:t>*</w:t>
      </w:r>
      <w:r w:rsidR="00443EE5" w:rsidRPr="002C3317">
        <w:rPr>
          <w:rFonts w:ascii="Verdana" w:hAnsi="Verdana"/>
          <w:bCs/>
          <w:i/>
          <w:iCs/>
          <w:sz w:val="16"/>
          <w:szCs w:val="16"/>
        </w:rPr>
        <w:t xml:space="preserve">*)W przypadku nie podania okresu gwarancji, Zamawiający przyjmie minimalny okres gwarancji wskazany w </w:t>
      </w:r>
      <w:proofErr w:type="spellStart"/>
      <w:r w:rsidR="00443EE5" w:rsidRPr="002C3317">
        <w:rPr>
          <w:rFonts w:ascii="Verdana" w:hAnsi="Verdana"/>
          <w:bCs/>
          <w:i/>
          <w:iCs/>
          <w:sz w:val="16"/>
          <w:szCs w:val="16"/>
        </w:rPr>
        <w:t>swz</w:t>
      </w:r>
      <w:proofErr w:type="spellEnd"/>
      <w:r w:rsidR="00443EE5" w:rsidRPr="002C3317">
        <w:rPr>
          <w:rFonts w:ascii="Verdana" w:hAnsi="Verdana"/>
          <w:b/>
          <w:sz w:val="16"/>
          <w:szCs w:val="16"/>
        </w:rPr>
        <w:t>.</w:t>
      </w:r>
    </w:p>
    <w:p w14:paraId="0B051211" w14:textId="77777777" w:rsidR="00C9110A" w:rsidRPr="002C3317" w:rsidRDefault="00C9110A" w:rsidP="00C9110A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</w:p>
    <w:p w14:paraId="5C92D557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2C3317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Termin płatności: </w:t>
      </w:r>
      <w:r w:rsidRPr="002C3317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21114BDD" w14:textId="77777777" w:rsidR="00D74507" w:rsidRPr="002C3317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2C3317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DB05E99" w14:textId="77777777" w:rsidR="00C9110A" w:rsidRPr="002C3317" w:rsidRDefault="00C9110A" w:rsidP="00C9110A">
      <w:pPr>
        <w:rPr>
          <w:rFonts w:ascii="Verdana" w:hAnsi="Verdana"/>
          <w:b/>
          <w:sz w:val="16"/>
          <w:szCs w:val="16"/>
          <w:u w:val="single"/>
        </w:rPr>
      </w:pPr>
      <w:r w:rsidRPr="002C3317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722A0E03" w14:textId="77777777" w:rsidR="00C9110A" w:rsidRPr="002C331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2C3317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C3317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C3317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75FFF5D9" w14:textId="57AFBDBB" w:rsidR="00773B3A" w:rsidRPr="002C331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6"/>
          <w:szCs w:val="16"/>
        </w:rPr>
      </w:pPr>
      <w:r w:rsidRPr="002C3317">
        <w:rPr>
          <w:rFonts w:ascii="Verdana" w:hAnsi="Verdana"/>
          <w:b/>
          <w:bCs/>
          <w:sz w:val="16"/>
          <w:szCs w:val="16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2C3317" w:rsidRDefault="00C9110A" w:rsidP="00C911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2C3317" w:rsidRDefault="00C9110A" w:rsidP="00C911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2C331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3056C967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Nazwa podwykonawcy</w:t>
            </w:r>
            <w:r w:rsidRPr="002C3317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C9110A" w:rsidRPr="002C331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C9110A" w:rsidRPr="002C331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9A8F3DE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1A080FD" w14:textId="77777777" w:rsidR="00C9110A" w:rsidRPr="002C3317" w:rsidRDefault="00C9110A" w:rsidP="00C9110A">
      <w:pPr>
        <w:pStyle w:val="Nagwek1"/>
        <w:spacing w:before="0" w:after="0"/>
        <w:rPr>
          <w:rFonts w:ascii="Verdana" w:hAnsi="Verdana" w:cs="Times New Roman"/>
          <w:sz w:val="16"/>
          <w:szCs w:val="16"/>
        </w:rPr>
      </w:pPr>
      <w:r w:rsidRPr="002C3317">
        <w:rPr>
          <w:rFonts w:ascii="Verdana" w:hAnsi="Verdana" w:cs="Times New Roman"/>
          <w:sz w:val="16"/>
          <w:szCs w:val="16"/>
        </w:rPr>
        <w:tab/>
        <w:t>Imię i Nazwisko</w:t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  <w:r w:rsidRPr="002C3317">
        <w:rPr>
          <w:rFonts w:ascii="Verdana" w:hAnsi="Verdana" w:cs="Times New Roman"/>
          <w:sz w:val="16"/>
          <w:szCs w:val="16"/>
        </w:rPr>
        <w:tab/>
      </w:r>
    </w:p>
    <w:p w14:paraId="45812E9F" w14:textId="77777777" w:rsidR="00C9110A" w:rsidRPr="002C331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C3317">
        <w:rPr>
          <w:rFonts w:ascii="Verdana" w:hAnsi="Verdana"/>
          <w:sz w:val="16"/>
          <w:szCs w:val="16"/>
        </w:rPr>
        <w:tab/>
      </w:r>
      <w:r w:rsidRPr="002C3317">
        <w:rPr>
          <w:rFonts w:ascii="Verdana" w:hAnsi="Verdana"/>
          <w:sz w:val="16"/>
          <w:szCs w:val="16"/>
        </w:rPr>
        <w:tab/>
        <w:t xml:space="preserve"> </w:t>
      </w:r>
    </w:p>
    <w:p w14:paraId="07E652E5" w14:textId="77777777" w:rsidR="00C9110A" w:rsidRPr="002C331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</w:p>
    <w:p w14:paraId="2A06D975" w14:textId="77777777" w:rsidR="00C9110A" w:rsidRPr="002C331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2C3317">
        <w:rPr>
          <w:rFonts w:ascii="Verdana" w:hAnsi="Verdana"/>
          <w:sz w:val="16"/>
          <w:szCs w:val="16"/>
        </w:rPr>
        <w:tab/>
      </w:r>
      <w:r w:rsidRPr="002C3317">
        <w:rPr>
          <w:rFonts w:ascii="Verdana" w:hAnsi="Verdana"/>
          <w:sz w:val="16"/>
          <w:szCs w:val="16"/>
        </w:rPr>
        <w:tab/>
        <w:t xml:space="preserve"> </w:t>
      </w:r>
    </w:p>
    <w:p w14:paraId="63D1352B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2C3317">
        <w:rPr>
          <w:rFonts w:ascii="Verdana" w:hAnsi="Verdana"/>
          <w:sz w:val="16"/>
          <w:szCs w:val="16"/>
        </w:rPr>
        <w:t>ych</w:t>
      </w:r>
      <w:proofErr w:type="spellEnd"/>
      <w:r w:rsidRPr="002C3317">
        <w:rPr>
          <w:rFonts w:ascii="Verdana" w:hAnsi="Verdana"/>
          <w:sz w:val="16"/>
          <w:szCs w:val="16"/>
        </w:rPr>
        <w:t>) dokumentu(ów)</w:t>
      </w:r>
    </w:p>
    <w:p w14:paraId="6BF1A064" w14:textId="77777777" w:rsidR="00C9110A" w:rsidRPr="002C3317" w:rsidRDefault="00C9110A" w:rsidP="00C9110A">
      <w:p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2FA2FA24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załącznikami do niniejszej oferty są:</w:t>
      </w:r>
    </w:p>
    <w:p w14:paraId="1A62FA71" w14:textId="77777777" w:rsidR="00C9110A" w:rsidRPr="002C331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622E7FD7" w14:textId="77777777" w:rsidR="00C9110A" w:rsidRPr="002C331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2CEB3D30" w14:textId="28D667FB" w:rsidR="00C9110A" w:rsidRPr="002C331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57972B5C" w14:textId="77777777" w:rsidR="00C9110A" w:rsidRPr="002C331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5D6748DA" w14:textId="77777777" w:rsidR="00C9110A" w:rsidRPr="002C331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5E62CAA1" w14:textId="77777777" w:rsidR="00C9110A" w:rsidRPr="002C3317" w:rsidRDefault="00C9110A" w:rsidP="00C9110A">
      <w:pPr>
        <w:ind w:left="1440"/>
        <w:jc w:val="both"/>
        <w:rPr>
          <w:rFonts w:ascii="Verdana" w:hAnsi="Verdana"/>
          <w:sz w:val="16"/>
          <w:szCs w:val="16"/>
        </w:rPr>
      </w:pPr>
    </w:p>
    <w:p w14:paraId="095E776F" w14:textId="77777777" w:rsidR="0078125D" w:rsidRPr="002C331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6"/>
          <w:szCs w:val="16"/>
          <w:lang w:eastAsia="zh-CN"/>
        </w:rPr>
      </w:pPr>
    </w:p>
    <w:p w14:paraId="4503BA5F" w14:textId="02AB86C9" w:rsidR="00FE545C" w:rsidRPr="002C3317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6"/>
          <w:szCs w:val="16"/>
        </w:rPr>
      </w:pPr>
      <w:r w:rsidRPr="002C3317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 w:rsidRPr="002C3317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C3317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 w:rsidRPr="002C3317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C3317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2C3317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2C3317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</w:t>
      </w:r>
      <w:r w:rsidR="0078125D" w:rsidRPr="002C3317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.</w:t>
      </w:r>
    </w:p>
    <w:sectPr w:rsidR="00FE545C" w:rsidRPr="002C3317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F675D" w14:textId="77777777" w:rsidR="007C2730" w:rsidRDefault="007C2730">
      <w:r>
        <w:separator/>
      </w:r>
    </w:p>
  </w:endnote>
  <w:endnote w:type="continuationSeparator" w:id="0">
    <w:p w14:paraId="42F17AEB" w14:textId="77777777" w:rsidR="007C2730" w:rsidRDefault="007C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D2515" w14:textId="77777777" w:rsidR="007C2730" w:rsidRDefault="007C2730">
      <w:r>
        <w:separator/>
      </w:r>
    </w:p>
  </w:footnote>
  <w:footnote w:type="continuationSeparator" w:id="0">
    <w:p w14:paraId="1270147E" w14:textId="77777777" w:rsidR="007C2730" w:rsidRDefault="007C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39FB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5CFB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3C01"/>
    <w:rsid w:val="001563BE"/>
    <w:rsid w:val="00164B09"/>
    <w:rsid w:val="001801DD"/>
    <w:rsid w:val="0018064E"/>
    <w:rsid w:val="00185405"/>
    <w:rsid w:val="001B0D0C"/>
    <w:rsid w:val="001C0AF0"/>
    <w:rsid w:val="001D4612"/>
    <w:rsid w:val="00207E98"/>
    <w:rsid w:val="0021193A"/>
    <w:rsid w:val="002133B1"/>
    <w:rsid w:val="00217478"/>
    <w:rsid w:val="00224CB0"/>
    <w:rsid w:val="00232F0F"/>
    <w:rsid w:val="00241B65"/>
    <w:rsid w:val="002559C3"/>
    <w:rsid w:val="0027111A"/>
    <w:rsid w:val="002723B0"/>
    <w:rsid w:val="002908E0"/>
    <w:rsid w:val="00291A94"/>
    <w:rsid w:val="002A4868"/>
    <w:rsid w:val="002A664C"/>
    <w:rsid w:val="002A772B"/>
    <w:rsid w:val="002C3317"/>
    <w:rsid w:val="002C5B9B"/>
    <w:rsid w:val="002E362C"/>
    <w:rsid w:val="002F334F"/>
    <w:rsid w:val="00315A4A"/>
    <w:rsid w:val="00333C8A"/>
    <w:rsid w:val="00335B1B"/>
    <w:rsid w:val="00351DCD"/>
    <w:rsid w:val="003538ED"/>
    <w:rsid w:val="003556A2"/>
    <w:rsid w:val="003571ED"/>
    <w:rsid w:val="00382315"/>
    <w:rsid w:val="003831B5"/>
    <w:rsid w:val="003862BF"/>
    <w:rsid w:val="003B0E01"/>
    <w:rsid w:val="003B130C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6753"/>
    <w:rsid w:val="004D2853"/>
    <w:rsid w:val="004E382E"/>
    <w:rsid w:val="004E5131"/>
    <w:rsid w:val="004F3CA4"/>
    <w:rsid w:val="00502FC1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95C87"/>
    <w:rsid w:val="005A0E0C"/>
    <w:rsid w:val="005A5322"/>
    <w:rsid w:val="005B3332"/>
    <w:rsid w:val="005D2C65"/>
    <w:rsid w:val="005D2C98"/>
    <w:rsid w:val="005E6D94"/>
    <w:rsid w:val="005F6286"/>
    <w:rsid w:val="00602EFE"/>
    <w:rsid w:val="00604CB5"/>
    <w:rsid w:val="0062120E"/>
    <w:rsid w:val="00630C39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41C02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C2730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5F50"/>
    <w:rsid w:val="00931111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900EF"/>
    <w:rsid w:val="00AA6438"/>
    <w:rsid w:val="00AB0739"/>
    <w:rsid w:val="00AB0FCA"/>
    <w:rsid w:val="00AB6E39"/>
    <w:rsid w:val="00AD63E6"/>
    <w:rsid w:val="00AE10DF"/>
    <w:rsid w:val="00B17BCF"/>
    <w:rsid w:val="00B2613C"/>
    <w:rsid w:val="00B33EE5"/>
    <w:rsid w:val="00B629A2"/>
    <w:rsid w:val="00B718A7"/>
    <w:rsid w:val="00B774DC"/>
    <w:rsid w:val="00B92379"/>
    <w:rsid w:val="00BB2AC8"/>
    <w:rsid w:val="00BD4AE2"/>
    <w:rsid w:val="00BD54AD"/>
    <w:rsid w:val="00BE7CD2"/>
    <w:rsid w:val="00BF0255"/>
    <w:rsid w:val="00C16C38"/>
    <w:rsid w:val="00C40011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96685"/>
    <w:rsid w:val="00FA0F30"/>
    <w:rsid w:val="00FA213B"/>
    <w:rsid w:val="00FA51A4"/>
    <w:rsid w:val="00FA5770"/>
    <w:rsid w:val="00FB00CB"/>
    <w:rsid w:val="00FB2F2A"/>
    <w:rsid w:val="00FC26F1"/>
    <w:rsid w:val="00FC344A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2026-09-17T11:50:00Z</cp:lastPrinted>
  <dcterms:created xsi:type="dcterms:W3CDTF">2026-09-17T11:52:00Z</dcterms:created>
  <dcterms:modified xsi:type="dcterms:W3CDTF">2026-09-17T11:52:00Z</dcterms:modified>
</cp:coreProperties>
</file>