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4FA71D" w14:textId="3112C1C6" w:rsidR="008D2AB8" w:rsidRPr="005B168C" w:rsidRDefault="008D2AB8" w:rsidP="005B168C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5B168C">
        <w:rPr>
          <w:rFonts w:ascii="Verdana" w:hAnsi="Verdana"/>
          <w:b w:val="0"/>
          <w:sz w:val="20"/>
          <w:szCs w:val="20"/>
        </w:rPr>
        <w:tab/>
      </w:r>
      <w:r w:rsidRPr="005B168C">
        <w:rPr>
          <w:rFonts w:ascii="Verdana" w:hAnsi="Verdana"/>
          <w:b w:val="0"/>
          <w:sz w:val="20"/>
          <w:szCs w:val="20"/>
        </w:rPr>
        <w:tab/>
      </w:r>
      <w:r w:rsidRPr="005B168C">
        <w:rPr>
          <w:rFonts w:ascii="Verdana" w:hAnsi="Verdana"/>
          <w:b w:val="0"/>
          <w:sz w:val="20"/>
          <w:szCs w:val="20"/>
        </w:rPr>
        <w:tab/>
      </w:r>
      <w:r w:rsidRPr="005B168C">
        <w:rPr>
          <w:rFonts w:ascii="Verdana" w:hAnsi="Verdana"/>
          <w:b w:val="0"/>
          <w:sz w:val="20"/>
          <w:szCs w:val="20"/>
        </w:rPr>
        <w:tab/>
      </w:r>
      <w:r w:rsidRPr="005B168C">
        <w:rPr>
          <w:rFonts w:ascii="Verdana" w:hAnsi="Verdana"/>
          <w:b w:val="0"/>
          <w:sz w:val="20"/>
          <w:szCs w:val="20"/>
        </w:rPr>
        <w:tab/>
      </w:r>
      <w:r w:rsidRPr="005B168C">
        <w:rPr>
          <w:rFonts w:ascii="Verdana" w:hAnsi="Verdana"/>
          <w:b w:val="0"/>
          <w:sz w:val="20"/>
          <w:szCs w:val="20"/>
        </w:rPr>
        <w:tab/>
      </w:r>
      <w:r w:rsidRPr="005B168C">
        <w:rPr>
          <w:rFonts w:ascii="Verdana" w:hAnsi="Verdana"/>
          <w:b w:val="0"/>
          <w:sz w:val="20"/>
          <w:szCs w:val="20"/>
        </w:rPr>
        <w:tab/>
      </w:r>
      <w:r w:rsidRPr="005B168C">
        <w:rPr>
          <w:rFonts w:ascii="Verdana" w:hAnsi="Verdana"/>
          <w:sz w:val="20"/>
          <w:szCs w:val="20"/>
        </w:rPr>
        <w:t xml:space="preserve">Załącznik nr </w:t>
      </w:r>
      <w:r w:rsidR="00012286" w:rsidRPr="005B168C">
        <w:rPr>
          <w:rFonts w:ascii="Verdana" w:hAnsi="Verdana"/>
          <w:sz w:val="20"/>
          <w:szCs w:val="20"/>
        </w:rPr>
        <w:t>1</w:t>
      </w:r>
    </w:p>
    <w:p w14:paraId="47CAFB58" w14:textId="77777777" w:rsidR="008D2AB8" w:rsidRPr="005B168C" w:rsidRDefault="008D2AB8" w:rsidP="005B168C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511949D1" w14:textId="77777777" w:rsidR="008D2AB8" w:rsidRPr="005B168C" w:rsidRDefault="008D2AB8" w:rsidP="005B168C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5B168C">
        <w:rPr>
          <w:rFonts w:ascii="Verdana" w:hAnsi="Verdana"/>
          <w:b/>
          <w:sz w:val="20"/>
          <w:szCs w:val="20"/>
        </w:rPr>
        <w:t>FORMULARZ OFERTY</w:t>
      </w:r>
    </w:p>
    <w:p w14:paraId="5231B183" w14:textId="77777777" w:rsidR="008D2AB8" w:rsidRPr="005B168C" w:rsidRDefault="008D2AB8" w:rsidP="005B168C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5773DF95" w14:textId="77777777" w:rsidR="008D2AB8" w:rsidRPr="005B168C" w:rsidRDefault="008D2AB8" w:rsidP="005B168C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5B168C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13552DAD" w14:textId="663318CF" w:rsidR="008D2AB8" w:rsidRPr="005B168C" w:rsidRDefault="008D2AB8" w:rsidP="005B168C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5B168C">
        <w:rPr>
          <w:rFonts w:ascii="Verdana" w:hAnsi="Verdana"/>
          <w:sz w:val="20"/>
          <w:szCs w:val="20"/>
        </w:rPr>
        <w:t>FORMA PROWADZONEJ DZIAŁALNOŚCI: ..........................................................</w:t>
      </w:r>
    </w:p>
    <w:p w14:paraId="45C5F175" w14:textId="77777777" w:rsidR="008D2AB8" w:rsidRPr="005B168C" w:rsidRDefault="008D2AB8" w:rsidP="005B168C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5B168C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55CCE467" w14:textId="77777777" w:rsidR="008D2AB8" w:rsidRPr="005B168C" w:rsidRDefault="008D2AB8" w:rsidP="005B168C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5B168C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30632786" w14:textId="77777777" w:rsidR="008D2AB8" w:rsidRPr="005B168C" w:rsidRDefault="008D2AB8" w:rsidP="005B168C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5B168C">
        <w:rPr>
          <w:rFonts w:ascii="Verdana" w:hAnsi="Verdana"/>
          <w:sz w:val="20"/>
          <w:szCs w:val="20"/>
          <w:lang w:val="de-DE"/>
        </w:rPr>
        <w:t>TEL.</w:t>
      </w:r>
      <w:r w:rsidRPr="005B168C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66F00CEE" w14:textId="77777777" w:rsidR="008D2AB8" w:rsidRPr="005B168C" w:rsidRDefault="008D2AB8" w:rsidP="005B168C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5B168C">
        <w:rPr>
          <w:rFonts w:ascii="Verdana" w:hAnsi="Verdana"/>
          <w:sz w:val="20"/>
          <w:szCs w:val="20"/>
          <w:lang w:val="de-DE"/>
        </w:rPr>
        <w:t xml:space="preserve">FAX </w:t>
      </w:r>
      <w:r w:rsidRPr="005B168C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222CEAB8" w14:textId="77777777" w:rsidR="008D2AB8" w:rsidRPr="005B168C" w:rsidRDefault="008D2AB8" w:rsidP="005B168C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5B168C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303549AB" w14:textId="77777777" w:rsidR="008D2AB8" w:rsidRPr="005B168C" w:rsidRDefault="008D2AB8" w:rsidP="005B168C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5B168C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5B168C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07580123" w14:textId="77777777" w:rsidR="008D2AB8" w:rsidRPr="005B168C" w:rsidRDefault="008D2AB8" w:rsidP="005B168C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5B168C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5630514A" w14:textId="77777777" w:rsidR="008D2AB8" w:rsidRPr="005B168C" w:rsidRDefault="008D2AB8" w:rsidP="005B168C">
      <w:pPr>
        <w:rPr>
          <w:rFonts w:ascii="Verdana" w:hAnsi="Verdana"/>
          <w:sz w:val="20"/>
          <w:szCs w:val="20"/>
        </w:rPr>
      </w:pPr>
      <w:r w:rsidRPr="005B168C">
        <w:rPr>
          <w:rFonts w:ascii="Verdana" w:hAnsi="Verdana"/>
          <w:sz w:val="20"/>
          <w:szCs w:val="20"/>
        </w:rPr>
        <w:t>Do: Nazwa i siedziba Zamawiającego:</w:t>
      </w:r>
    </w:p>
    <w:p w14:paraId="5D471CC9" w14:textId="77777777" w:rsidR="005B168C" w:rsidRDefault="005B168C" w:rsidP="005B168C">
      <w:pPr>
        <w:ind w:right="-110"/>
        <w:rPr>
          <w:rFonts w:ascii="Verdana" w:hAnsi="Verdana"/>
          <w:b/>
          <w:sz w:val="20"/>
          <w:szCs w:val="20"/>
        </w:rPr>
      </w:pPr>
    </w:p>
    <w:p w14:paraId="46183A6E" w14:textId="45FD7E1C" w:rsidR="00306575" w:rsidRPr="005B168C" w:rsidRDefault="00306575" w:rsidP="005B168C">
      <w:pPr>
        <w:ind w:right="-110"/>
        <w:rPr>
          <w:rFonts w:ascii="Verdana" w:hAnsi="Verdana"/>
          <w:b/>
          <w:sz w:val="20"/>
          <w:szCs w:val="20"/>
        </w:rPr>
      </w:pPr>
      <w:r w:rsidRPr="005B168C">
        <w:rPr>
          <w:rFonts w:ascii="Verdana" w:hAnsi="Verdana"/>
          <w:b/>
          <w:sz w:val="20"/>
          <w:szCs w:val="20"/>
        </w:rPr>
        <w:t xml:space="preserve">Akademia Górniczo </w:t>
      </w:r>
      <w:r w:rsidR="005B168C">
        <w:rPr>
          <w:rFonts w:ascii="Verdana" w:hAnsi="Verdana"/>
          <w:b/>
          <w:sz w:val="20"/>
          <w:szCs w:val="20"/>
        </w:rPr>
        <w:t>–</w:t>
      </w:r>
      <w:r w:rsidRPr="005B168C">
        <w:rPr>
          <w:rFonts w:ascii="Verdana" w:hAnsi="Verdana"/>
          <w:b/>
          <w:sz w:val="20"/>
          <w:szCs w:val="20"/>
        </w:rPr>
        <w:t xml:space="preserve"> Hutnicza</w:t>
      </w:r>
      <w:r w:rsidR="005B168C">
        <w:rPr>
          <w:rFonts w:ascii="Verdana" w:hAnsi="Verdana"/>
          <w:b/>
          <w:sz w:val="20"/>
          <w:szCs w:val="20"/>
        </w:rPr>
        <w:t xml:space="preserve"> </w:t>
      </w:r>
      <w:r w:rsidRPr="005B168C">
        <w:rPr>
          <w:rFonts w:ascii="Verdana" w:hAnsi="Verdana"/>
          <w:b/>
          <w:sz w:val="20"/>
          <w:szCs w:val="20"/>
        </w:rPr>
        <w:t>im. Stanisława Staszica w Krakowie</w:t>
      </w:r>
    </w:p>
    <w:p w14:paraId="16AB58DB" w14:textId="2A867404" w:rsidR="008D2AB8" w:rsidRPr="005B168C" w:rsidRDefault="00306575" w:rsidP="005B168C">
      <w:pPr>
        <w:ind w:right="-110"/>
        <w:rPr>
          <w:rFonts w:ascii="Verdana" w:hAnsi="Verdana"/>
          <w:b/>
          <w:sz w:val="20"/>
          <w:szCs w:val="20"/>
        </w:rPr>
      </w:pPr>
      <w:r w:rsidRPr="005B168C">
        <w:rPr>
          <w:rFonts w:ascii="Verdana" w:hAnsi="Verdana"/>
          <w:b/>
          <w:sz w:val="20"/>
          <w:szCs w:val="20"/>
        </w:rPr>
        <w:t>Dział Zamówień Publicznych</w:t>
      </w:r>
      <w:r w:rsidR="008D2AB8" w:rsidRPr="005B168C">
        <w:rPr>
          <w:rFonts w:ascii="Verdana" w:hAnsi="Verdana"/>
          <w:b/>
          <w:sz w:val="20"/>
          <w:szCs w:val="20"/>
        </w:rPr>
        <w:t xml:space="preserve">  </w:t>
      </w:r>
    </w:p>
    <w:p w14:paraId="30B8D53C" w14:textId="716AB7A7" w:rsidR="008D2AB8" w:rsidRPr="005B168C" w:rsidRDefault="00306575" w:rsidP="005B168C">
      <w:pPr>
        <w:ind w:right="-110"/>
        <w:rPr>
          <w:rFonts w:ascii="Verdana" w:hAnsi="Verdana"/>
          <w:b/>
          <w:sz w:val="20"/>
          <w:szCs w:val="20"/>
        </w:rPr>
      </w:pPr>
      <w:r w:rsidRPr="005B168C">
        <w:rPr>
          <w:rFonts w:ascii="Verdana" w:hAnsi="Verdana"/>
          <w:b/>
          <w:sz w:val="20"/>
          <w:szCs w:val="20"/>
        </w:rPr>
        <w:t>Al. Mickiewicza</w:t>
      </w:r>
      <w:r w:rsidR="008D2AB8" w:rsidRPr="005B168C">
        <w:rPr>
          <w:rFonts w:ascii="Verdana" w:hAnsi="Verdana"/>
          <w:b/>
          <w:sz w:val="20"/>
          <w:szCs w:val="20"/>
        </w:rPr>
        <w:t xml:space="preserve"> </w:t>
      </w:r>
      <w:r w:rsidRPr="005B168C">
        <w:rPr>
          <w:rFonts w:ascii="Verdana" w:hAnsi="Verdana"/>
          <w:b/>
          <w:sz w:val="20"/>
          <w:szCs w:val="20"/>
        </w:rPr>
        <w:t>30</w:t>
      </w:r>
      <w:r w:rsidR="005B168C">
        <w:rPr>
          <w:rFonts w:ascii="Verdana" w:hAnsi="Verdana"/>
          <w:b/>
          <w:sz w:val="20"/>
          <w:szCs w:val="20"/>
        </w:rPr>
        <w:t xml:space="preserve">, </w:t>
      </w:r>
      <w:r w:rsidRPr="005B168C">
        <w:rPr>
          <w:rFonts w:ascii="Verdana" w:hAnsi="Verdana"/>
          <w:b/>
          <w:sz w:val="20"/>
          <w:szCs w:val="20"/>
        </w:rPr>
        <w:t>30-059</w:t>
      </w:r>
      <w:r w:rsidR="008D2AB8" w:rsidRPr="005B168C">
        <w:rPr>
          <w:rFonts w:ascii="Verdana" w:hAnsi="Verdana"/>
          <w:b/>
          <w:sz w:val="20"/>
          <w:szCs w:val="20"/>
        </w:rPr>
        <w:t xml:space="preserve"> </w:t>
      </w:r>
      <w:r w:rsidRPr="005B168C">
        <w:rPr>
          <w:rFonts w:ascii="Verdana" w:hAnsi="Verdana"/>
          <w:b/>
          <w:sz w:val="20"/>
          <w:szCs w:val="20"/>
        </w:rPr>
        <w:t>Kraków</w:t>
      </w:r>
      <w:r w:rsidR="008D2AB8" w:rsidRPr="005B168C">
        <w:rPr>
          <w:rFonts w:ascii="Verdana" w:hAnsi="Verdana"/>
          <w:b/>
          <w:sz w:val="20"/>
          <w:szCs w:val="20"/>
        </w:rPr>
        <w:t xml:space="preserve">  </w:t>
      </w:r>
    </w:p>
    <w:p w14:paraId="3DD93B09" w14:textId="77777777" w:rsidR="008D2AB8" w:rsidRPr="005B168C" w:rsidRDefault="008D2AB8" w:rsidP="005B168C">
      <w:pPr>
        <w:ind w:firstLine="3969"/>
        <w:rPr>
          <w:rFonts w:ascii="Verdana" w:hAnsi="Verdana"/>
          <w:b/>
          <w:sz w:val="20"/>
          <w:szCs w:val="20"/>
        </w:rPr>
      </w:pPr>
    </w:p>
    <w:p w14:paraId="51BA92BF" w14:textId="7C14B657" w:rsidR="008D2AB8" w:rsidRPr="005B168C" w:rsidRDefault="008D2AB8" w:rsidP="005B168C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5B168C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306575" w:rsidRPr="005B168C">
        <w:rPr>
          <w:rFonts w:ascii="Verdana" w:hAnsi="Verdana"/>
          <w:b/>
          <w:sz w:val="20"/>
          <w:szCs w:val="20"/>
        </w:rPr>
        <w:t xml:space="preserve">Dostawa komory klimatycznej dla </w:t>
      </w:r>
      <w:proofErr w:type="spellStart"/>
      <w:r w:rsidR="00306575" w:rsidRPr="005B168C">
        <w:rPr>
          <w:rFonts w:ascii="Verdana" w:hAnsi="Verdana"/>
          <w:b/>
          <w:sz w:val="20"/>
          <w:szCs w:val="20"/>
        </w:rPr>
        <w:t>WEiP</w:t>
      </w:r>
      <w:proofErr w:type="spellEnd"/>
      <w:r w:rsidR="00306575" w:rsidRPr="005B168C">
        <w:rPr>
          <w:rFonts w:ascii="Verdana" w:hAnsi="Verdana"/>
          <w:b/>
          <w:sz w:val="20"/>
          <w:szCs w:val="20"/>
        </w:rPr>
        <w:t xml:space="preserve"> - KC-DE-zp.25.403.2026</w:t>
      </w:r>
      <w:r w:rsidRPr="005B168C">
        <w:rPr>
          <w:rFonts w:ascii="Verdana" w:hAnsi="Verdana"/>
          <w:b/>
          <w:sz w:val="20"/>
          <w:szCs w:val="20"/>
        </w:rPr>
        <w:t xml:space="preserve">, </w:t>
      </w:r>
      <w:r w:rsidRPr="005B168C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7D9C985A" w14:textId="77777777" w:rsidR="008D2AB8" w:rsidRPr="005B168C" w:rsidRDefault="008D2AB8" w:rsidP="005B168C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128D9139" w14:textId="77777777" w:rsidR="005B168C" w:rsidRPr="005B168C" w:rsidRDefault="005B168C" w:rsidP="005B168C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5B168C">
        <w:rPr>
          <w:rFonts w:ascii="Verdana" w:hAnsi="Verdana"/>
          <w:b/>
          <w:sz w:val="20"/>
          <w:szCs w:val="20"/>
        </w:rPr>
        <w:t>Cena netto za całość zamówienia:   ..................................................... PLN</w:t>
      </w:r>
    </w:p>
    <w:p w14:paraId="5C08FDFD" w14:textId="77777777" w:rsidR="005B168C" w:rsidRPr="005B168C" w:rsidRDefault="005B168C" w:rsidP="005B168C">
      <w:pPr>
        <w:widowControl w:val="0"/>
        <w:ind w:right="1"/>
        <w:rPr>
          <w:rFonts w:ascii="Verdana" w:hAnsi="Verdana"/>
          <w:b/>
          <w:sz w:val="20"/>
          <w:szCs w:val="20"/>
        </w:rPr>
      </w:pPr>
    </w:p>
    <w:p w14:paraId="6004BB49" w14:textId="77777777" w:rsidR="005B168C" w:rsidRPr="005B168C" w:rsidRDefault="005B168C" w:rsidP="005B168C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5B168C">
        <w:rPr>
          <w:rFonts w:ascii="Verdana" w:hAnsi="Verdana"/>
          <w:b/>
          <w:sz w:val="20"/>
          <w:szCs w:val="20"/>
        </w:rPr>
        <w:t>Cena brutto za całość zamówienia: ......................................................... PLN</w:t>
      </w:r>
    </w:p>
    <w:p w14:paraId="3091BA55" w14:textId="77777777" w:rsidR="005B168C" w:rsidRPr="005B168C" w:rsidRDefault="005B168C" w:rsidP="005B168C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61A62E69" w14:textId="77777777" w:rsidR="005B168C" w:rsidRPr="005B168C" w:rsidRDefault="005B168C" w:rsidP="005B168C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5B168C">
        <w:rPr>
          <w:rFonts w:ascii="Verdana" w:hAnsi="Verdana"/>
          <w:sz w:val="20"/>
          <w:szCs w:val="20"/>
        </w:rPr>
        <w:t>Słownie brutto: ........................................................................</w:t>
      </w:r>
    </w:p>
    <w:p w14:paraId="3F4F62B0" w14:textId="77777777" w:rsidR="005B168C" w:rsidRPr="005B168C" w:rsidRDefault="005B168C" w:rsidP="005B168C">
      <w:pPr>
        <w:tabs>
          <w:tab w:val="num" w:pos="680"/>
        </w:tabs>
        <w:suppressAutoHyphens/>
        <w:autoSpaceDN w:val="0"/>
        <w:jc w:val="both"/>
        <w:textAlignment w:val="baseline"/>
        <w:outlineLvl w:val="1"/>
        <w:rPr>
          <w:rFonts w:ascii="Verdana" w:hAnsi="Verdana"/>
          <w:bCs/>
          <w:iCs/>
          <w:color w:val="FF0000"/>
          <w:sz w:val="20"/>
          <w:szCs w:val="20"/>
        </w:rPr>
      </w:pPr>
    </w:p>
    <w:p w14:paraId="28F8BA77" w14:textId="0E60B39D" w:rsidR="0013244C" w:rsidRPr="0013244C" w:rsidRDefault="0013244C" w:rsidP="0013244C">
      <w:pPr>
        <w:widowControl w:val="0"/>
        <w:ind w:right="1"/>
        <w:jc w:val="both"/>
        <w:rPr>
          <w:rFonts w:ascii="Verdana" w:hAnsi="Verdana"/>
          <w:b/>
          <w:bCs/>
          <w:iCs/>
          <w:sz w:val="20"/>
          <w:szCs w:val="20"/>
        </w:rPr>
      </w:pPr>
      <w:r w:rsidRPr="0013244C">
        <w:rPr>
          <w:rFonts w:ascii="Verdana" w:hAnsi="Verdana"/>
          <w:b/>
          <w:bCs/>
          <w:iCs/>
          <w:sz w:val="20"/>
          <w:szCs w:val="20"/>
        </w:rPr>
        <w:t>Powyższa cena zawiera podatek VAT w wysokości ........ % tj. …………… PLN</w:t>
      </w:r>
    </w:p>
    <w:p w14:paraId="150158DB" w14:textId="77777777" w:rsidR="0013244C" w:rsidRDefault="0013244C" w:rsidP="0013244C">
      <w:pPr>
        <w:widowControl w:val="0"/>
        <w:ind w:right="1"/>
        <w:jc w:val="both"/>
        <w:rPr>
          <w:rFonts w:ascii="Verdana" w:hAnsi="Verdana"/>
          <w:b/>
          <w:bCs/>
          <w:iCs/>
          <w:sz w:val="20"/>
          <w:szCs w:val="20"/>
        </w:rPr>
      </w:pPr>
    </w:p>
    <w:p w14:paraId="69163B5F" w14:textId="11557F4B" w:rsidR="0013244C" w:rsidRPr="0013244C" w:rsidRDefault="0013244C" w:rsidP="0013244C">
      <w:pPr>
        <w:widowControl w:val="0"/>
        <w:ind w:right="1"/>
        <w:jc w:val="both"/>
        <w:rPr>
          <w:rFonts w:ascii="Verdana" w:hAnsi="Verdana"/>
          <w:b/>
          <w:bCs/>
          <w:iCs/>
          <w:sz w:val="20"/>
          <w:szCs w:val="20"/>
        </w:rPr>
      </w:pPr>
      <w:r w:rsidRPr="0013244C">
        <w:rPr>
          <w:rFonts w:ascii="Verdana" w:hAnsi="Verdana"/>
          <w:b/>
          <w:bCs/>
          <w:iCs/>
          <w:sz w:val="20"/>
          <w:szCs w:val="20"/>
        </w:rPr>
        <w:t xml:space="preserve">Producent/model </w:t>
      </w:r>
      <w:r>
        <w:rPr>
          <w:rFonts w:ascii="Verdana" w:hAnsi="Verdana"/>
          <w:b/>
          <w:bCs/>
          <w:iCs/>
          <w:sz w:val="20"/>
          <w:szCs w:val="20"/>
        </w:rPr>
        <w:t>zaoferowanej komory klimatycznej</w:t>
      </w:r>
      <w:r w:rsidRPr="0013244C">
        <w:rPr>
          <w:rFonts w:ascii="Verdana" w:hAnsi="Verdana"/>
          <w:b/>
          <w:bCs/>
          <w:iCs/>
          <w:sz w:val="20"/>
          <w:szCs w:val="20"/>
        </w:rPr>
        <w:t xml:space="preserve">: </w:t>
      </w:r>
      <w:r w:rsidRPr="0013244C">
        <w:rPr>
          <w:rFonts w:ascii="Verdana" w:hAnsi="Verdana"/>
          <w:bCs/>
          <w:iCs/>
          <w:sz w:val="20"/>
          <w:szCs w:val="20"/>
        </w:rPr>
        <w:t>…………………………………………</w:t>
      </w:r>
    </w:p>
    <w:p w14:paraId="388B969B" w14:textId="77777777" w:rsidR="005B168C" w:rsidRPr="005B168C" w:rsidRDefault="005B168C" w:rsidP="005B168C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65BA338D" w14:textId="2315F31E" w:rsidR="005B168C" w:rsidRPr="005B168C" w:rsidRDefault="005B168C" w:rsidP="005B168C">
      <w:pPr>
        <w:widowControl w:val="0"/>
        <w:rPr>
          <w:rFonts w:ascii="Verdana" w:hAnsi="Verdana"/>
          <w:sz w:val="20"/>
          <w:szCs w:val="20"/>
        </w:rPr>
      </w:pPr>
      <w:r w:rsidRPr="005B168C">
        <w:rPr>
          <w:rFonts w:ascii="Verdana" w:hAnsi="Verdana"/>
          <w:b/>
          <w:sz w:val="20"/>
          <w:szCs w:val="20"/>
        </w:rPr>
        <w:t xml:space="preserve">Termin realizacji umowy: …………. </w:t>
      </w:r>
      <w:r w:rsidR="00417311">
        <w:rPr>
          <w:rFonts w:ascii="Verdana" w:hAnsi="Verdana"/>
          <w:b/>
          <w:sz w:val="20"/>
          <w:szCs w:val="20"/>
        </w:rPr>
        <w:t>dni</w:t>
      </w:r>
      <w:r w:rsidRPr="005B168C">
        <w:rPr>
          <w:rFonts w:ascii="Verdana" w:hAnsi="Verdana"/>
          <w:b/>
          <w:sz w:val="20"/>
          <w:szCs w:val="20"/>
        </w:rPr>
        <w:t xml:space="preserve"> od daty </w:t>
      </w:r>
      <w:r>
        <w:rPr>
          <w:rFonts w:ascii="Verdana" w:hAnsi="Verdana"/>
          <w:b/>
          <w:sz w:val="20"/>
          <w:szCs w:val="20"/>
        </w:rPr>
        <w:t>podpisania umowy</w:t>
      </w:r>
    </w:p>
    <w:p w14:paraId="3358825D" w14:textId="77777777" w:rsidR="005B168C" w:rsidRPr="005B168C" w:rsidRDefault="005B168C" w:rsidP="005B168C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658DF0F7" w14:textId="77777777" w:rsidR="005B168C" w:rsidRPr="005B168C" w:rsidRDefault="005B168C" w:rsidP="005B168C">
      <w:pPr>
        <w:widowControl w:val="0"/>
        <w:ind w:right="1"/>
        <w:jc w:val="both"/>
        <w:rPr>
          <w:rFonts w:ascii="Verdana" w:hAnsi="Verdana"/>
          <w:bCs/>
          <w:sz w:val="20"/>
          <w:szCs w:val="20"/>
        </w:rPr>
      </w:pPr>
      <w:r w:rsidRPr="005B168C">
        <w:rPr>
          <w:rFonts w:ascii="Verdana" w:hAnsi="Verdana"/>
          <w:b/>
          <w:sz w:val="20"/>
          <w:szCs w:val="20"/>
        </w:rPr>
        <w:t>Okres udzielonej gwarancji wynosi:</w:t>
      </w:r>
      <w:r w:rsidRPr="005B168C">
        <w:rPr>
          <w:rFonts w:ascii="Verdana" w:hAnsi="Verdana"/>
          <w:sz w:val="20"/>
          <w:szCs w:val="20"/>
        </w:rPr>
        <w:t xml:space="preserve"> </w:t>
      </w:r>
      <w:r w:rsidRPr="005B168C">
        <w:rPr>
          <w:rFonts w:ascii="Verdana" w:hAnsi="Verdana"/>
          <w:b/>
          <w:bCs/>
          <w:sz w:val="20"/>
          <w:szCs w:val="20"/>
        </w:rPr>
        <w:t xml:space="preserve">………………… miesięcy </w:t>
      </w:r>
    </w:p>
    <w:p w14:paraId="11622301" w14:textId="77777777" w:rsidR="005B168C" w:rsidRPr="005B168C" w:rsidRDefault="005B168C" w:rsidP="005B168C">
      <w:pPr>
        <w:widowControl w:val="0"/>
        <w:ind w:right="1"/>
        <w:jc w:val="both"/>
        <w:rPr>
          <w:rFonts w:ascii="Verdana" w:eastAsia="Aptos" w:hAnsi="Verdana"/>
          <w:b/>
          <w:bCs/>
          <w:sz w:val="20"/>
          <w:szCs w:val="20"/>
          <w:lang w:eastAsia="en-US"/>
        </w:rPr>
      </w:pPr>
    </w:p>
    <w:p w14:paraId="7CE586B8" w14:textId="77777777" w:rsidR="005B168C" w:rsidRPr="005B168C" w:rsidRDefault="005B168C" w:rsidP="005B168C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 w:rsidRPr="005B168C"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 w:rsidRPr="005B168C">
        <w:rPr>
          <w:rFonts w:ascii="Verdana" w:hAnsi="Verdana"/>
          <w:b/>
          <w:sz w:val="20"/>
          <w:szCs w:val="20"/>
        </w:rPr>
        <w:t xml:space="preserve"> TAK/NIE</w:t>
      </w:r>
    </w:p>
    <w:p w14:paraId="0C6E4B3D" w14:textId="77777777" w:rsidR="005B168C" w:rsidRPr="005B168C" w:rsidRDefault="005B168C" w:rsidP="005B168C">
      <w:pPr>
        <w:jc w:val="both"/>
        <w:rPr>
          <w:rFonts w:ascii="Verdana" w:hAnsi="Verdana"/>
          <w:i/>
          <w:iCs/>
          <w:sz w:val="20"/>
          <w:szCs w:val="20"/>
        </w:rPr>
      </w:pPr>
    </w:p>
    <w:p w14:paraId="72DC338A" w14:textId="77777777" w:rsidR="005B168C" w:rsidRPr="005B168C" w:rsidRDefault="005B168C" w:rsidP="005B168C">
      <w:pPr>
        <w:ind w:right="-47"/>
        <w:jc w:val="both"/>
        <w:rPr>
          <w:rFonts w:ascii="Verdana" w:hAnsi="Verdana"/>
          <w:bCs/>
          <w:sz w:val="20"/>
          <w:szCs w:val="20"/>
        </w:rPr>
      </w:pPr>
      <w:r w:rsidRPr="005B168C">
        <w:rPr>
          <w:rFonts w:ascii="Verdana" w:hAnsi="Verdana"/>
          <w:b/>
          <w:sz w:val="20"/>
          <w:szCs w:val="20"/>
        </w:rPr>
        <w:t xml:space="preserve">Termin płatności: </w:t>
      </w:r>
      <w:r w:rsidRPr="005B168C">
        <w:rPr>
          <w:rFonts w:ascii="Verdana" w:hAnsi="Verdana"/>
          <w:bCs/>
          <w:sz w:val="20"/>
          <w:szCs w:val="20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04B21AD1" w14:textId="77777777" w:rsidR="005B168C" w:rsidRPr="005B168C" w:rsidRDefault="005B168C" w:rsidP="005B168C">
      <w:pPr>
        <w:ind w:right="-47"/>
        <w:jc w:val="both"/>
        <w:rPr>
          <w:rFonts w:ascii="Verdana" w:hAnsi="Verdana"/>
          <w:bCs/>
          <w:sz w:val="20"/>
          <w:szCs w:val="20"/>
        </w:rPr>
      </w:pPr>
    </w:p>
    <w:p w14:paraId="3FBB63C5" w14:textId="77777777" w:rsidR="005B168C" w:rsidRPr="005B168C" w:rsidRDefault="005B168C" w:rsidP="005B168C">
      <w:pPr>
        <w:rPr>
          <w:rFonts w:ascii="Verdana" w:hAnsi="Verdana"/>
          <w:bCs/>
          <w:sz w:val="20"/>
          <w:szCs w:val="20"/>
        </w:rPr>
      </w:pPr>
      <w:r w:rsidRPr="005B168C">
        <w:rPr>
          <w:rFonts w:ascii="Verdana" w:hAnsi="Verdana"/>
          <w:b/>
          <w:sz w:val="20"/>
          <w:szCs w:val="20"/>
        </w:rPr>
        <w:t>ZOBOWIĄZUJEMY SIĘ</w:t>
      </w:r>
      <w:r w:rsidRPr="005B168C">
        <w:rPr>
          <w:rFonts w:ascii="Verdana" w:hAnsi="Verdana"/>
          <w:bCs/>
          <w:sz w:val="20"/>
          <w:szCs w:val="20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12EF5DFA" w14:textId="77777777" w:rsidR="005B168C" w:rsidRPr="005B168C" w:rsidRDefault="005B168C" w:rsidP="005B168C">
      <w:pPr>
        <w:jc w:val="both"/>
        <w:rPr>
          <w:rFonts w:ascii="Verdana" w:hAnsi="Verdana"/>
          <w:sz w:val="20"/>
          <w:szCs w:val="20"/>
        </w:rPr>
      </w:pPr>
    </w:p>
    <w:p w14:paraId="03F4F865" w14:textId="6FCF26D9" w:rsidR="005B168C" w:rsidRPr="005B168C" w:rsidRDefault="005B168C" w:rsidP="005B168C">
      <w:pPr>
        <w:rPr>
          <w:rFonts w:ascii="Verdana" w:hAnsi="Verdana"/>
          <w:b/>
          <w:sz w:val="20"/>
          <w:szCs w:val="20"/>
          <w:u w:val="single"/>
        </w:rPr>
      </w:pPr>
      <w:r w:rsidRPr="005B168C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67E9F37C" w14:textId="77777777" w:rsidR="005B168C" w:rsidRPr="005B168C" w:rsidRDefault="005B168C" w:rsidP="005B168C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5B168C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do terminu wskazanego w SWZ.</w:t>
      </w:r>
    </w:p>
    <w:p w14:paraId="152ED01D" w14:textId="77777777" w:rsidR="005B168C" w:rsidRPr="009C3671" w:rsidRDefault="005B168C" w:rsidP="005B168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sz w:val="20"/>
          <w:szCs w:val="20"/>
        </w:rPr>
      </w:pPr>
      <w:r w:rsidRPr="005B168C">
        <w:rPr>
          <w:rFonts w:ascii="Verdana" w:hAnsi="Verdana"/>
          <w:color w:val="000000"/>
          <w:sz w:val="20"/>
          <w:szCs w:val="20"/>
          <w:lang w:eastAsia="ar-SA"/>
        </w:rPr>
        <w:lastRenderedPageBreak/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5B168C">
        <w:rPr>
          <w:rFonts w:ascii="Verdana" w:hAnsi="Verdana"/>
          <w:color w:val="000000"/>
          <w:sz w:val="20"/>
          <w:szCs w:val="20"/>
        </w:rPr>
        <w:t xml:space="preserve"> </w:t>
      </w:r>
      <w:r w:rsidRPr="009C3671">
        <w:rPr>
          <w:rFonts w:ascii="Verdana" w:hAnsi="Verdana"/>
          <w:sz w:val="20"/>
          <w:szCs w:val="20"/>
        </w:rPr>
        <w:t>i nie wnosimy do nich żadnych zastrzeżeń.</w:t>
      </w:r>
    </w:p>
    <w:p w14:paraId="3FF2A9DF" w14:textId="4517EC79" w:rsidR="005B168C" w:rsidRDefault="005B168C" w:rsidP="005B168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sz w:val="20"/>
          <w:szCs w:val="20"/>
        </w:rPr>
      </w:pPr>
      <w:r w:rsidRPr="009C3671">
        <w:rPr>
          <w:rFonts w:ascii="Verdana" w:hAnsi="Verdana"/>
          <w:sz w:val="20"/>
          <w:szCs w:val="20"/>
        </w:rPr>
        <w:t xml:space="preserve">Oświadczamy, że zaoferowane urządzenie posiada certyfikat CE </w:t>
      </w:r>
    </w:p>
    <w:p w14:paraId="094BBA76" w14:textId="35FC47CA" w:rsidR="00A82B98" w:rsidRPr="009C3671" w:rsidRDefault="00A82B98" w:rsidP="005B168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sz w:val="20"/>
          <w:szCs w:val="20"/>
        </w:rPr>
      </w:pPr>
      <w:r>
        <w:rPr>
          <w:rFonts w:ascii="Verdana" w:eastAsia="Aptos" w:hAnsi="Verdana"/>
          <w:bCs/>
          <w:iCs/>
          <w:sz w:val="18"/>
          <w:szCs w:val="18"/>
          <w:lang w:eastAsia="en-US"/>
        </w:rPr>
        <w:t>Oświadczamy, że urządzenie umożliwia</w:t>
      </w:r>
      <w:r w:rsidRPr="007576E8">
        <w:rPr>
          <w:rFonts w:ascii="Verdana" w:eastAsia="Aptos" w:hAnsi="Verdana"/>
          <w:bCs/>
          <w:iCs/>
          <w:sz w:val="18"/>
          <w:szCs w:val="18"/>
          <w:lang w:eastAsia="en-US"/>
        </w:rPr>
        <w:t xml:space="preserve"> prowadzeni</w:t>
      </w:r>
      <w:r>
        <w:rPr>
          <w:rFonts w:ascii="Verdana" w:eastAsia="Aptos" w:hAnsi="Verdana"/>
          <w:bCs/>
          <w:iCs/>
          <w:sz w:val="18"/>
          <w:szCs w:val="18"/>
          <w:lang w:eastAsia="en-US"/>
        </w:rPr>
        <w:t>e</w:t>
      </w:r>
      <w:r w:rsidRPr="007576E8">
        <w:rPr>
          <w:rFonts w:ascii="Verdana" w:eastAsia="Aptos" w:hAnsi="Verdana"/>
          <w:bCs/>
          <w:iCs/>
          <w:sz w:val="18"/>
          <w:szCs w:val="18"/>
          <w:lang w:eastAsia="en-US"/>
        </w:rPr>
        <w:t xml:space="preserve"> badań zgodnie z wymaganiami ICH Q1A(R2), ICH Q1B Option 2 oraz IEC 60068 lub równoważne</w:t>
      </w:r>
    </w:p>
    <w:p w14:paraId="5B6BB8D6" w14:textId="2D5D7D8D" w:rsidR="005B168C" w:rsidRPr="009C3671" w:rsidRDefault="005B168C" w:rsidP="005B168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sz w:val="20"/>
          <w:szCs w:val="20"/>
        </w:rPr>
      </w:pPr>
      <w:r w:rsidRPr="009C3671">
        <w:rPr>
          <w:rFonts w:ascii="Verdana" w:hAnsi="Verdana"/>
          <w:sz w:val="20"/>
          <w:szCs w:val="20"/>
        </w:rPr>
        <w:t xml:space="preserve">Oświadczamy, że posiadamy </w:t>
      </w:r>
      <w:r w:rsidR="00A42038" w:rsidRPr="009C3671">
        <w:rPr>
          <w:rFonts w:ascii="Verdana" w:hAnsi="Verdana"/>
          <w:sz w:val="20"/>
          <w:szCs w:val="20"/>
        </w:rPr>
        <w:t>funkcjonujemy w oparciu Zintegrowanego Systemu Zarządzania Jakością zgodnie z normą ISO 9001</w:t>
      </w:r>
      <w:r w:rsidRPr="009C3671">
        <w:rPr>
          <w:rFonts w:ascii="Verdana" w:hAnsi="Verdana"/>
          <w:sz w:val="20"/>
          <w:szCs w:val="20"/>
        </w:rPr>
        <w:t xml:space="preserve"> lub równoważn</w:t>
      </w:r>
      <w:r w:rsidR="00A42038" w:rsidRPr="009C3671">
        <w:rPr>
          <w:rFonts w:ascii="Verdana" w:hAnsi="Verdana"/>
          <w:sz w:val="20"/>
          <w:szCs w:val="20"/>
        </w:rPr>
        <w:t xml:space="preserve">ą </w:t>
      </w:r>
    </w:p>
    <w:p w14:paraId="14430B25" w14:textId="76A656CC" w:rsidR="00A42038" w:rsidRPr="009C3671" w:rsidRDefault="00A42038" w:rsidP="00A4203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sz w:val="20"/>
          <w:szCs w:val="20"/>
        </w:rPr>
      </w:pPr>
      <w:r w:rsidRPr="009C3671">
        <w:rPr>
          <w:rFonts w:ascii="Verdana" w:hAnsi="Verdana"/>
          <w:sz w:val="20"/>
          <w:szCs w:val="20"/>
        </w:rPr>
        <w:t xml:space="preserve">Oświadczamy, że posiadamy funkcjonujemy w oparciu Zintegrowanego Systemu Zarządzania Jakością zgodnie z normą ISO 1401 lub równoważną </w:t>
      </w:r>
    </w:p>
    <w:p w14:paraId="6CD4911C" w14:textId="77777777" w:rsidR="005B168C" w:rsidRPr="005B168C" w:rsidRDefault="005B168C" w:rsidP="005B168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9C3671">
        <w:rPr>
          <w:rFonts w:ascii="Verdana" w:hAnsi="Verdana"/>
          <w:sz w:val="20"/>
          <w:szCs w:val="20"/>
        </w:rPr>
        <w:t>Oświadczam, że wypełniłem obowiązki informacyjne przewidziane w art</w:t>
      </w:r>
      <w:r w:rsidRPr="005B168C">
        <w:rPr>
          <w:rFonts w:ascii="Verdana" w:hAnsi="Verdana"/>
          <w:sz w:val="20"/>
          <w:szCs w:val="20"/>
        </w:rPr>
        <w:t xml:space="preserve">. 13 lub art. 14 RODO* wobec osób fizycznych, od których dane osobowe bezpośrednio lub pośrednio pozyskałem w celu ubiegania się o udzielenie zamówienia publicznego w niniejszym postępowaniu.* * </w:t>
      </w:r>
    </w:p>
    <w:p w14:paraId="31CFDD6D" w14:textId="77777777" w:rsidR="005B168C" w:rsidRPr="00A67C89" w:rsidRDefault="005B168C" w:rsidP="005B168C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A67C89">
        <w:rPr>
          <w:rFonts w:ascii="Verdana" w:hAnsi="Verdana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E6E7AFD" w14:textId="77777777" w:rsidR="005B168C" w:rsidRPr="00A67C89" w:rsidRDefault="005B168C" w:rsidP="005B168C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A67C89">
        <w:rPr>
          <w:rFonts w:ascii="Verdana" w:hAnsi="Verdana"/>
          <w:i/>
          <w:sz w:val="16"/>
          <w:szCs w:val="16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F70EDF6" w14:textId="77777777" w:rsidR="005B168C" w:rsidRPr="005B168C" w:rsidRDefault="005B168C" w:rsidP="005B168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5B168C"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B168C" w:rsidRPr="005B168C" w14:paraId="01695071" w14:textId="7777777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65DD17" w14:textId="77777777" w:rsidR="005B168C" w:rsidRPr="005B168C" w:rsidRDefault="005B168C" w:rsidP="005B168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5B168C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DFBCAE" w14:textId="77777777" w:rsidR="005B168C" w:rsidRPr="005B168C" w:rsidRDefault="005B168C" w:rsidP="005B168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5B168C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02564CAF" w14:textId="77777777" w:rsidR="005B168C" w:rsidRPr="005B168C" w:rsidRDefault="005B168C" w:rsidP="005B168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5B168C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C89783" w14:textId="77777777" w:rsidR="005B168C" w:rsidRPr="005B168C" w:rsidRDefault="005B168C" w:rsidP="005B168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5B168C">
              <w:rPr>
                <w:rFonts w:ascii="Verdana" w:hAnsi="Verdana"/>
                <w:sz w:val="20"/>
                <w:szCs w:val="20"/>
              </w:rPr>
              <w:t>Nazwa podwykonawcy</w:t>
            </w:r>
            <w:r w:rsidRPr="005B168C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5B168C" w:rsidRPr="005B168C" w14:paraId="61D2CD72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3FACFB" w14:textId="77777777" w:rsidR="005B168C" w:rsidRPr="005B168C" w:rsidRDefault="005B168C" w:rsidP="005B168C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DC0049" w14:textId="77777777" w:rsidR="005B168C" w:rsidRPr="005B168C" w:rsidRDefault="005B168C" w:rsidP="005B168C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03D36D" w14:textId="77777777" w:rsidR="005B168C" w:rsidRPr="005B168C" w:rsidRDefault="005B168C" w:rsidP="005B168C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5B168C" w:rsidRPr="005B168C" w14:paraId="3C5A5BBA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2067E0" w14:textId="77777777" w:rsidR="005B168C" w:rsidRPr="005B168C" w:rsidRDefault="005B168C" w:rsidP="005B168C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3DF7EE" w14:textId="77777777" w:rsidR="005B168C" w:rsidRPr="005B168C" w:rsidRDefault="005B168C" w:rsidP="005B168C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5D5387" w14:textId="77777777" w:rsidR="005B168C" w:rsidRPr="005B168C" w:rsidRDefault="005B168C" w:rsidP="005B168C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717DC7CF" w14:textId="77777777" w:rsidR="005B168C" w:rsidRPr="005B168C" w:rsidRDefault="005B168C" w:rsidP="005B168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5B168C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016736DB" w14:textId="77777777" w:rsidR="005B168C" w:rsidRPr="005B168C" w:rsidRDefault="005B168C" w:rsidP="005B168C">
      <w:pPr>
        <w:keepNext/>
        <w:outlineLvl w:val="0"/>
        <w:rPr>
          <w:rFonts w:ascii="Verdana" w:hAnsi="Verdana"/>
          <w:b/>
          <w:bCs/>
          <w:kern w:val="32"/>
          <w:sz w:val="20"/>
          <w:szCs w:val="20"/>
        </w:rPr>
      </w:pPr>
      <w:r w:rsidRPr="005B168C">
        <w:rPr>
          <w:rFonts w:ascii="Verdana" w:hAnsi="Verdana"/>
          <w:b/>
          <w:bCs/>
          <w:kern w:val="32"/>
          <w:sz w:val="20"/>
          <w:szCs w:val="20"/>
        </w:rPr>
        <w:tab/>
        <w:t>Imię i Nazwisko</w:t>
      </w:r>
      <w:r w:rsidRPr="005B168C">
        <w:rPr>
          <w:rFonts w:ascii="Verdana" w:hAnsi="Verdana"/>
          <w:b/>
          <w:bCs/>
          <w:kern w:val="32"/>
          <w:sz w:val="20"/>
          <w:szCs w:val="20"/>
        </w:rPr>
        <w:tab/>
      </w:r>
      <w:r w:rsidRPr="005B168C">
        <w:rPr>
          <w:rFonts w:ascii="Verdana" w:hAnsi="Verdana"/>
          <w:b/>
          <w:bCs/>
          <w:kern w:val="32"/>
          <w:sz w:val="20"/>
          <w:szCs w:val="20"/>
        </w:rPr>
        <w:tab/>
      </w:r>
      <w:r w:rsidRPr="005B168C">
        <w:rPr>
          <w:rFonts w:ascii="Verdana" w:hAnsi="Verdana"/>
          <w:b/>
          <w:bCs/>
          <w:kern w:val="32"/>
          <w:sz w:val="20"/>
          <w:szCs w:val="20"/>
        </w:rPr>
        <w:tab/>
      </w:r>
      <w:r w:rsidRPr="005B168C">
        <w:rPr>
          <w:rFonts w:ascii="Verdana" w:hAnsi="Verdana"/>
          <w:b/>
          <w:bCs/>
          <w:kern w:val="32"/>
          <w:sz w:val="20"/>
          <w:szCs w:val="20"/>
        </w:rPr>
        <w:tab/>
      </w:r>
      <w:r w:rsidRPr="005B168C">
        <w:rPr>
          <w:rFonts w:ascii="Verdana" w:hAnsi="Verdana"/>
          <w:b/>
          <w:bCs/>
          <w:kern w:val="32"/>
          <w:sz w:val="20"/>
          <w:szCs w:val="20"/>
        </w:rPr>
        <w:tab/>
      </w:r>
      <w:r w:rsidRPr="005B168C">
        <w:rPr>
          <w:rFonts w:ascii="Verdana" w:hAnsi="Verdana"/>
          <w:b/>
          <w:bCs/>
          <w:kern w:val="32"/>
          <w:sz w:val="20"/>
          <w:szCs w:val="20"/>
        </w:rPr>
        <w:tab/>
      </w:r>
      <w:r w:rsidRPr="005B168C"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6FB01D56" w14:textId="77777777" w:rsidR="005B168C" w:rsidRPr="005B168C" w:rsidRDefault="005B168C" w:rsidP="005B168C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5B168C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5B168C">
        <w:rPr>
          <w:rFonts w:ascii="Verdana" w:hAnsi="Verdana"/>
          <w:sz w:val="20"/>
          <w:szCs w:val="20"/>
        </w:rPr>
        <w:tab/>
      </w:r>
      <w:r w:rsidRPr="005B168C">
        <w:rPr>
          <w:rFonts w:ascii="Verdana" w:hAnsi="Verdana"/>
          <w:sz w:val="20"/>
          <w:szCs w:val="20"/>
        </w:rPr>
        <w:tab/>
      </w:r>
    </w:p>
    <w:p w14:paraId="52626BC5" w14:textId="77777777" w:rsidR="005B168C" w:rsidRPr="005B168C" w:rsidRDefault="005B168C" w:rsidP="005B168C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</w:p>
    <w:p w14:paraId="24CD4FCA" w14:textId="77777777" w:rsidR="005B168C" w:rsidRPr="005B168C" w:rsidRDefault="005B168C" w:rsidP="005B168C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5B168C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5B168C">
        <w:rPr>
          <w:rFonts w:ascii="Verdana" w:hAnsi="Verdana"/>
          <w:sz w:val="20"/>
          <w:szCs w:val="20"/>
        </w:rPr>
        <w:tab/>
      </w:r>
      <w:r w:rsidRPr="005B168C">
        <w:rPr>
          <w:rFonts w:ascii="Verdana" w:hAnsi="Verdana"/>
          <w:sz w:val="20"/>
          <w:szCs w:val="20"/>
        </w:rPr>
        <w:tab/>
        <w:t xml:space="preserve"> </w:t>
      </w:r>
    </w:p>
    <w:p w14:paraId="737ACF72" w14:textId="77777777" w:rsidR="005B168C" w:rsidRPr="005B168C" w:rsidRDefault="005B168C" w:rsidP="005B168C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</w:p>
    <w:p w14:paraId="49754B2A" w14:textId="526EC804" w:rsidR="005B168C" w:rsidRPr="005B168C" w:rsidRDefault="000E5623" w:rsidP="005B168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</w:t>
      </w:r>
      <w:r w:rsidR="005B168C" w:rsidRPr="005B168C">
        <w:rPr>
          <w:rFonts w:ascii="Verdana" w:hAnsi="Verdana"/>
          <w:sz w:val="20"/>
          <w:szCs w:val="20"/>
        </w:rPr>
        <w:t>poważnienie dla powyżej wskazanych osób wynika z następującego (</w:t>
      </w:r>
      <w:proofErr w:type="spellStart"/>
      <w:r w:rsidR="005B168C" w:rsidRPr="005B168C">
        <w:rPr>
          <w:rFonts w:ascii="Verdana" w:hAnsi="Verdana"/>
          <w:sz w:val="20"/>
          <w:szCs w:val="20"/>
        </w:rPr>
        <w:t>ych</w:t>
      </w:r>
      <w:proofErr w:type="spellEnd"/>
      <w:r w:rsidR="005B168C" w:rsidRPr="005B168C">
        <w:rPr>
          <w:rFonts w:ascii="Verdana" w:hAnsi="Verdana"/>
          <w:sz w:val="20"/>
          <w:szCs w:val="20"/>
        </w:rPr>
        <w:t>) dokumentu(ów)</w:t>
      </w:r>
    </w:p>
    <w:p w14:paraId="33D162C0" w14:textId="77777777" w:rsidR="005B168C" w:rsidRDefault="005B168C" w:rsidP="005B168C">
      <w:pPr>
        <w:jc w:val="both"/>
        <w:rPr>
          <w:rFonts w:ascii="Verdana" w:hAnsi="Verdana"/>
          <w:sz w:val="20"/>
          <w:szCs w:val="20"/>
        </w:rPr>
      </w:pPr>
      <w:r w:rsidRPr="005B168C"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070BD147" w14:textId="379C2E54" w:rsidR="000E5623" w:rsidRPr="000E5623" w:rsidRDefault="000E5623" w:rsidP="000E5623">
      <w:pPr>
        <w:numPr>
          <w:ilvl w:val="0"/>
          <w:numId w:val="1"/>
        </w:numPr>
        <w:jc w:val="both"/>
        <w:rPr>
          <w:rFonts w:ascii="Verdana" w:hAnsi="Verdana"/>
          <w:color w:val="000000" w:themeColor="text1"/>
          <w:sz w:val="18"/>
          <w:szCs w:val="18"/>
        </w:rPr>
      </w:pPr>
      <w:r w:rsidRPr="000E5623">
        <w:rPr>
          <w:rFonts w:ascii="Verdana" w:hAnsi="Verdana"/>
          <w:color w:val="000000" w:themeColor="text1"/>
          <w:sz w:val="18"/>
          <w:szCs w:val="18"/>
        </w:rPr>
        <w:t>Oświadczam, że posiadam/y ważny certyfikat  wykonawcy zamówień publicznych wydany zgodnie z ustawą z dnia 5 sierpnia 2025 r. o certyfikacji wykonawców zamówień publicznych. Certyfikat został wydany przez: ……………………………., nr certyfikatu: ………………………………, data wydania certyfikatu: ………………………..., okres  ważności certyfikatu ………………………………………., certyfikat obejmuje następujący zakres certyfikacji:……………………………….</w:t>
      </w:r>
    </w:p>
    <w:p w14:paraId="6B68464A" w14:textId="77777777" w:rsidR="000E5623" w:rsidRDefault="000E5623" w:rsidP="000E5623">
      <w:pPr>
        <w:ind w:left="426"/>
        <w:jc w:val="both"/>
        <w:rPr>
          <w:rFonts w:ascii="Verdana" w:hAnsi="Verdana"/>
          <w:i/>
          <w:color w:val="FF0000"/>
          <w:sz w:val="16"/>
          <w:szCs w:val="16"/>
        </w:rPr>
      </w:pPr>
    </w:p>
    <w:p w14:paraId="1A749F31" w14:textId="1A5D7940" w:rsidR="000E5623" w:rsidRPr="005B168C" w:rsidRDefault="000E5623" w:rsidP="000E5623">
      <w:pPr>
        <w:jc w:val="both"/>
        <w:rPr>
          <w:rFonts w:ascii="Verdana" w:hAnsi="Verdana"/>
          <w:sz w:val="20"/>
          <w:szCs w:val="20"/>
        </w:rPr>
      </w:pPr>
      <w:r w:rsidRPr="002A7E56">
        <w:rPr>
          <w:rFonts w:ascii="Verdana" w:hAnsi="Verdana"/>
          <w:i/>
          <w:color w:val="FF0000"/>
          <w:sz w:val="16"/>
          <w:szCs w:val="16"/>
        </w:rPr>
        <w:t>Wypełnić wyłącznie w przypadku Wykonawców posługujących się certyfikatem wykonawców zamówień publicznych:</w:t>
      </w:r>
    </w:p>
    <w:p w14:paraId="02C62716" w14:textId="77777777" w:rsidR="005B168C" w:rsidRPr="005B168C" w:rsidRDefault="005B168C" w:rsidP="000E5623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5B168C">
        <w:rPr>
          <w:rFonts w:ascii="Verdana" w:hAnsi="Verdana"/>
          <w:sz w:val="20"/>
          <w:szCs w:val="20"/>
        </w:rPr>
        <w:t>załącznikami do niniejszej oferty są:</w:t>
      </w:r>
    </w:p>
    <w:p w14:paraId="06D6277A" w14:textId="77777777" w:rsidR="005B168C" w:rsidRPr="005B168C" w:rsidRDefault="005B168C" w:rsidP="005B168C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5B168C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60B51470" w14:textId="77777777" w:rsidR="005B168C" w:rsidRPr="005B168C" w:rsidRDefault="005B168C" w:rsidP="005B168C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5B168C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1DDE0876" w14:textId="77777777" w:rsidR="005B168C" w:rsidRPr="005B168C" w:rsidRDefault="005B168C" w:rsidP="005B168C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5B168C">
        <w:rPr>
          <w:rFonts w:ascii="Verdana" w:hAnsi="Verdana"/>
          <w:sz w:val="20"/>
          <w:szCs w:val="20"/>
        </w:rPr>
        <w:t>................................................................................</w:t>
      </w:r>
    </w:p>
    <w:p w14:paraId="69F7641E" w14:textId="77777777" w:rsidR="005B168C" w:rsidRPr="005B168C" w:rsidRDefault="005B168C" w:rsidP="005B168C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5B168C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52C8B727" w14:textId="77777777" w:rsidR="005B168C" w:rsidRPr="005B168C" w:rsidRDefault="005B168C" w:rsidP="005B168C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5B168C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79272E5A" w14:textId="77777777" w:rsidR="005B168C" w:rsidRPr="005B168C" w:rsidRDefault="005B168C" w:rsidP="005B168C">
      <w:pPr>
        <w:jc w:val="both"/>
        <w:rPr>
          <w:rFonts w:ascii="Verdana" w:hAnsi="Verdana"/>
          <w:sz w:val="20"/>
          <w:szCs w:val="20"/>
        </w:rPr>
      </w:pPr>
    </w:p>
    <w:p w14:paraId="6F2A3511" w14:textId="77777777" w:rsidR="005B168C" w:rsidRPr="005B168C" w:rsidRDefault="005B168C" w:rsidP="005B168C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color w:val="FF0000"/>
          <w:sz w:val="20"/>
          <w:szCs w:val="20"/>
          <w:lang w:eastAsia="zh-CN"/>
        </w:rPr>
      </w:pPr>
    </w:p>
    <w:p w14:paraId="4142CF7A" w14:textId="77777777" w:rsidR="005B168C" w:rsidRPr="005B168C" w:rsidRDefault="005B168C" w:rsidP="005B168C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20"/>
          <w:szCs w:val="20"/>
          <w:lang w:eastAsia="zh-CN"/>
        </w:rPr>
      </w:pPr>
      <w:r w:rsidRPr="005B168C">
        <w:rPr>
          <w:rFonts w:ascii="Verdana" w:hAnsi="Verdana"/>
          <w:b/>
          <w:color w:val="FF0000"/>
          <w:sz w:val="20"/>
          <w:szCs w:val="20"/>
          <w:lang w:eastAsia="zh-CN"/>
        </w:rPr>
        <w:lastRenderedPageBreak/>
        <w:t>Oświadczenie należy złożyć, z zachowaniem postaci elektronicznej i podpisana kwalifikowanym podpisem elektronicznym</w:t>
      </w:r>
      <w:r w:rsidRPr="005B168C">
        <w:rPr>
          <w:rFonts w:ascii="Verdana" w:hAnsi="Verdana"/>
          <w:color w:val="FF0000"/>
          <w:sz w:val="20"/>
          <w:szCs w:val="20"/>
          <w:lang w:eastAsia="zh-CN"/>
        </w:rPr>
        <w:t>.</w:t>
      </w:r>
    </w:p>
    <w:p w14:paraId="1D50B070" w14:textId="77777777" w:rsidR="00FE545C" w:rsidRPr="005B168C" w:rsidRDefault="00FE545C" w:rsidP="005B168C">
      <w:pPr>
        <w:widowControl w:val="0"/>
        <w:ind w:right="1"/>
        <w:rPr>
          <w:rFonts w:ascii="Verdana" w:hAnsi="Verdana"/>
          <w:sz w:val="20"/>
          <w:szCs w:val="20"/>
        </w:rPr>
      </w:pPr>
    </w:p>
    <w:sectPr w:rsidR="00FE545C" w:rsidRPr="005B168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3837D7" w14:textId="77777777" w:rsidR="00AF3FB1" w:rsidRDefault="00AF3FB1">
      <w:r>
        <w:separator/>
      </w:r>
    </w:p>
  </w:endnote>
  <w:endnote w:type="continuationSeparator" w:id="0">
    <w:p w14:paraId="7D9A4621" w14:textId="77777777" w:rsidR="00AF3FB1" w:rsidRDefault="00AF3F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6B9B1C" w14:textId="77777777" w:rsidR="00306575" w:rsidRDefault="0030657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D5E3D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E6925" w14:textId="77777777" w:rsidR="00306575" w:rsidRDefault="003065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57E403" w14:textId="77777777" w:rsidR="00AF3FB1" w:rsidRDefault="00AF3FB1">
      <w:r>
        <w:separator/>
      </w:r>
    </w:p>
  </w:footnote>
  <w:footnote w:type="continuationSeparator" w:id="0">
    <w:p w14:paraId="58BDD485" w14:textId="77777777" w:rsidR="00AF3FB1" w:rsidRDefault="00AF3F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8F8D48" w14:textId="77777777" w:rsidR="00306575" w:rsidRDefault="003065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A6D56A" w14:textId="37A0A05F" w:rsidR="00F53146" w:rsidRPr="005B168C" w:rsidRDefault="00F53146" w:rsidP="005B16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6EC7C0" w14:textId="77777777" w:rsidR="00306575" w:rsidRDefault="003065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E2119"/>
    <w:multiLevelType w:val="hybridMultilevel"/>
    <w:tmpl w:val="F652529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10379C4"/>
    <w:multiLevelType w:val="hybridMultilevel"/>
    <w:tmpl w:val="6E96D23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0086146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0303780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77691941">
    <w:abstractNumId w:val="1"/>
  </w:num>
  <w:num w:numId="4" w16cid:durableId="781727506">
    <w:abstractNumId w:val="4"/>
  </w:num>
  <w:num w:numId="5" w16cid:durableId="147675447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70087174">
    <w:abstractNumId w:val="2"/>
  </w:num>
  <w:num w:numId="7" w16cid:durableId="20741569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700D"/>
    <w:rsid w:val="00012286"/>
    <w:rsid w:val="000704FC"/>
    <w:rsid w:val="00071CCC"/>
    <w:rsid w:val="000B731D"/>
    <w:rsid w:val="000D6134"/>
    <w:rsid w:val="000E09C7"/>
    <w:rsid w:val="000E5623"/>
    <w:rsid w:val="000F6589"/>
    <w:rsid w:val="00106636"/>
    <w:rsid w:val="00112A88"/>
    <w:rsid w:val="00116EC6"/>
    <w:rsid w:val="0013244C"/>
    <w:rsid w:val="001801DD"/>
    <w:rsid w:val="001D4612"/>
    <w:rsid w:val="00207E98"/>
    <w:rsid w:val="002723B0"/>
    <w:rsid w:val="00306575"/>
    <w:rsid w:val="00315A4A"/>
    <w:rsid w:val="003A3E65"/>
    <w:rsid w:val="003B5B98"/>
    <w:rsid w:val="00417311"/>
    <w:rsid w:val="004B7300"/>
    <w:rsid w:val="004C6753"/>
    <w:rsid w:val="00582727"/>
    <w:rsid w:val="00595C87"/>
    <w:rsid w:val="005B168C"/>
    <w:rsid w:val="005D2C65"/>
    <w:rsid w:val="005E6D94"/>
    <w:rsid w:val="0063384F"/>
    <w:rsid w:val="00643C6F"/>
    <w:rsid w:val="00646202"/>
    <w:rsid w:val="0064700D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250F5"/>
    <w:rsid w:val="00970FE4"/>
    <w:rsid w:val="00987FA8"/>
    <w:rsid w:val="009C3671"/>
    <w:rsid w:val="00A0022B"/>
    <w:rsid w:val="00A346FE"/>
    <w:rsid w:val="00A42038"/>
    <w:rsid w:val="00A47B4D"/>
    <w:rsid w:val="00A67C89"/>
    <w:rsid w:val="00A82B98"/>
    <w:rsid w:val="00A83018"/>
    <w:rsid w:val="00AF3FB1"/>
    <w:rsid w:val="00B774DC"/>
    <w:rsid w:val="00B976DF"/>
    <w:rsid w:val="00BB3CEB"/>
    <w:rsid w:val="00C969A6"/>
    <w:rsid w:val="00CA7D36"/>
    <w:rsid w:val="00D24208"/>
    <w:rsid w:val="00D60C38"/>
    <w:rsid w:val="00D66893"/>
    <w:rsid w:val="00D90ACB"/>
    <w:rsid w:val="00DC1500"/>
    <w:rsid w:val="00E26E95"/>
    <w:rsid w:val="00E44371"/>
    <w:rsid w:val="00E949B0"/>
    <w:rsid w:val="00EC0BEA"/>
    <w:rsid w:val="00F00591"/>
    <w:rsid w:val="00F51688"/>
    <w:rsid w:val="00F53146"/>
    <w:rsid w:val="00F866A2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AB30C0"/>
  <w15:chartTrackingRefBased/>
  <w15:docId w15:val="{13543680-1832-45FE-BF7C-87BEEBBB8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839</Words>
  <Characters>5040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4</cp:revision>
  <cp:lastPrinted>2026-08-31T09:35:00Z</cp:lastPrinted>
  <dcterms:created xsi:type="dcterms:W3CDTF">2026-08-31T09:35:00Z</dcterms:created>
  <dcterms:modified xsi:type="dcterms:W3CDTF">2026-09-15T10:59:00Z</dcterms:modified>
</cp:coreProperties>
</file>