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57423" w14:textId="0388E618" w:rsidR="00D665F5" w:rsidRDefault="00E01CBF" w:rsidP="00D665F5">
      <w:pPr>
        <w:spacing w:after="240"/>
        <w:jc w:val="right"/>
        <w:rPr>
          <w:sz w:val="22"/>
          <w:szCs w:val="22"/>
        </w:rPr>
      </w:pPr>
      <w:r w:rsidRPr="00E01C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01CBF">
        <w:rPr>
          <w:sz w:val="22"/>
          <w:szCs w:val="22"/>
        </w:rPr>
        <w:t>2026-09-17</w:t>
      </w:r>
    </w:p>
    <w:p w14:paraId="300515E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2C424F" w14:textId="77777777" w:rsidR="00E01CBF" w:rsidRPr="00E01CBF" w:rsidRDefault="00E01CBF" w:rsidP="00577BC6">
      <w:pPr>
        <w:spacing w:after="40"/>
        <w:rPr>
          <w:b/>
          <w:bCs/>
          <w:sz w:val="22"/>
          <w:szCs w:val="22"/>
        </w:rPr>
      </w:pPr>
      <w:r w:rsidRPr="00E01CBF">
        <w:rPr>
          <w:b/>
          <w:bCs/>
          <w:sz w:val="22"/>
          <w:szCs w:val="22"/>
        </w:rPr>
        <w:t>Akademia Górniczo - Hutnicza</w:t>
      </w:r>
    </w:p>
    <w:p w14:paraId="212D016F" w14:textId="77777777" w:rsidR="00E01CBF" w:rsidRPr="00E01CBF" w:rsidRDefault="00E01CBF" w:rsidP="00577BC6">
      <w:pPr>
        <w:spacing w:after="40"/>
        <w:rPr>
          <w:b/>
          <w:bCs/>
          <w:sz w:val="22"/>
          <w:szCs w:val="22"/>
        </w:rPr>
      </w:pPr>
      <w:r w:rsidRPr="00E01CBF">
        <w:rPr>
          <w:b/>
          <w:bCs/>
          <w:sz w:val="22"/>
          <w:szCs w:val="22"/>
        </w:rPr>
        <w:t>im. Stanisława Staszica w Krakowie</w:t>
      </w:r>
    </w:p>
    <w:p w14:paraId="4E25A7FD" w14:textId="569CD305" w:rsidR="00D665F5" w:rsidRPr="00D91931" w:rsidRDefault="00E01CBF" w:rsidP="00577BC6">
      <w:pPr>
        <w:spacing w:after="40"/>
        <w:rPr>
          <w:b/>
          <w:bCs/>
          <w:sz w:val="22"/>
          <w:szCs w:val="22"/>
        </w:rPr>
      </w:pPr>
      <w:r w:rsidRPr="00E01CBF">
        <w:rPr>
          <w:b/>
          <w:bCs/>
          <w:sz w:val="22"/>
          <w:szCs w:val="22"/>
        </w:rPr>
        <w:t>Dział Zamówień Publicznych</w:t>
      </w:r>
    </w:p>
    <w:p w14:paraId="15AA7EC9" w14:textId="4FD66AA2" w:rsidR="00D665F5" w:rsidRPr="00BD5546" w:rsidRDefault="00E01CBF" w:rsidP="00D665F5">
      <w:pPr>
        <w:rPr>
          <w:sz w:val="22"/>
          <w:szCs w:val="22"/>
        </w:rPr>
      </w:pPr>
      <w:r w:rsidRPr="00E01C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01CBF">
        <w:rPr>
          <w:sz w:val="22"/>
          <w:szCs w:val="22"/>
        </w:rPr>
        <w:t>30</w:t>
      </w:r>
    </w:p>
    <w:p w14:paraId="48CEB1BF" w14:textId="3578F6C6" w:rsidR="00D665F5" w:rsidRPr="00BD5546" w:rsidRDefault="00E01CBF" w:rsidP="00D665F5">
      <w:pPr>
        <w:rPr>
          <w:sz w:val="22"/>
          <w:szCs w:val="22"/>
        </w:rPr>
      </w:pPr>
      <w:r w:rsidRPr="00E01C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01CBF">
        <w:rPr>
          <w:sz w:val="22"/>
          <w:szCs w:val="22"/>
        </w:rPr>
        <w:t>Kraków</w:t>
      </w:r>
    </w:p>
    <w:p w14:paraId="3C85C63A" w14:textId="1A6DEB3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1CBF" w:rsidRPr="00E01CBF">
        <w:rPr>
          <w:b/>
          <w:sz w:val="22"/>
          <w:szCs w:val="22"/>
        </w:rPr>
        <w:t>KC-DE-zp.25.433.2026</w:t>
      </w:r>
      <w:r w:rsidR="00A80738">
        <w:rPr>
          <w:sz w:val="24"/>
        </w:rPr>
        <w:tab/>
        <w:t xml:space="preserve"> </w:t>
      </w:r>
    </w:p>
    <w:p w14:paraId="731270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7C02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756A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8F59E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6797A9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D60D41C" w14:textId="2AAA93B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01CBF" w:rsidRPr="00E01CB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6B62D89" w14:textId="43DD28C5" w:rsidR="00A80738" w:rsidRPr="00577BC6" w:rsidRDefault="00E01C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01CBF">
        <w:rPr>
          <w:b/>
          <w:sz w:val="22"/>
          <w:szCs w:val="22"/>
        </w:rPr>
        <w:t>Remont loggii i balkonów budynku mieszkalnego wielorodzinnego AGH przy ul. Gramatyka 7 w Krakowie - KC-DE-zp.25.433.2026</w:t>
      </w:r>
    </w:p>
    <w:p w14:paraId="15FDA1E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E382F06" w14:textId="2776B2F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01CBF" w:rsidRPr="00E01CBF">
        <w:rPr>
          <w:sz w:val="22"/>
          <w:szCs w:val="22"/>
        </w:rPr>
        <w:t>17/09/2026</w:t>
      </w:r>
      <w:r w:rsidR="00FF4AB1" w:rsidRPr="00577BC6">
        <w:rPr>
          <w:sz w:val="22"/>
          <w:szCs w:val="22"/>
        </w:rPr>
        <w:t xml:space="preserve"> o godz. </w:t>
      </w:r>
      <w:r w:rsidR="00E01CBF" w:rsidRPr="00E01CB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C82084D" w14:textId="77777777" w:rsidTr="003F57CD">
        <w:tc>
          <w:tcPr>
            <w:tcW w:w="993" w:type="dxa"/>
            <w:vAlign w:val="center"/>
          </w:tcPr>
          <w:p w14:paraId="0C70BD7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C205D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0B8CC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01CBF" w:rsidRPr="00493F8C" w14:paraId="0490725F" w14:textId="77777777" w:rsidTr="00A01DF7">
        <w:tc>
          <w:tcPr>
            <w:tcW w:w="993" w:type="dxa"/>
            <w:vAlign w:val="center"/>
          </w:tcPr>
          <w:p w14:paraId="3BF41C53" w14:textId="39B8BFB7" w:rsidR="00E01CBF" w:rsidRPr="00490DC0" w:rsidRDefault="00E01CBF" w:rsidP="00A01DF7">
            <w:pPr>
              <w:spacing w:before="120" w:after="120"/>
              <w:jc w:val="center"/>
            </w:pPr>
            <w:r w:rsidRPr="00E01CBF">
              <w:t>1</w:t>
            </w:r>
          </w:p>
        </w:tc>
        <w:tc>
          <w:tcPr>
            <w:tcW w:w="5244" w:type="dxa"/>
          </w:tcPr>
          <w:p w14:paraId="1EEF5F84" w14:textId="28A2FDD2" w:rsidR="00E01CBF" w:rsidRPr="00490DC0" w:rsidRDefault="00E01CBF" w:rsidP="00A01DF7">
            <w:pPr>
              <w:spacing w:before="40"/>
            </w:pPr>
            <w:r w:rsidRPr="00E01CBF">
              <w:t>Przedsiębiorstwo Usługowe "ANKOR" A. Dudziński</w:t>
            </w:r>
          </w:p>
          <w:p w14:paraId="603009BE" w14:textId="7CDEEA5B" w:rsidR="00E01CBF" w:rsidRPr="00490DC0" w:rsidRDefault="00E01CBF" w:rsidP="00A01DF7">
            <w:r w:rsidRPr="00E01CBF">
              <w:t>Osieckiego</w:t>
            </w:r>
            <w:r w:rsidRPr="00490DC0">
              <w:t xml:space="preserve"> </w:t>
            </w:r>
            <w:r w:rsidRPr="00E01CBF">
              <w:t>6</w:t>
            </w:r>
            <w:r w:rsidRPr="00490DC0">
              <w:t xml:space="preserve"> </w:t>
            </w:r>
          </w:p>
          <w:p w14:paraId="2DF2A01B" w14:textId="3F12789C" w:rsidR="00E01CBF" w:rsidRPr="00490DC0" w:rsidRDefault="00E01CBF" w:rsidP="00A01DF7">
            <w:pPr>
              <w:spacing w:after="40"/>
              <w:jc w:val="both"/>
            </w:pPr>
            <w:r w:rsidRPr="00E01CBF">
              <w:t>31-763</w:t>
            </w:r>
            <w:r w:rsidRPr="00490DC0">
              <w:t xml:space="preserve"> </w:t>
            </w:r>
            <w:r w:rsidRPr="00E01CBF">
              <w:t>Kraków</w:t>
            </w:r>
          </w:p>
        </w:tc>
        <w:tc>
          <w:tcPr>
            <w:tcW w:w="2835" w:type="dxa"/>
            <w:vAlign w:val="center"/>
          </w:tcPr>
          <w:p w14:paraId="4FF4FCBB" w14:textId="09930B08" w:rsidR="00E01CBF" w:rsidRPr="00490DC0" w:rsidRDefault="00E01CBF" w:rsidP="00A01DF7">
            <w:pPr>
              <w:spacing w:before="120" w:after="120"/>
              <w:jc w:val="both"/>
            </w:pPr>
            <w:r w:rsidRPr="00E01CBF">
              <w:t>535 359.41 zł</w:t>
            </w:r>
          </w:p>
        </w:tc>
      </w:tr>
    </w:tbl>
    <w:p w14:paraId="56B7C55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420C7" w14:textId="77777777" w:rsidR="00B541FD" w:rsidRDefault="00B541FD">
      <w:r>
        <w:separator/>
      </w:r>
    </w:p>
  </w:endnote>
  <w:endnote w:type="continuationSeparator" w:id="0">
    <w:p w14:paraId="419A4089" w14:textId="77777777" w:rsidR="00B541FD" w:rsidRDefault="00B54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479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3419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B21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13D70C">
        <v:line id="_x0000_s1025" style="position:absolute;left:0;text-align:left;z-index:251657728" from="-3.85pt,8.7pt" to="455.15pt,8.7pt"/>
      </w:pict>
    </w:r>
  </w:p>
  <w:p w14:paraId="111923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473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2313E2" w14:textId="77777777" w:rsidR="009F189D" w:rsidRDefault="009F189D">
    <w:pPr>
      <w:pStyle w:val="Stopka"/>
      <w:tabs>
        <w:tab w:val="clear" w:pos="4536"/>
      </w:tabs>
      <w:jc w:val="center"/>
    </w:pPr>
  </w:p>
  <w:p w14:paraId="61BEA8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168A8" w14:textId="77777777" w:rsidR="00B541FD" w:rsidRDefault="00B541FD">
      <w:r>
        <w:separator/>
      </w:r>
    </w:p>
  </w:footnote>
  <w:footnote w:type="continuationSeparator" w:id="0">
    <w:p w14:paraId="32CA3B17" w14:textId="77777777" w:rsidR="00B541FD" w:rsidRDefault="00B54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D201C" w14:textId="77777777" w:rsidR="00E01CBF" w:rsidRDefault="00E01C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09B85" w14:textId="77777777" w:rsidR="00E01CBF" w:rsidRDefault="00E01C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F2A0E" w14:textId="77777777" w:rsidR="00E01CBF" w:rsidRDefault="00E01C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AD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67AD2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541FD"/>
    <w:rsid w:val="00C236D3"/>
    <w:rsid w:val="00C659E2"/>
    <w:rsid w:val="00CB0802"/>
    <w:rsid w:val="00CE449F"/>
    <w:rsid w:val="00D20908"/>
    <w:rsid w:val="00D665F5"/>
    <w:rsid w:val="00D7128F"/>
    <w:rsid w:val="00E01CB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97FECC"/>
  <w15:chartTrackingRefBased/>
  <w15:docId w15:val="{3A651A0E-4A37-4085-8396-6346F901F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2026-09-17T11:17:00Z</dcterms:created>
  <dcterms:modified xsi:type="dcterms:W3CDTF">2026-09-17T11:17:00Z</dcterms:modified>
</cp:coreProperties>
</file>