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DC142" w14:textId="26759B8E" w:rsidR="00FB7F50" w:rsidRPr="002245BE" w:rsidRDefault="0039465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9465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9465A">
        <w:rPr>
          <w:sz w:val="22"/>
          <w:szCs w:val="22"/>
        </w:rPr>
        <w:t>2026-09-16</w:t>
      </w:r>
    </w:p>
    <w:p w14:paraId="086BC9A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63A3EBD" w14:textId="77777777" w:rsidR="0039465A" w:rsidRPr="0039465A" w:rsidRDefault="0039465A" w:rsidP="00FB7F50">
      <w:pPr>
        <w:spacing w:after="40"/>
        <w:rPr>
          <w:b/>
          <w:bCs/>
          <w:sz w:val="22"/>
          <w:szCs w:val="22"/>
        </w:rPr>
      </w:pPr>
      <w:r w:rsidRPr="0039465A">
        <w:rPr>
          <w:b/>
          <w:bCs/>
          <w:sz w:val="22"/>
          <w:szCs w:val="22"/>
        </w:rPr>
        <w:t>Akademia Górniczo - Hutnicza</w:t>
      </w:r>
    </w:p>
    <w:p w14:paraId="1D3A11DC" w14:textId="77777777" w:rsidR="0039465A" w:rsidRPr="0039465A" w:rsidRDefault="0039465A" w:rsidP="00FB7F50">
      <w:pPr>
        <w:spacing w:after="40"/>
        <w:rPr>
          <w:b/>
          <w:bCs/>
          <w:sz w:val="22"/>
          <w:szCs w:val="22"/>
        </w:rPr>
      </w:pPr>
      <w:r w:rsidRPr="0039465A">
        <w:rPr>
          <w:b/>
          <w:bCs/>
          <w:sz w:val="22"/>
          <w:szCs w:val="22"/>
        </w:rPr>
        <w:t>im. Stanisława Staszica w Krakowie</w:t>
      </w:r>
    </w:p>
    <w:p w14:paraId="2A241337" w14:textId="57CBF6D1" w:rsidR="00FB7F50" w:rsidRPr="002245BE" w:rsidRDefault="0039465A" w:rsidP="00FB7F50">
      <w:pPr>
        <w:spacing w:after="40"/>
        <w:rPr>
          <w:b/>
          <w:bCs/>
          <w:sz w:val="22"/>
          <w:szCs w:val="22"/>
        </w:rPr>
      </w:pPr>
      <w:r w:rsidRPr="0039465A">
        <w:rPr>
          <w:b/>
          <w:bCs/>
          <w:sz w:val="22"/>
          <w:szCs w:val="22"/>
        </w:rPr>
        <w:t>Dział Zamówień Publicznych</w:t>
      </w:r>
    </w:p>
    <w:p w14:paraId="4501EF02" w14:textId="25804F74" w:rsidR="00FB7F50" w:rsidRPr="002245BE" w:rsidRDefault="0039465A" w:rsidP="00FB7F50">
      <w:pPr>
        <w:rPr>
          <w:sz w:val="22"/>
          <w:szCs w:val="22"/>
        </w:rPr>
      </w:pPr>
      <w:r w:rsidRPr="0039465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9465A">
        <w:rPr>
          <w:sz w:val="22"/>
          <w:szCs w:val="22"/>
        </w:rPr>
        <w:t>30</w:t>
      </w:r>
    </w:p>
    <w:p w14:paraId="763B0B3F" w14:textId="429BD77F" w:rsidR="00FB7F50" w:rsidRPr="002245BE" w:rsidRDefault="0039465A" w:rsidP="00FB7F50">
      <w:pPr>
        <w:rPr>
          <w:sz w:val="22"/>
          <w:szCs w:val="22"/>
        </w:rPr>
      </w:pPr>
      <w:r w:rsidRPr="0039465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9465A">
        <w:rPr>
          <w:sz w:val="22"/>
          <w:szCs w:val="22"/>
        </w:rPr>
        <w:t>Kraków</w:t>
      </w:r>
    </w:p>
    <w:p w14:paraId="522B62D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57B2B1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9465A" w:rsidRPr="00607F9B" w14:paraId="3D377A48" w14:textId="77777777" w:rsidTr="005210B9">
        <w:trPr>
          <w:trHeight w:val="638"/>
        </w:trPr>
        <w:tc>
          <w:tcPr>
            <w:tcW w:w="959" w:type="dxa"/>
          </w:tcPr>
          <w:p w14:paraId="72D8C562" w14:textId="77777777" w:rsidR="0039465A" w:rsidRPr="00607F9B" w:rsidRDefault="0039465A" w:rsidP="005210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119289B" w14:textId="50A2037D" w:rsidR="0039465A" w:rsidRPr="00607F9B" w:rsidRDefault="0039465A" w:rsidP="005210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9465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9465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465A">
              <w:rPr>
                <w:b/>
                <w:bCs/>
                <w:sz w:val="22"/>
                <w:szCs w:val="22"/>
              </w:rPr>
              <w:t xml:space="preserve">Dostawa 40 rocznych licencji Adobe Creative </w:t>
            </w:r>
            <w:proofErr w:type="spellStart"/>
            <w:r w:rsidRPr="0039465A">
              <w:rPr>
                <w:b/>
                <w:bCs/>
                <w:sz w:val="22"/>
                <w:szCs w:val="22"/>
              </w:rPr>
              <w:t>Cloud</w:t>
            </w:r>
            <w:proofErr w:type="spellEnd"/>
            <w:r w:rsidRPr="0039465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9465A">
              <w:rPr>
                <w:b/>
                <w:bCs/>
                <w:sz w:val="22"/>
                <w:szCs w:val="22"/>
              </w:rPr>
              <w:t>All</w:t>
            </w:r>
            <w:proofErr w:type="spellEnd"/>
            <w:r w:rsidRPr="0039465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9465A">
              <w:rPr>
                <w:b/>
                <w:bCs/>
                <w:sz w:val="22"/>
                <w:szCs w:val="22"/>
              </w:rPr>
              <w:t>Apps</w:t>
            </w:r>
            <w:proofErr w:type="spellEnd"/>
            <w:r w:rsidRPr="0039465A">
              <w:rPr>
                <w:b/>
                <w:bCs/>
                <w:sz w:val="22"/>
                <w:szCs w:val="22"/>
              </w:rPr>
              <w:t xml:space="preserve"> for </w:t>
            </w:r>
            <w:proofErr w:type="spellStart"/>
            <w:r w:rsidRPr="0039465A">
              <w:rPr>
                <w:b/>
                <w:bCs/>
                <w:sz w:val="22"/>
                <w:szCs w:val="22"/>
              </w:rPr>
              <w:t>higher</w:t>
            </w:r>
            <w:proofErr w:type="spellEnd"/>
            <w:r w:rsidRPr="0039465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9465A">
              <w:rPr>
                <w:b/>
                <w:bCs/>
                <w:sz w:val="22"/>
                <w:szCs w:val="22"/>
              </w:rPr>
              <w:t>education</w:t>
            </w:r>
            <w:proofErr w:type="spellEnd"/>
            <w:r w:rsidRPr="0039465A">
              <w:rPr>
                <w:b/>
                <w:bCs/>
                <w:sz w:val="22"/>
                <w:szCs w:val="22"/>
              </w:rPr>
              <w:t xml:space="preserve"> typu </w:t>
            </w:r>
            <w:proofErr w:type="spellStart"/>
            <w:r w:rsidRPr="0039465A">
              <w:rPr>
                <w:b/>
                <w:bCs/>
                <w:sz w:val="22"/>
                <w:szCs w:val="22"/>
              </w:rPr>
              <w:t>Shared</w:t>
            </w:r>
            <w:proofErr w:type="spellEnd"/>
            <w:r w:rsidRPr="0039465A">
              <w:rPr>
                <w:b/>
                <w:bCs/>
                <w:sz w:val="22"/>
                <w:szCs w:val="22"/>
              </w:rPr>
              <w:t xml:space="preserve"> Devices (urządzenia współdzielone) lub równoważne dla WH - KC-DE-zp.25.400.2026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465A">
              <w:rPr>
                <w:b/>
                <w:sz w:val="22"/>
                <w:szCs w:val="22"/>
              </w:rPr>
              <w:t>KC-DE-zp.25.400.2026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B130A9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9465A" w14:paraId="72C67A56" w14:textId="77777777" w:rsidTr="005210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B09F40F" w14:textId="7378F244" w:rsidR="0039465A" w:rsidRPr="00D26ED6" w:rsidRDefault="0039465A" w:rsidP="005210B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9465A">
              <w:rPr>
                <w:b/>
                <w:sz w:val="22"/>
                <w:szCs w:val="22"/>
              </w:rPr>
              <w:t>Soft360 Spółka z ograniczoną odpowiedzialnością</w:t>
            </w:r>
          </w:p>
          <w:p w14:paraId="27E4D827" w14:textId="5FCE8CB2" w:rsidR="0039465A" w:rsidRPr="009F0E5C" w:rsidRDefault="0039465A" w:rsidP="005210B9">
            <w:pPr>
              <w:jc w:val="both"/>
              <w:rPr>
                <w:bCs/>
                <w:sz w:val="22"/>
                <w:szCs w:val="22"/>
              </w:rPr>
            </w:pPr>
            <w:r w:rsidRPr="0039465A">
              <w:rPr>
                <w:bCs/>
                <w:sz w:val="22"/>
                <w:szCs w:val="22"/>
              </w:rPr>
              <w:t>Plac Andersa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465A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451328" w14:textId="413D9CAD" w:rsidR="0039465A" w:rsidRPr="009F0E5C" w:rsidRDefault="0039465A" w:rsidP="005210B9">
            <w:pPr>
              <w:jc w:val="both"/>
              <w:rPr>
                <w:bCs/>
                <w:sz w:val="22"/>
                <w:szCs w:val="22"/>
              </w:rPr>
            </w:pPr>
            <w:r w:rsidRPr="0039465A">
              <w:rPr>
                <w:bCs/>
                <w:sz w:val="22"/>
                <w:szCs w:val="22"/>
              </w:rPr>
              <w:t>61-894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465A">
              <w:rPr>
                <w:bCs/>
                <w:sz w:val="22"/>
                <w:szCs w:val="22"/>
              </w:rPr>
              <w:t>Poznań</w:t>
            </w:r>
          </w:p>
          <w:p w14:paraId="21FCA7D8" w14:textId="77777777" w:rsidR="0039465A" w:rsidRPr="00D26ED6" w:rsidRDefault="0039465A" w:rsidP="005210B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4BFD9CA" w14:textId="50429634" w:rsidR="0039465A" w:rsidRDefault="0039465A" w:rsidP="005210B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9465A">
              <w:rPr>
                <w:sz w:val="22"/>
                <w:szCs w:val="22"/>
              </w:rPr>
              <w:t xml:space="preserve">Dostawa 40 rocznych licencji Adobe Creative </w:t>
            </w:r>
            <w:proofErr w:type="spellStart"/>
            <w:r w:rsidRPr="0039465A">
              <w:rPr>
                <w:sz w:val="22"/>
                <w:szCs w:val="22"/>
              </w:rPr>
              <w:t>Cloud</w:t>
            </w:r>
            <w:proofErr w:type="spellEnd"/>
            <w:r w:rsidRPr="0039465A">
              <w:rPr>
                <w:sz w:val="22"/>
                <w:szCs w:val="22"/>
              </w:rPr>
              <w:t xml:space="preserve"> </w:t>
            </w:r>
            <w:proofErr w:type="spellStart"/>
            <w:r w:rsidRPr="0039465A">
              <w:rPr>
                <w:sz w:val="22"/>
                <w:szCs w:val="22"/>
              </w:rPr>
              <w:t>All</w:t>
            </w:r>
            <w:proofErr w:type="spellEnd"/>
            <w:r w:rsidRPr="0039465A">
              <w:rPr>
                <w:sz w:val="22"/>
                <w:szCs w:val="22"/>
              </w:rPr>
              <w:t xml:space="preserve"> </w:t>
            </w:r>
            <w:proofErr w:type="spellStart"/>
            <w:r w:rsidRPr="0039465A">
              <w:rPr>
                <w:sz w:val="22"/>
                <w:szCs w:val="22"/>
              </w:rPr>
              <w:t>Apps</w:t>
            </w:r>
            <w:proofErr w:type="spellEnd"/>
            <w:r w:rsidRPr="0039465A">
              <w:rPr>
                <w:sz w:val="22"/>
                <w:szCs w:val="22"/>
              </w:rPr>
              <w:t xml:space="preserve"> for </w:t>
            </w:r>
            <w:proofErr w:type="spellStart"/>
            <w:r w:rsidRPr="0039465A">
              <w:rPr>
                <w:sz w:val="22"/>
                <w:szCs w:val="22"/>
              </w:rPr>
              <w:t>higher</w:t>
            </w:r>
            <w:proofErr w:type="spellEnd"/>
            <w:r w:rsidRPr="0039465A">
              <w:rPr>
                <w:sz w:val="22"/>
                <w:szCs w:val="22"/>
              </w:rPr>
              <w:t xml:space="preserve"> </w:t>
            </w:r>
            <w:proofErr w:type="spellStart"/>
            <w:r w:rsidRPr="0039465A">
              <w:rPr>
                <w:sz w:val="22"/>
                <w:szCs w:val="22"/>
              </w:rPr>
              <w:t>education</w:t>
            </w:r>
            <w:proofErr w:type="spellEnd"/>
            <w:r w:rsidRPr="0039465A">
              <w:rPr>
                <w:sz w:val="22"/>
                <w:szCs w:val="22"/>
              </w:rPr>
              <w:t xml:space="preserve"> typu </w:t>
            </w:r>
            <w:proofErr w:type="spellStart"/>
            <w:r w:rsidRPr="0039465A">
              <w:rPr>
                <w:sz w:val="22"/>
                <w:szCs w:val="22"/>
              </w:rPr>
              <w:t>Shared</w:t>
            </w:r>
            <w:proofErr w:type="spellEnd"/>
            <w:r w:rsidRPr="0039465A">
              <w:rPr>
                <w:sz w:val="22"/>
                <w:szCs w:val="22"/>
              </w:rPr>
              <w:t xml:space="preserve"> Devices (urządzenia współdzielone) lub równoważne dla WH - KC-DE-zp.25.400.2026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F130FCB" w14:textId="1A25A4AD" w:rsidR="0039465A" w:rsidRPr="00D26ED6" w:rsidRDefault="0039465A" w:rsidP="005210B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9465A">
              <w:rPr>
                <w:b/>
                <w:sz w:val="22"/>
                <w:szCs w:val="22"/>
              </w:rPr>
              <w:t>69 673.35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951D0DD" w14:textId="77777777" w:rsidR="0039465A" w:rsidRDefault="0039465A" w:rsidP="005210B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6642CD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92"/>
        <w:gridCol w:w="4195"/>
        <w:gridCol w:w="1559"/>
        <w:gridCol w:w="1638"/>
        <w:gridCol w:w="1431"/>
      </w:tblGrid>
      <w:tr w:rsidR="00255ADB" w:rsidRPr="008567C7" w14:paraId="279497D0" w14:textId="77777777" w:rsidTr="00255ADB">
        <w:trPr>
          <w:trHeight w:val="506"/>
        </w:trPr>
        <w:tc>
          <w:tcPr>
            <w:tcW w:w="1192" w:type="dxa"/>
            <w:vAlign w:val="center"/>
          </w:tcPr>
          <w:p w14:paraId="0C18DF91" w14:textId="77777777" w:rsidR="00255ADB" w:rsidRPr="008567C7" w:rsidRDefault="00255AD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95" w:type="dxa"/>
            <w:vAlign w:val="center"/>
          </w:tcPr>
          <w:p w14:paraId="31457EA4" w14:textId="77777777" w:rsidR="00255ADB" w:rsidRPr="008567C7" w:rsidRDefault="00255AD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52181F8F" w14:textId="75CAC2E7" w:rsidR="00255ADB" w:rsidRPr="008567C7" w:rsidRDefault="00255AD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38" w:type="dxa"/>
            <w:vAlign w:val="center"/>
          </w:tcPr>
          <w:p w14:paraId="027FA3D2" w14:textId="74B1D7DF" w:rsidR="00255ADB" w:rsidRPr="008567C7" w:rsidRDefault="00255AD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431" w:type="dxa"/>
            <w:vAlign w:val="center"/>
          </w:tcPr>
          <w:p w14:paraId="2A841133" w14:textId="77777777" w:rsidR="00255ADB" w:rsidRPr="008567C7" w:rsidRDefault="00255AD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55ADB" w:rsidRPr="008567C7" w14:paraId="4DF6913D" w14:textId="77777777" w:rsidTr="00255ADB">
        <w:trPr>
          <w:trHeight w:val="1146"/>
        </w:trPr>
        <w:tc>
          <w:tcPr>
            <w:tcW w:w="1192" w:type="dxa"/>
            <w:vAlign w:val="center"/>
          </w:tcPr>
          <w:p w14:paraId="6A032BD4" w14:textId="2745AF70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195" w:type="dxa"/>
            <w:vAlign w:val="center"/>
          </w:tcPr>
          <w:p w14:paraId="16B55D54" w14:textId="304B16B6" w:rsidR="00255ADB" w:rsidRPr="002B6761" w:rsidRDefault="00255ADB" w:rsidP="005210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/>
                <w:sz w:val="18"/>
                <w:szCs w:val="18"/>
              </w:rPr>
              <w:t>Soft360 Spółka z ograniczoną odpowiedzialnością</w:t>
            </w:r>
          </w:p>
          <w:p w14:paraId="46CA15EA" w14:textId="3AEF0178" w:rsidR="00255ADB" w:rsidRPr="008567C7" w:rsidRDefault="00255ADB" w:rsidP="005210B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Plac Andersa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1B786E7" w14:textId="09CB8DFC" w:rsidR="00255ADB" w:rsidRPr="001B7815" w:rsidRDefault="00255ADB" w:rsidP="005210B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61-894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559" w:type="dxa"/>
            <w:vAlign w:val="center"/>
          </w:tcPr>
          <w:p w14:paraId="08BF1E0B" w14:textId="2453CF3A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38" w:type="dxa"/>
            <w:vAlign w:val="center"/>
          </w:tcPr>
          <w:p w14:paraId="26F04279" w14:textId="76038028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31" w:type="dxa"/>
            <w:vAlign w:val="center"/>
          </w:tcPr>
          <w:p w14:paraId="059C0849" w14:textId="2E49369E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55ADB" w:rsidRPr="008567C7" w14:paraId="78A1BBF9" w14:textId="77777777" w:rsidTr="00255ADB">
        <w:trPr>
          <w:trHeight w:val="729"/>
        </w:trPr>
        <w:tc>
          <w:tcPr>
            <w:tcW w:w="1192" w:type="dxa"/>
            <w:vAlign w:val="center"/>
          </w:tcPr>
          <w:p w14:paraId="49C12623" w14:textId="140539F7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95" w:type="dxa"/>
            <w:vAlign w:val="center"/>
          </w:tcPr>
          <w:p w14:paraId="11E0E549" w14:textId="7726C2CD" w:rsidR="00255ADB" w:rsidRPr="002B6761" w:rsidRDefault="00255ADB" w:rsidP="005210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9465A">
              <w:rPr>
                <w:rFonts w:ascii="Times New Roman" w:hAnsi="Times New Roman" w:cs="Times New Roman"/>
                <w:b/>
                <w:sz w:val="18"/>
                <w:szCs w:val="18"/>
              </w:rPr>
              <w:t>iSpot</w:t>
            </w:r>
            <w:proofErr w:type="spellEnd"/>
            <w:r w:rsidRPr="0039465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 o. o.</w:t>
            </w:r>
          </w:p>
          <w:p w14:paraId="7BC8C974" w14:textId="7AF474FD" w:rsidR="00255ADB" w:rsidRPr="008567C7" w:rsidRDefault="00255ADB" w:rsidP="005210B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0E56039" w14:textId="1724A435" w:rsidR="00255ADB" w:rsidRPr="001B7815" w:rsidRDefault="00255ADB" w:rsidP="005210B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02-566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14:paraId="5AA958ED" w14:textId="189C7B4E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58,62</w:t>
            </w:r>
          </w:p>
        </w:tc>
        <w:tc>
          <w:tcPr>
            <w:tcW w:w="1638" w:type="dxa"/>
            <w:vAlign w:val="center"/>
          </w:tcPr>
          <w:p w14:paraId="2DC55D5B" w14:textId="311D7EF5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31" w:type="dxa"/>
            <w:vAlign w:val="center"/>
          </w:tcPr>
          <w:p w14:paraId="00D4A3EF" w14:textId="5ADA238C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98,62</w:t>
            </w:r>
          </w:p>
        </w:tc>
      </w:tr>
      <w:tr w:rsidR="00255ADB" w:rsidRPr="008567C7" w14:paraId="18C32683" w14:textId="77777777" w:rsidTr="00255ADB">
        <w:trPr>
          <w:trHeight w:val="938"/>
        </w:trPr>
        <w:tc>
          <w:tcPr>
            <w:tcW w:w="1192" w:type="dxa"/>
            <w:vAlign w:val="center"/>
          </w:tcPr>
          <w:p w14:paraId="7D928C4B" w14:textId="47322C30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95" w:type="dxa"/>
            <w:vAlign w:val="center"/>
          </w:tcPr>
          <w:p w14:paraId="7A1D22A9" w14:textId="30019F0B" w:rsidR="00255ADB" w:rsidRPr="002B6761" w:rsidRDefault="00255ADB" w:rsidP="005210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/>
                <w:sz w:val="18"/>
                <w:szCs w:val="18"/>
              </w:rPr>
              <w:t>RESTOR SPÓŁKA JAWNA</w:t>
            </w:r>
          </w:p>
          <w:p w14:paraId="4AC7B2B1" w14:textId="2E50604B" w:rsidR="00255ADB" w:rsidRPr="008567C7" w:rsidRDefault="00255ADB" w:rsidP="005210B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DWORKOWA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/107A</w:t>
            </w:r>
          </w:p>
          <w:p w14:paraId="6A1F0F88" w14:textId="6D3EC093" w:rsidR="00255ADB" w:rsidRPr="001B7815" w:rsidRDefault="00255ADB" w:rsidP="005210B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00-784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14:paraId="44A3CF70" w14:textId="03625D44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57,49</w:t>
            </w:r>
          </w:p>
        </w:tc>
        <w:tc>
          <w:tcPr>
            <w:tcW w:w="1638" w:type="dxa"/>
            <w:vAlign w:val="center"/>
          </w:tcPr>
          <w:p w14:paraId="5B59DF44" w14:textId="040099CA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31" w:type="dxa"/>
            <w:vAlign w:val="center"/>
          </w:tcPr>
          <w:p w14:paraId="1505C0D3" w14:textId="4C2FA53E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97,49</w:t>
            </w:r>
          </w:p>
        </w:tc>
      </w:tr>
      <w:tr w:rsidR="00255ADB" w:rsidRPr="008567C7" w14:paraId="581A526C" w14:textId="77777777" w:rsidTr="00255ADB">
        <w:trPr>
          <w:trHeight w:val="938"/>
        </w:trPr>
        <w:tc>
          <w:tcPr>
            <w:tcW w:w="1192" w:type="dxa"/>
            <w:vAlign w:val="center"/>
          </w:tcPr>
          <w:p w14:paraId="5AE326BF" w14:textId="503834D1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4195" w:type="dxa"/>
            <w:vAlign w:val="center"/>
          </w:tcPr>
          <w:p w14:paraId="57524474" w14:textId="4EAF68CA" w:rsidR="00255ADB" w:rsidRPr="002B6761" w:rsidRDefault="00255ADB" w:rsidP="005210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/>
                <w:sz w:val="18"/>
                <w:szCs w:val="18"/>
              </w:rPr>
              <w:t>P&amp;P Solutions Sp. z o.o.</w:t>
            </w:r>
          </w:p>
          <w:p w14:paraId="0A18F288" w14:textId="4B1A4C84" w:rsidR="00255ADB" w:rsidRPr="008567C7" w:rsidRDefault="00255ADB" w:rsidP="005210B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Kazimierza Pułaskiego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76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A1CFD75" w14:textId="1EC897FF" w:rsidR="00255ADB" w:rsidRPr="001B7815" w:rsidRDefault="00255ADB" w:rsidP="005210B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05-510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Konstancin-Jeziorna</w:t>
            </w:r>
          </w:p>
        </w:tc>
        <w:tc>
          <w:tcPr>
            <w:tcW w:w="1559" w:type="dxa"/>
            <w:vAlign w:val="center"/>
          </w:tcPr>
          <w:p w14:paraId="4534583B" w14:textId="7998C06F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56,68</w:t>
            </w:r>
          </w:p>
        </w:tc>
        <w:tc>
          <w:tcPr>
            <w:tcW w:w="1638" w:type="dxa"/>
            <w:vAlign w:val="center"/>
          </w:tcPr>
          <w:p w14:paraId="0429AA7A" w14:textId="58329723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31" w:type="dxa"/>
            <w:vAlign w:val="center"/>
          </w:tcPr>
          <w:p w14:paraId="2A354164" w14:textId="41B66527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96,68</w:t>
            </w:r>
          </w:p>
        </w:tc>
      </w:tr>
      <w:tr w:rsidR="00255ADB" w:rsidRPr="008567C7" w14:paraId="78A02E0F" w14:textId="77777777" w:rsidTr="00255ADB">
        <w:trPr>
          <w:trHeight w:val="938"/>
        </w:trPr>
        <w:tc>
          <w:tcPr>
            <w:tcW w:w="1192" w:type="dxa"/>
            <w:vAlign w:val="center"/>
          </w:tcPr>
          <w:p w14:paraId="0D53634F" w14:textId="35FFA011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195" w:type="dxa"/>
            <w:vAlign w:val="center"/>
          </w:tcPr>
          <w:p w14:paraId="531594E1" w14:textId="3370C93C" w:rsidR="00255ADB" w:rsidRPr="002B6761" w:rsidRDefault="00255ADB" w:rsidP="005210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9465A">
              <w:rPr>
                <w:rFonts w:ascii="Times New Roman" w:hAnsi="Times New Roman" w:cs="Times New Roman"/>
                <w:b/>
                <w:sz w:val="18"/>
                <w:szCs w:val="18"/>
              </w:rPr>
              <w:t>Compro</w:t>
            </w:r>
            <w:proofErr w:type="spellEnd"/>
            <w:r w:rsidRPr="0039465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Jolanta Olszewska</w:t>
            </w:r>
          </w:p>
          <w:p w14:paraId="7DFD6B01" w14:textId="797C252D" w:rsidR="00255ADB" w:rsidRPr="008567C7" w:rsidRDefault="00255ADB" w:rsidP="005210B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Kotarbińskiego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DFEFB72" w14:textId="09F1724B" w:rsidR="00255ADB" w:rsidRPr="001B7815" w:rsidRDefault="00255ADB" w:rsidP="005210B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41-400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Mysłowice</w:t>
            </w:r>
          </w:p>
        </w:tc>
        <w:tc>
          <w:tcPr>
            <w:tcW w:w="1559" w:type="dxa"/>
            <w:vAlign w:val="center"/>
          </w:tcPr>
          <w:p w14:paraId="3A014ECF" w14:textId="1CFB0B1B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55,72</w:t>
            </w:r>
          </w:p>
        </w:tc>
        <w:tc>
          <w:tcPr>
            <w:tcW w:w="1638" w:type="dxa"/>
            <w:vAlign w:val="center"/>
          </w:tcPr>
          <w:p w14:paraId="5F39218E" w14:textId="3E6212E9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31" w:type="dxa"/>
            <w:vAlign w:val="center"/>
          </w:tcPr>
          <w:p w14:paraId="17357397" w14:textId="3E3B9CB7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 xml:space="preserve">  95,72</w:t>
            </w:r>
          </w:p>
        </w:tc>
      </w:tr>
      <w:tr w:rsidR="00255ADB" w:rsidRPr="008567C7" w14:paraId="5FFF7077" w14:textId="77777777" w:rsidTr="00255ADB">
        <w:trPr>
          <w:trHeight w:val="938"/>
        </w:trPr>
        <w:tc>
          <w:tcPr>
            <w:tcW w:w="1192" w:type="dxa"/>
            <w:vAlign w:val="center"/>
          </w:tcPr>
          <w:p w14:paraId="0FF7DD0B" w14:textId="5D140AF7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95" w:type="dxa"/>
            <w:vAlign w:val="center"/>
          </w:tcPr>
          <w:p w14:paraId="32E7AA31" w14:textId="3C1A13F5" w:rsidR="00255ADB" w:rsidRPr="002B6761" w:rsidRDefault="00255ADB" w:rsidP="005210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/>
                <w:sz w:val="18"/>
                <w:szCs w:val="18"/>
              </w:rPr>
              <w:t>CORSOFT Andrzej Korzeniewski</w:t>
            </w:r>
          </w:p>
          <w:p w14:paraId="7C78E04E" w14:textId="1A7505D2" w:rsidR="00255ADB" w:rsidRPr="008567C7" w:rsidRDefault="00255ADB" w:rsidP="005210B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K. Dąbrowskiego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4420D9E" w14:textId="5AB21954" w:rsidR="00255ADB" w:rsidRPr="001B7815" w:rsidRDefault="00255ADB" w:rsidP="005210B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05-077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14:paraId="351134D9" w14:textId="76CEA5C4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5ADB">
              <w:rPr>
                <w:color w:val="000000"/>
              </w:rPr>
              <w:t>*)</w:t>
            </w:r>
          </w:p>
        </w:tc>
        <w:tc>
          <w:tcPr>
            <w:tcW w:w="1638" w:type="dxa"/>
            <w:vAlign w:val="center"/>
          </w:tcPr>
          <w:p w14:paraId="7025497D" w14:textId="41F1D2B1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5ADB">
              <w:rPr>
                <w:color w:val="000000"/>
              </w:rPr>
              <w:t>*)</w:t>
            </w:r>
          </w:p>
        </w:tc>
        <w:tc>
          <w:tcPr>
            <w:tcW w:w="1431" w:type="dxa"/>
            <w:vAlign w:val="center"/>
          </w:tcPr>
          <w:p w14:paraId="495F16ED" w14:textId="04C306A3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5ADB">
              <w:rPr>
                <w:color w:val="000000"/>
              </w:rPr>
              <w:t>*)</w:t>
            </w:r>
          </w:p>
        </w:tc>
      </w:tr>
      <w:tr w:rsidR="00255ADB" w:rsidRPr="008567C7" w14:paraId="50DD7705" w14:textId="77777777" w:rsidTr="00255ADB">
        <w:trPr>
          <w:trHeight w:val="1131"/>
        </w:trPr>
        <w:tc>
          <w:tcPr>
            <w:tcW w:w="1192" w:type="dxa"/>
            <w:vAlign w:val="center"/>
          </w:tcPr>
          <w:p w14:paraId="6B2B6F2C" w14:textId="1D1EFE02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95" w:type="dxa"/>
            <w:vAlign w:val="center"/>
          </w:tcPr>
          <w:p w14:paraId="7C54D514" w14:textId="1ED9BCDB" w:rsidR="00255ADB" w:rsidRPr="002B6761" w:rsidRDefault="00255ADB" w:rsidP="005210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/>
                <w:sz w:val="18"/>
                <w:szCs w:val="18"/>
              </w:rPr>
              <w:t>Paweł Owczarzak EUPOL</w:t>
            </w:r>
          </w:p>
          <w:p w14:paraId="5D7F6842" w14:textId="55CD9391" w:rsidR="00255ADB" w:rsidRPr="008567C7" w:rsidRDefault="00255ADB" w:rsidP="005210B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Palinkiewicza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BCF9FE3" w14:textId="49278FB9" w:rsidR="00255ADB" w:rsidRPr="001B7815" w:rsidRDefault="00255ADB" w:rsidP="005210B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63-000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>Sroda</w:t>
            </w:r>
            <w:proofErr w:type="spellEnd"/>
            <w:r w:rsidRPr="0039465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Wielkopolska</w:t>
            </w:r>
          </w:p>
        </w:tc>
        <w:tc>
          <w:tcPr>
            <w:tcW w:w="1559" w:type="dxa"/>
            <w:vAlign w:val="center"/>
          </w:tcPr>
          <w:p w14:paraId="6735C797" w14:textId="70EFFFB0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5ADB">
              <w:rPr>
                <w:color w:val="000000"/>
              </w:rPr>
              <w:t>*)</w:t>
            </w:r>
          </w:p>
        </w:tc>
        <w:tc>
          <w:tcPr>
            <w:tcW w:w="1638" w:type="dxa"/>
            <w:vAlign w:val="center"/>
          </w:tcPr>
          <w:p w14:paraId="1536DD13" w14:textId="21A20B73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5ADB">
              <w:rPr>
                <w:color w:val="000000"/>
              </w:rPr>
              <w:t>*)</w:t>
            </w:r>
          </w:p>
        </w:tc>
        <w:tc>
          <w:tcPr>
            <w:tcW w:w="1431" w:type="dxa"/>
            <w:vAlign w:val="center"/>
          </w:tcPr>
          <w:p w14:paraId="7623A77E" w14:textId="375E9685" w:rsidR="00255ADB" w:rsidRPr="008567C7" w:rsidRDefault="00255ADB" w:rsidP="005210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5ADB">
              <w:rPr>
                <w:color w:val="000000"/>
              </w:rPr>
              <w:t>*)</w:t>
            </w:r>
          </w:p>
        </w:tc>
      </w:tr>
    </w:tbl>
    <w:p w14:paraId="58D990E9" w14:textId="4A0EC50F" w:rsidR="00E85D70" w:rsidRDefault="00255ADB" w:rsidP="004E7234">
      <w:pPr>
        <w:spacing w:before="120"/>
        <w:ind w:firstLine="709"/>
        <w:jc w:val="both"/>
        <w:rPr>
          <w:color w:val="000000"/>
        </w:rPr>
      </w:pPr>
      <w:r w:rsidRPr="00255ADB">
        <w:rPr>
          <w:color w:val="000000"/>
        </w:rPr>
        <w:t>*) Zamawiający nie przyznawał punktów, ponieważ oferta została odrzucona.</w:t>
      </w:r>
    </w:p>
    <w:p w14:paraId="2D9921D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6B353B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5F42F" w14:textId="77777777" w:rsidR="000074A3" w:rsidRDefault="000074A3">
      <w:r>
        <w:separator/>
      </w:r>
    </w:p>
  </w:endnote>
  <w:endnote w:type="continuationSeparator" w:id="0">
    <w:p w14:paraId="36086171" w14:textId="77777777" w:rsidR="000074A3" w:rsidRDefault="00007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3E73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A13B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692D70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A4F098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4E51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577A9" w14:textId="77777777" w:rsidR="000074A3" w:rsidRDefault="000074A3">
      <w:r>
        <w:separator/>
      </w:r>
    </w:p>
  </w:footnote>
  <w:footnote w:type="continuationSeparator" w:id="0">
    <w:p w14:paraId="1D620DA4" w14:textId="77777777" w:rsidR="000074A3" w:rsidRDefault="00007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F47C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2329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8AE8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436"/>
    <w:rsid w:val="00005838"/>
    <w:rsid w:val="000074A3"/>
    <w:rsid w:val="00022322"/>
    <w:rsid w:val="00042497"/>
    <w:rsid w:val="000C1E6F"/>
    <w:rsid w:val="000E4E56"/>
    <w:rsid w:val="001A1468"/>
    <w:rsid w:val="001B7815"/>
    <w:rsid w:val="001C31ED"/>
    <w:rsid w:val="00255ADB"/>
    <w:rsid w:val="002B1E4F"/>
    <w:rsid w:val="002B6761"/>
    <w:rsid w:val="003445A0"/>
    <w:rsid w:val="0039465A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01436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74A195"/>
  <w15:chartTrackingRefBased/>
  <w15:docId w15:val="{0559DDF2-E399-405E-B58D-60A7193F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9465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2026-09-16T12:28:00Z</cp:lastPrinted>
  <dcterms:created xsi:type="dcterms:W3CDTF">2026-09-16T12:28:00Z</dcterms:created>
  <dcterms:modified xsi:type="dcterms:W3CDTF">2026-09-16T12:28:00Z</dcterms:modified>
</cp:coreProperties>
</file>