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2D146" w14:textId="77777777" w:rsidR="008D2AB8" w:rsidRPr="004E688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E6882">
        <w:rPr>
          <w:rFonts w:ascii="Verdana" w:hAnsi="Verdana"/>
          <w:sz w:val="18"/>
          <w:szCs w:val="18"/>
        </w:rPr>
        <w:t xml:space="preserve">Załącznik nr </w:t>
      </w:r>
      <w:r w:rsidR="00012286" w:rsidRPr="004E6882">
        <w:rPr>
          <w:rFonts w:ascii="Verdana" w:hAnsi="Verdana"/>
          <w:sz w:val="18"/>
          <w:szCs w:val="18"/>
        </w:rPr>
        <w:t>1</w:t>
      </w:r>
    </w:p>
    <w:p w14:paraId="23F32C72" w14:textId="77777777" w:rsidR="008D2AB8" w:rsidRPr="004E688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>FORMULARZ OFERTY</w:t>
      </w:r>
    </w:p>
    <w:p w14:paraId="42FCC5DD" w14:textId="77777777" w:rsidR="008D2AB8" w:rsidRPr="004E688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63F8ED1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F56D877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14:paraId="41BB46D7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48997874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AEC585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45DC4ED1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TEL.……………………………………FAX ……………………………………</w:t>
      </w:r>
    </w:p>
    <w:p w14:paraId="2FC8770D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388C005F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6DF6FD66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764176F" w14:textId="77777777" w:rsidR="00D626FE" w:rsidRPr="004E6882" w:rsidRDefault="00D626FE" w:rsidP="00D626FE">
      <w:pPr>
        <w:spacing w:line="360" w:lineRule="auto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Do: Nazwa i siedziba Zamawiającego:</w:t>
      </w:r>
    </w:p>
    <w:p w14:paraId="15E3CE06" w14:textId="77777777" w:rsidR="00D626FE" w:rsidRPr="004E6882" w:rsidRDefault="00D626FE" w:rsidP="00D626FE">
      <w:pPr>
        <w:ind w:right="-110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>Akademia Górniczo - Hutnicza</w:t>
      </w:r>
    </w:p>
    <w:p w14:paraId="5F6387B5" w14:textId="77777777" w:rsidR="00D626FE" w:rsidRPr="004E6882" w:rsidRDefault="00D626FE" w:rsidP="00D626FE">
      <w:pPr>
        <w:ind w:right="-110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>im. Stanisława Staszica w Krakowie</w:t>
      </w:r>
    </w:p>
    <w:p w14:paraId="085A0831" w14:textId="77777777" w:rsidR="00D626FE" w:rsidRPr="004E6882" w:rsidRDefault="00D626FE" w:rsidP="00D626FE">
      <w:pPr>
        <w:ind w:right="-110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0F906B0" w14:textId="77777777" w:rsidR="00D626FE" w:rsidRPr="004E6882" w:rsidRDefault="00D626FE" w:rsidP="00D626FE">
      <w:pPr>
        <w:ind w:right="-110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 xml:space="preserve">Al. Mickiewicza 30 </w:t>
      </w:r>
    </w:p>
    <w:p w14:paraId="6C823AF8" w14:textId="77777777" w:rsidR="00D626FE" w:rsidRPr="004E6882" w:rsidRDefault="00D626FE" w:rsidP="00D626FE">
      <w:pPr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 xml:space="preserve">30-059 Kraków,  </w:t>
      </w:r>
    </w:p>
    <w:p w14:paraId="5B1D1C4D" w14:textId="77777777" w:rsidR="008D2AB8" w:rsidRPr="004E688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6D3A40C" w14:textId="0A9F8608" w:rsidR="008D2AB8" w:rsidRPr="004E688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E6882" w:rsidRPr="004E6882">
        <w:rPr>
          <w:rFonts w:ascii="Verdana" w:hAnsi="Verdana"/>
          <w:b/>
          <w:sz w:val="18"/>
          <w:szCs w:val="18"/>
        </w:rPr>
        <w:t xml:space="preserve">Dostawa </w:t>
      </w:r>
      <w:r w:rsidR="004E6882" w:rsidRPr="004E6882">
        <w:rPr>
          <w:rFonts w:ascii="Verdana" w:hAnsi="Verdana"/>
          <w:b/>
          <w:bCs/>
          <w:sz w:val="18"/>
          <w:szCs w:val="18"/>
        </w:rPr>
        <w:t xml:space="preserve">inkubatora stolikowego do długoterminowego obrazowania  żywych komórek </w:t>
      </w:r>
      <w:r w:rsidR="004E6882" w:rsidRPr="004E6882">
        <w:rPr>
          <w:rFonts w:ascii="Verdana" w:hAnsi="Verdana"/>
          <w:b/>
          <w:sz w:val="18"/>
          <w:szCs w:val="18"/>
        </w:rPr>
        <w:t>- KC-DE-zp.25.442.2026</w:t>
      </w:r>
      <w:r w:rsidRPr="004E6882">
        <w:rPr>
          <w:rFonts w:ascii="Verdana" w:hAnsi="Verdana"/>
          <w:b/>
          <w:sz w:val="18"/>
          <w:szCs w:val="18"/>
        </w:rPr>
        <w:t xml:space="preserve">, </w:t>
      </w:r>
      <w:r w:rsidRPr="004E6882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00490D52" w14:textId="77777777" w:rsidR="008D2AB8" w:rsidRPr="004E6882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D90B5AB" w14:textId="71461938" w:rsidR="00D626FE" w:rsidRPr="004E6882" w:rsidRDefault="00D626FE" w:rsidP="00D626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 xml:space="preserve">Cena netto: ......................................................................... </w:t>
      </w:r>
      <w:r w:rsidR="004E6882" w:rsidRPr="004E6882">
        <w:rPr>
          <w:rFonts w:ascii="Verdana" w:hAnsi="Verdana"/>
          <w:b/>
          <w:sz w:val="18"/>
          <w:szCs w:val="18"/>
          <w:highlight w:val="yellow"/>
        </w:rPr>
        <w:t>PLN/</w:t>
      </w:r>
      <w:r w:rsidRPr="004E6882">
        <w:rPr>
          <w:rFonts w:ascii="Verdana" w:hAnsi="Verdana"/>
          <w:b/>
          <w:sz w:val="18"/>
          <w:szCs w:val="18"/>
          <w:highlight w:val="yellow"/>
        </w:rPr>
        <w:t>EURO *)</w:t>
      </w:r>
    </w:p>
    <w:p w14:paraId="0396216A" w14:textId="77777777" w:rsidR="00D626FE" w:rsidRPr="004E6882" w:rsidRDefault="00D626FE" w:rsidP="00D626FE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318C9B82" w14:textId="30927D72" w:rsidR="00D626FE" w:rsidRPr="004E6882" w:rsidRDefault="00D626FE" w:rsidP="00D626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 xml:space="preserve">Cena brutto: ......................................................................... </w:t>
      </w:r>
      <w:r w:rsidR="004E6882" w:rsidRPr="004E6882">
        <w:rPr>
          <w:rFonts w:ascii="Verdana" w:hAnsi="Verdana"/>
          <w:b/>
          <w:sz w:val="18"/>
          <w:szCs w:val="18"/>
          <w:highlight w:val="yellow"/>
        </w:rPr>
        <w:t>PLN/</w:t>
      </w:r>
      <w:r w:rsidRPr="004E6882">
        <w:rPr>
          <w:rFonts w:ascii="Verdana" w:hAnsi="Verdana"/>
          <w:b/>
          <w:sz w:val="18"/>
          <w:szCs w:val="18"/>
          <w:highlight w:val="yellow"/>
        </w:rPr>
        <w:t>EURO</w:t>
      </w:r>
    </w:p>
    <w:p w14:paraId="7A369881" w14:textId="77777777" w:rsidR="00D626FE" w:rsidRPr="004E6882" w:rsidRDefault="00D626FE" w:rsidP="00D626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B858DD1" w14:textId="77777777" w:rsidR="00D626FE" w:rsidRPr="004E6882" w:rsidRDefault="00D626FE" w:rsidP="00D626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.......................................................................................................................</w:t>
      </w:r>
    </w:p>
    <w:p w14:paraId="6D9E55A0" w14:textId="77777777" w:rsidR="00D626FE" w:rsidRPr="004E6882" w:rsidRDefault="00D626FE" w:rsidP="00D626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E47DEFF" w14:textId="2150DB37" w:rsidR="00D626FE" w:rsidRPr="004E6882" w:rsidRDefault="00D626FE" w:rsidP="00D626FE">
      <w:pPr>
        <w:widowControl w:val="0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>Powyższa cena zawiera podatek VAT w wysokości .......... % tj. ………………</w:t>
      </w:r>
      <w:r w:rsidR="004E6882">
        <w:rPr>
          <w:rFonts w:ascii="Verdana" w:hAnsi="Verdana"/>
          <w:b/>
          <w:sz w:val="18"/>
          <w:szCs w:val="18"/>
        </w:rPr>
        <w:t>PLN/</w:t>
      </w:r>
      <w:r w:rsidR="004E22FE" w:rsidRPr="004E6882">
        <w:rPr>
          <w:rFonts w:ascii="Verdana" w:hAnsi="Verdana"/>
          <w:b/>
          <w:sz w:val="18"/>
          <w:szCs w:val="18"/>
        </w:rPr>
        <w:t>EURO</w:t>
      </w:r>
      <w:r w:rsidRPr="004E6882">
        <w:rPr>
          <w:rFonts w:ascii="Verdana" w:hAnsi="Verdana"/>
          <w:b/>
          <w:sz w:val="18"/>
          <w:szCs w:val="18"/>
        </w:rPr>
        <w:t xml:space="preserve"> *)</w:t>
      </w:r>
    </w:p>
    <w:p w14:paraId="5642D0D9" w14:textId="77777777" w:rsidR="00D626FE" w:rsidRPr="004E6882" w:rsidRDefault="00D626FE" w:rsidP="00D626FE">
      <w:pPr>
        <w:widowControl w:val="0"/>
        <w:rPr>
          <w:rFonts w:ascii="Verdana" w:hAnsi="Verdana"/>
          <w:b/>
          <w:sz w:val="18"/>
          <w:szCs w:val="18"/>
        </w:rPr>
      </w:pPr>
    </w:p>
    <w:p w14:paraId="5C530A8B" w14:textId="77777777" w:rsidR="00D626FE" w:rsidRDefault="00D626FE" w:rsidP="00D626FE">
      <w:pPr>
        <w:widowControl w:val="0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>Producent</w:t>
      </w:r>
      <w:r w:rsidR="004E22FE" w:rsidRPr="004E6882">
        <w:rPr>
          <w:rFonts w:ascii="Verdana" w:hAnsi="Verdana"/>
          <w:b/>
          <w:sz w:val="18"/>
          <w:szCs w:val="18"/>
        </w:rPr>
        <w:t xml:space="preserve"> i model</w:t>
      </w:r>
      <w:r w:rsidRPr="004E6882">
        <w:rPr>
          <w:rFonts w:ascii="Verdana" w:hAnsi="Verdana"/>
          <w:b/>
          <w:sz w:val="18"/>
          <w:szCs w:val="18"/>
        </w:rPr>
        <w:t xml:space="preserve"> oferowanego urządzenia: …………………………………………….</w:t>
      </w:r>
    </w:p>
    <w:p w14:paraId="44189159" w14:textId="77777777" w:rsidR="004E6882" w:rsidRPr="004E6882" w:rsidRDefault="004E6882" w:rsidP="00D626FE">
      <w:pPr>
        <w:widowControl w:val="0"/>
        <w:rPr>
          <w:rFonts w:ascii="Verdana" w:hAnsi="Verdana"/>
          <w:b/>
          <w:sz w:val="18"/>
          <w:szCs w:val="18"/>
        </w:rPr>
      </w:pPr>
    </w:p>
    <w:p w14:paraId="78C85E0B" w14:textId="77777777" w:rsidR="00D626FE" w:rsidRPr="004E6882" w:rsidRDefault="00D626FE" w:rsidP="00D626F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 xml:space="preserve">Termin realizacji umowy: </w:t>
      </w:r>
      <w:r w:rsidRPr="004E6882">
        <w:rPr>
          <w:rFonts w:ascii="Verdana" w:hAnsi="Verdana"/>
          <w:sz w:val="18"/>
          <w:szCs w:val="18"/>
        </w:rPr>
        <w:t xml:space="preserve">do ….. tygodni od daty podpisania umowy </w:t>
      </w:r>
      <w:bookmarkStart w:id="0" w:name="_Hlk202861656"/>
      <w:r w:rsidR="004E22FE" w:rsidRPr="004E6882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bookmarkEnd w:id="0"/>
    <w:p w14:paraId="39CCCD40" w14:textId="77777777" w:rsidR="00D626FE" w:rsidRPr="004E6882" w:rsidRDefault="00D626FE" w:rsidP="00D626F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>Okres udzielonej gwarancji wynosi:</w:t>
      </w:r>
      <w:r w:rsidRPr="004E6882">
        <w:rPr>
          <w:rFonts w:ascii="Verdana" w:hAnsi="Verdana"/>
          <w:sz w:val="18"/>
          <w:szCs w:val="18"/>
        </w:rPr>
        <w:t xml:space="preserve"> …… miesięcy</w:t>
      </w:r>
    </w:p>
    <w:p w14:paraId="4B4C3242" w14:textId="77777777" w:rsidR="00D626FE" w:rsidRPr="004E6882" w:rsidRDefault="00D626FE" w:rsidP="00D626F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E6882">
        <w:rPr>
          <w:rFonts w:ascii="Verdana" w:hAnsi="Verdana"/>
          <w:b/>
          <w:sz w:val="18"/>
          <w:szCs w:val="18"/>
        </w:rPr>
        <w:t xml:space="preserve"> TAK/NIE</w:t>
      </w:r>
    </w:p>
    <w:p w14:paraId="4530DD54" w14:textId="77777777" w:rsidR="00E94715" w:rsidRPr="004E6882" w:rsidRDefault="00E94715" w:rsidP="00E94715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b/>
          <w:sz w:val="18"/>
          <w:szCs w:val="18"/>
        </w:rPr>
        <w:t xml:space="preserve">Termin płatności: </w:t>
      </w:r>
      <w:r w:rsidRPr="004E6882">
        <w:rPr>
          <w:rFonts w:ascii="Verdana" w:hAnsi="Verdana"/>
          <w:sz w:val="18"/>
          <w:szCs w:val="18"/>
        </w:rPr>
        <w:t>przelewem w terminie do 21 dni od daty otrzymania faktury przez Zamawiającego.</w:t>
      </w:r>
    </w:p>
    <w:p w14:paraId="7EA7AC2A" w14:textId="77777777" w:rsidR="00D626FE" w:rsidRPr="004E6882" w:rsidRDefault="00D626FE" w:rsidP="00D626FE">
      <w:pPr>
        <w:rPr>
          <w:rFonts w:ascii="Verdana" w:hAnsi="Verdana"/>
          <w:bCs/>
          <w:sz w:val="18"/>
          <w:szCs w:val="18"/>
        </w:rPr>
      </w:pPr>
    </w:p>
    <w:p w14:paraId="0184C07F" w14:textId="77777777" w:rsidR="00D626FE" w:rsidRPr="004E6882" w:rsidRDefault="00D626FE" w:rsidP="00D626FE">
      <w:pPr>
        <w:rPr>
          <w:rFonts w:ascii="Verdana" w:hAnsi="Verdana"/>
          <w:bCs/>
          <w:sz w:val="18"/>
          <w:szCs w:val="18"/>
        </w:rPr>
      </w:pPr>
      <w:r w:rsidRPr="004E6882">
        <w:rPr>
          <w:rFonts w:ascii="Verdana" w:hAnsi="Verdana"/>
          <w:bCs/>
          <w:sz w:val="18"/>
          <w:szCs w:val="18"/>
        </w:rPr>
        <w:t xml:space="preserve">* Wykonawcy zagraniczni biorący udział w tym postępowaniu, którzy na podstawie odrębnych przepisów nie są zobowiązani do zapłaty podatku od towarów i usług na terytorium Polski, powinni w ofercie podać wartość zamówienia netto wyrażoną w </w:t>
      </w:r>
      <w:r w:rsidR="00DE40EB" w:rsidRPr="004E6882">
        <w:rPr>
          <w:rFonts w:ascii="Verdana" w:hAnsi="Verdana"/>
          <w:bCs/>
          <w:sz w:val="18"/>
          <w:szCs w:val="18"/>
        </w:rPr>
        <w:t>EURO</w:t>
      </w:r>
      <w:r w:rsidRPr="004E6882">
        <w:rPr>
          <w:rFonts w:ascii="Verdana" w:hAnsi="Verdana"/>
          <w:bCs/>
          <w:sz w:val="18"/>
          <w:szCs w:val="18"/>
        </w:rPr>
        <w:t>. Wyłącznie do oceny i porównania ofert Zamawiający doliczy podatek VAT należny na etapie oceny ofert. Umowa zostanie podpisana na kwotę netto, podatek VAT Kupujący zapłaci we własnym zakresie.</w:t>
      </w:r>
    </w:p>
    <w:p w14:paraId="5CD977B7" w14:textId="77777777" w:rsidR="00D626FE" w:rsidRPr="004E6882" w:rsidRDefault="00D626FE" w:rsidP="00D626FE">
      <w:pPr>
        <w:rPr>
          <w:rFonts w:ascii="Verdana" w:hAnsi="Verdana"/>
          <w:b/>
          <w:sz w:val="18"/>
          <w:szCs w:val="18"/>
        </w:rPr>
      </w:pPr>
    </w:p>
    <w:p w14:paraId="1DD28E6F" w14:textId="77777777" w:rsidR="00D626FE" w:rsidRPr="004E6882" w:rsidRDefault="00D626FE" w:rsidP="00D626FE">
      <w:pPr>
        <w:rPr>
          <w:rFonts w:ascii="Verdana" w:hAnsi="Verdana"/>
          <w:b/>
          <w:sz w:val="18"/>
          <w:szCs w:val="18"/>
          <w:u w:val="single"/>
        </w:rPr>
      </w:pPr>
      <w:r w:rsidRPr="004E688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1AF0D4B" w14:textId="77777777" w:rsidR="00D626FE" w:rsidRPr="004E6882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E688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239DCF57" w14:textId="77777777" w:rsidR="00D626FE" w:rsidRPr="004E6882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E6882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Specyfikacji </w:t>
      </w:r>
      <w:r w:rsidRPr="004E6882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4E688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827EEF4" w14:textId="77777777" w:rsidR="00D626FE" w:rsidRPr="004E6882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E6882">
        <w:rPr>
          <w:rFonts w:ascii="Verdana" w:hAnsi="Verdana"/>
          <w:color w:val="000000"/>
          <w:sz w:val="18"/>
          <w:szCs w:val="18"/>
        </w:rPr>
        <w:t>Oświadczam, że zaoferowane urządzenie jest zgodne z dyrektywami CE</w:t>
      </w:r>
      <w:r w:rsidR="00B51860" w:rsidRPr="004E6882">
        <w:rPr>
          <w:rFonts w:ascii="Verdana" w:hAnsi="Verdana"/>
          <w:color w:val="000000"/>
          <w:sz w:val="18"/>
          <w:szCs w:val="18"/>
        </w:rPr>
        <w:t xml:space="preserve"> lub równoważnymi ……………………….</w:t>
      </w:r>
      <w:r w:rsidRPr="004E6882">
        <w:rPr>
          <w:rFonts w:ascii="Verdana" w:hAnsi="Verdana"/>
          <w:color w:val="000000"/>
          <w:sz w:val="18"/>
          <w:szCs w:val="18"/>
        </w:rPr>
        <w:t>.</w:t>
      </w:r>
    </w:p>
    <w:p w14:paraId="2F07093E" w14:textId="77777777" w:rsidR="00D626FE" w:rsidRPr="004E6882" w:rsidRDefault="00D626FE" w:rsidP="00D62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A5A14" w14:textId="77777777" w:rsidR="00D626FE" w:rsidRPr="004E6882" w:rsidRDefault="00D626FE" w:rsidP="00D626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E688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5E80D8" w14:textId="77777777" w:rsidR="00D626FE" w:rsidRPr="004E6882" w:rsidRDefault="00D626FE" w:rsidP="00D626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E688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818E32" w14:textId="77777777" w:rsidR="00D626FE" w:rsidRPr="004E6882" w:rsidRDefault="00D626FE" w:rsidP="00D626F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4E6882" w14:paraId="4F00B8B9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9090E" w14:textId="77777777" w:rsidR="00D626FE" w:rsidRPr="004E6882" w:rsidRDefault="00D626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688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D1F5A" w14:textId="77777777" w:rsidR="00D626FE" w:rsidRPr="004E6882" w:rsidRDefault="00D626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688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2487B30" w14:textId="77777777" w:rsidR="00D626FE" w:rsidRPr="004E6882" w:rsidRDefault="00D626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688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AC2D2" w14:textId="77777777" w:rsidR="00D626FE" w:rsidRPr="004E6882" w:rsidRDefault="00D626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E6882">
              <w:rPr>
                <w:rFonts w:ascii="Verdana" w:hAnsi="Verdana"/>
                <w:sz w:val="18"/>
                <w:szCs w:val="18"/>
              </w:rPr>
              <w:t>Nazwa podwykonawcy</w:t>
            </w:r>
            <w:r w:rsidRPr="004E688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626FE" w:rsidRPr="004E6882" w14:paraId="6A025811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B6127" w14:textId="77777777" w:rsidR="00D626FE" w:rsidRPr="004E6882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B0E1A" w14:textId="77777777" w:rsidR="00D626FE" w:rsidRPr="004E6882" w:rsidRDefault="00D626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8DBBA" w14:textId="77777777" w:rsidR="00D626FE" w:rsidRPr="004E6882" w:rsidRDefault="00D626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626FE" w:rsidRPr="004E6882" w14:paraId="1A493F49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97AC9" w14:textId="77777777" w:rsidR="00D626FE" w:rsidRPr="004E6882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85F76" w14:textId="77777777" w:rsidR="00D626FE" w:rsidRPr="004E6882" w:rsidRDefault="00D626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3282D" w14:textId="77777777" w:rsidR="00D626FE" w:rsidRPr="004E6882" w:rsidRDefault="00D626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0D8D98" w14:textId="77777777" w:rsidR="00D626FE" w:rsidRPr="004E6882" w:rsidRDefault="00D626FE" w:rsidP="00D62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DFDAAEE" w14:textId="77777777" w:rsidR="00D626FE" w:rsidRPr="004E6882" w:rsidRDefault="00D626FE" w:rsidP="00D626FE">
      <w:pPr>
        <w:keepNext/>
        <w:spacing w:before="240" w:after="60"/>
        <w:outlineLvl w:val="0"/>
        <w:rPr>
          <w:rFonts w:ascii="Verdana" w:hAnsi="Verdana" w:cs="Arial"/>
          <w:b/>
          <w:bCs/>
          <w:kern w:val="32"/>
          <w:sz w:val="18"/>
          <w:szCs w:val="18"/>
        </w:rPr>
      </w:pP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  <w:t>Imię i Nazwisko</w:t>
      </w: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</w: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</w: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</w: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</w: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</w: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</w:r>
      <w:r w:rsidRPr="004E6882">
        <w:rPr>
          <w:rFonts w:ascii="Verdana" w:hAnsi="Verdana" w:cs="Arial"/>
          <w:b/>
          <w:bCs/>
          <w:kern w:val="32"/>
          <w:sz w:val="18"/>
          <w:szCs w:val="18"/>
        </w:rPr>
        <w:tab/>
      </w:r>
    </w:p>
    <w:p w14:paraId="77933477" w14:textId="77777777" w:rsidR="00D626FE" w:rsidRPr="004E6882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E6882">
        <w:rPr>
          <w:rFonts w:ascii="Verdana" w:hAnsi="Verdana"/>
          <w:sz w:val="18"/>
          <w:szCs w:val="18"/>
        </w:rPr>
        <w:tab/>
      </w:r>
      <w:r w:rsidRPr="004E6882">
        <w:rPr>
          <w:rFonts w:ascii="Verdana" w:hAnsi="Verdana"/>
          <w:sz w:val="18"/>
          <w:szCs w:val="18"/>
        </w:rPr>
        <w:tab/>
        <w:t xml:space="preserve"> </w:t>
      </w:r>
    </w:p>
    <w:p w14:paraId="6550A86C" w14:textId="77777777" w:rsidR="00D626FE" w:rsidRPr="004E6882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E6882">
        <w:rPr>
          <w:rFonts w:ascii="Verdana" w:hAnsi="Verdana"/>
          <w:sz w:val="18"/>
          <w:szCs w:val="18"/>
        </w:rPr>
        <w:tab/>
      </w:r>
      <w:r w:rsidRPr="004E6882">
        <w:rPr>
          <w:rFonts w:ascii="Verdana" w:hAnsi="Verdana"/>
          <w:sz w:val="18"/>
          <w:szCs w:val="18"/>
        </w:rPr>
        <w:tab/>
        <w:t xml:space="preserve"> </w:t>
      </w:r>
    </w:p>
    <w:p w14:paraId="625A265A" w14:textId="77777777" w:rsidR="00D626FE" w:rsidRPr="004E6882" w:rsidRDefault="00D626FE" w:rsidP="00D62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E6882">
        <w:rPr>
          <w:rFonts w:ascii="Verdana" w:hAnsi="Verdana"/>
          <w:sz w:val="18"/>
          <w:szCs w:val="18"/>
        </w:rPr>
        <w:t>ych</w:t>
      </w:r>
      <w:proofErr w:type="spellEnd"/>
      <w:r w:rsidRPr="004E6882">
        <w:rPr>
          <w:rFonts w:ascii="Verdana" w:hAnsi="Verdana"/>
          <w:sz w:val="18"/>
          <w:szCs w:val="18"/>
        </w:rPr>
        <w:t>) dokumentu(ów)</w:t>
      </w:r>
    </w:p>
    <w:p w14:paraId="377E32D9" w14:textId="77777777" w:rsidR="00D626FE" w:rsidRPr="004E6882" w:rsidRDefault="00D626FE" w:rsidP="00D626FE">
      <w:pPr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F7174BD" w14:textId="77777777" w:rsidR="00D626FE" w:rsidRPr="004E6882" w:rsidRDefault="00D626FE" w:rsidP="00D626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załącznikami do niniejszej oferty są:</w:t>
      </w:r>
    </w:p>
    <w:p w14:paraId="3E98628F" w14:textId="77777777" w:rsidR="00D626FE" w:rsidRPr="004E6882" w:rsidRDefault="00D626FE" w:rsidP="00D62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709D100" w14:textId="77777777" w:rsidR="00D626FE" w:rsidRPr="004E6882" w:rsidRDefault="00D626FE" w:rsidP="00D62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EA3F106" w14:textId="77777777" w:rsidR="00D626FE" w:rsidRPr="004E6882" w:rsidRDefault="00D626FE" w:rsidP="00D62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02624F1F" w14:textId="77777777" w:rsidR="00D626FE" w:rsidRPr="004E6882" w:rsidRDefault="00D626FE" w:rsidP="00D626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E688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08206DF" w14:textId="77777777" w:rsidR="004345BE" w:rsidRPr="004E6882" w:rsidRDefault="004345BE" w:rsidP="004345B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 w:rsidRPr="004E6882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UWAGA!! Oferta powinna być podpisana  podpisem zaufanym, podpisem osobistym</w:t>
      </w:r>
      <w:r w:rsidRPr="004E6882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lub </w:t>
      </w:r>
      <w:r w:rsidRPr="004E6882">
        <w:rPr>
          <w:rFonts w:ascii="Verdana" w:eastAsia="Calibri" w:hAnsi="Verdana"/>
          <w:b/>
          <w:color w:val="FF0000"/>
          <w:sz w:val="18"/>
          <w:szCs w:val="18"/>
          <w:lang w:eastAsia="zh-CN"/>
        </w:rPr>
        <w:t xml:space="preserve">kwalifikowanym podpisem elektronicznym wg rozporządzenia EIDAS. Brak prawidłowego podpisu skutkować będzie odrzuceniem oferty. </w:t>
      </w:r>
    </w:p>
    <w:p w14:paraId="674E4BBD" w14:textId="77777777" w:rsidR="00FE545C" w:rsidRPr="004E6882" w:rsidRDefault="00FE545C" w:rsidP="008D2E6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sectPr w:rsidR="00FE545C" w:rsidRPr="004E68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9B6F1" w14:textId="77777777" w:rsidR="00F83842" w:rsidRDefault="00F83842">
      <w:r>
        <w:separator/>
      </w:r>
    </w:p>
  </w:endnote>
  <w:endnote w:type="continuationSeparator" w:id="0">
    <w:p w14:paraId="00A84CC0" w14:textId="77777777" w:rsidR="00F83842" w:rsidRDefault="00F8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4D9F4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4617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1088C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439C4" w14:textId="77777777" w:rsidR="00F83842" w:rsidRDefault="00F83842">
      <w:r>
        <w:separator/>
      </w:r>
    </w:p>
  </w:footnote>
  <w:footnote w:type="continuationSeparator" w:id="0">
    <w:p w14:paraId="54281C65" w14:textId="77777777" w:rsidR="00F83842" w:rsidRDefault="00F8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FAD05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BD3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491C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39569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2359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9160767">
    <w:abstractNumId w:val="0"/>
  </w:num>
  <w:num w:numId="4" w16cid:durableId="1358316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4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2D8E"/>
    <w:rsid w:val="00315A4A"/>
    <w:rsid w:val="004345BE"/>
    <w:rsid w:val="0043772D"/>
    <w:rsid w:val="004B7300"/>
    <w:rsid w:val="004C6753"/>
    <w:rsid w:val="004E22FE"/>
    <w:rsid w:val="004E6882"/>
    <w:rsid w:val="0054018A"/>
    <w:rsid w:val="00590316"/>
    <w:rsid w:val="00595C87"/>
    <w:rsid w:val="005D2C65"/>
    <w:rsid w:val="005E6D94"/>
    <w:rsid w:val="00632C4F"/>
    <w:rsid w:val="0063384F"/>
    <w:rsid w:val="00643C6F"/>
    <w:rsid w:val="00646202"/>
    <w:rsid w:val="0065290F"/>
    <w:rsid w:val="006815F6"/>
    <w:rsid w:val="00687CB2"/>
    <w:rsid w:val="006D4504"/>
    <w:rsid w:val="007748F0"/>
    <w:rsid w:val="007A4321"/>
    <w:rsid w:val="00833933"/>
    <w:rsid w:val="00853083"/>
    <w:rsid w:val="008B2F0C"/>
    <w:rsid w:val="008B4928"/>
    <w:rsid w:val="008B6FF2"/>
    <w:rsid w:val="008D2AB8"/>
    <w:rsid w:val="008D2E6F"/>
    <w:rsid w:val="008E2AA7"/>
    <w:rsid w:val="008F1C66"/>
    <w:rsid w:val="00970FE4"/>
    <w:rsid w:val="00A0022B"/>
    <w:rsid w:val="00A346FE"/>
    <w:rsid w:val="00A47B4D"/>
    <w:rsid w:val="00A83018"/>
    <w:rsid w:val="00B502B4"/>
    <w:rsid w:val="00B51860"/>
    <w:rsid w:val="00B774DC"/>
    <w:rsid w:val="00C42F4A"/>
    <w:rsid w:val="00C969A6"/>
    <w:rsid w:val="00CA7D36"/>
    <w:rsid w:val="00D24208"/>
    <w:rsid w:val="00D4582D"/>
    <w:rsid w:val="00D60C38"/>
    <w:rsid w:val="00D626FE"/>
    <w:rsid w:val="00D66893"/>
    <w:rsid w:val="00D90ACB"/>
    <w:rsid w:val="00DB4421"/>
    <w:rsid w:val="00DC1500"/>
    <w:rsid w:val="00DE40EB"/>
    <w:rsid w:val="00E44371"/>
    <w:rsid w:val="00E55B00"/>
    <w:rsid w:val="00E818DC"/>
    <w:rsid w:val="00E94715"/>
    <w:rsid w:val="00E949B0"/>
    <w:rsid w:val="00EC0BEA"/>
    <w:rsid w:val="00F00591"/>
    <w:rsid w:val="00F51688"/>
    <w:rsid w:val="00F53146"/>
    <w:rsid w:val="00F8384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74505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5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5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4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2776D-7FE8-48D1-ADF3-72CEC3452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Marzena Kurek</cp:lastModifiedBy>
  <cp:revision>7</cp:revision>
  <cp:lastPrinted>2026-03-12T12:38:00Z</cp:lastPrinted>
  <dcterms:created xsi:type="dcterms:W3CDTF">2026-03-12T12:38:00Z</dcterms:created>
  <dcterms:modified xsi:type="dcterms:W3CDTF">2026-09-10T06:12:00Z</dcterms:modified>
</cp:coreProperties>
</file>