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7E117346" w:rsidR="00C24737" w:rsidRPr="00ED6D6E" w:rsidRDefault="00EA69C7">
            <w:pPr>
              <w:spacing w:before="120" w:after="120" w:line="254" w:lineRule="auto"/>
              <w:ind w:left="0" w:right="0" w:firstLine="0"/>
              <w:jc w:val="left"/>
              <w:rPr>
                <w:rFonts w:ascii="Arial" w:hAnsi="Arial" w:cs="Arial"/>
                <w:bCs/>
                <w:sz w:val="18"/>
                <w:szCs w:val="18"/>
                <w:lang w:eastAsia="en-US"/>
              </w:rPr>
            </w:pPr>
            <w:r w:rsidRPr="00EA69C7">
              <w:rPr>
                <w:bCs/>
                <w:sz w:val="18"/>
                <w:szCs w:val="18"/>
              </w:rPr>
              <w:t>Dostawa komputera przenośnego klasy ultramobilnej dla WIEiT KC-DE-zp.25.451.2026</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2A694802" w:rsidR="00692139" w:rsidRPr="006B790C" w:rsidRDefault="004C5898"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w:t>
            </w:r>
            <w:r w:rsidR="00B5195D">
              <w:rPr>
                <w:rFonts w:ascii="Arial" w:hAnsi="Arial" w:cs="Arial"/>
                <w:b/>
                <w:bCs/>
                <w:sz w:val="18"/>
                <w:szCs w:val="18"/>
                <w:lang w:eastAsia="en-US"/>
              </w:rPr>
              <w:t>25.</w:t>
            </w:r>
            <w:r w:rsidR="005E7503">
              <w:rPr>
                <w:rFonts w:ascii="Arial" w:hAnsi="Arial" w:cs="Arial"/>
                <w:b/>
                <w:bCs/>
                <w:sz w:val="18"/>
                <w:szCs w:val="18"/>
                <w:lang w:eastAsia="en-US"/>
              </w:rPr>
              <w:t>4</w:t>
            </w:r>
            <w:r w:rsidR="00EA69C7">
              <w:rPr>
                <w:rFonts w:ascii="Arial" w:hAnsi="Arial" w:cs="Arial"/>
                <w:b/>
                <w:bCs/>
                <w:sz w:val="18"/>
                <w:szCs w:val="18"/>
                <w:lang w:eastAsia="en-US"/>
              </w:rPr>
              <w:t>51</w:t>
            </w:r>
            <w:r w:rsidR="00B5195D">
              <w:rPr>
                <w:rFonts w:ascii="Arial" w:hAnsi="Arial" w:cs="Arial"/>
                <w:b/>
                <w:bCs/>
                <w:sz w:val="18"/>
                <w:szCs w:val="18"/>
                <w:lang w:eastAsia="en-US"/>
              </w:rPr>
              <w:t>.2026</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B911D7">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5AB67C" w14:textId="77777777" w:rsidR="003E4154" w:rsidRDefault="003E4154">
      <w:pPr>
        <w:spacing w:after="0" w:line="240" w:lineRule="auto"/>
      </w:pPr>
      <w:r>
        <w:separator/>
      </w:r>
    </w:p>
  </w:endnote>
  <w:endnote w:type="continuationSeparator" w:id="0">
    <w:p w14:paraId="44F2C6C6" w14:textId="77777777" w:rsidR="003E4154" w:rsidRDefault="003E41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B0644" w14:textId="77777777" w:rsidR="003E4154" w:rsidRDefault="003E4154">
      <w:pPr>
        <w:spacing w:after="0" w:line="244" w:lineRule="auto"/>
        <w:ind w:left="0" w:right="69" w:firstLine="0"/>
      </w:pPr>
      <w:r>
        <w:separator/>
      </w:r>
    </w:p>
  </w:footnote>
  <w:footnote w:type="continuationSeparator" w:id="0">
    <w:p w14:paraId="639E3A58" w14:textId="77777777" w:rsidR="003E4154" w:rsidRDefault="003E4154">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421F2"/>
    <w:rsid w:val="00051391"/>
    <w:rsid w:val="000607D0"/>
    <w:rsid w:val="00062CF9"/>
    <w:rsid w:val="000663DA"/>
    <w:rsid w:val="000679C4"/>
    <w:rsid w:val="00067E83"/>
    <w:rsid w:val="0008187F"/>
    <w:rsid w:val="00082A14"/>
    <w:rsid w:val="000928E2"/>
    <w:rsid w:val="000955B3"/>
    <w:rsid w:val="0009613B"/>
    <w:rsid w:val="000A5A19"/>
    <w:rsid w:val="000A5E2C"/>
    <w:rsid w:val="000B02E5"/>
    <w:rsid w:val="000C42B7"/>
    <w:rsid w:val="000D3F83"/>
    <w:rsid w:val="000E0FBD"/>
    <w:rsid w:val="000E51DF"/>
    <w:rsid w:val="000E738F"/>
    <w:rsid w:val="000F070D"/>
    <w:rsid w:val="000F7DE5"/>
    <w:rsid w:val="00105EE6"/>
    <w:rsid w:val="00106883"/>
    <w:rsid w:val="00115FBE"/>
    <w:rsid w:val="00123A79"/>
    <w:rsid w:val="0015263A"/>
    <w:rsid w:val="001576CC"/>
    <w:rsid w:val="001612F3"/>
    <w:rsid w:val="001726B7"/>
    <w:rsid w:val="00181106"/>
    <w:rsid w:val="001827B8"/>
    <w:rsid w:val="0018744C"/>
    <w:rsid w:val="0019214B"/>
    <w:rsid w:val="001A2BDF"/>
    <w:rsid w:val="001A7706"/>
    <w:rsid w:val="001C6E04"/>
    <w:rsid w:val="001D39E3"/>
    <w:rsid w:val="001D5C52"/>
    <w:rsid w:val="001D7DC7"/>
    <w:rsid w:val="001E3C0F"/>
    <w:rsid w:val="001F04EC"/>
    <w:rsid w:val="001F2B23"/>
    <w:rsid w:val="001F5005"/>
    <w:rsid w:val="001F54EE"/>
    <w:rsid w:val="002037DE"/>
    <w:rsid w:val="002128DF"/>
    <w:rsid w:val="00215517"/>
    <w:rsid w:val="00217E54"/>
    <w:rsid w:val="00223981"/>
    <w:rsid w:val="00223A2C"/>
    <w:rsid w:val="002249BC"/>
    <w:rsid w:val="00230FD5"/>
    <w:rsid w:val="00247548"/>
    <w:rsid w:val="00252E49"/>
    <w:rsid w:val="00272252"/>
    <w:rsid w:val="002768E4"/>
    <w:rsid w:val="00283588"/>
    <w:rsid w:val="00297077"/>
    <w:rsid w:val="002A6AAA"/>
    <w:rsid w:val="002A770C"/>
    <w:rsid w:val="002B4F0C"/>
    <w:rsid w:val="002B52BC"/>
    <w:rsid w:val="002B57CB"/>
    <w:rsid w:val="002D120A"/>
    <w:rsid w:val="002E14D6"/>
    <w:rsid w:val="002E36DA"/>
    <w:rsid w:val="002E4E6F"/>
    <w:rsid w:val="002E533B"/>
    <w:rsid w:val="002F1DA1"/>
    <w:rsid w:val="002F2528"/>
    <w:rsid w:val="002F4F22"/>
    <w:rsid w:val="00301D55"/>
    <w:rsid w:val="00302734"/>
    <w:rsid w:val="003074EB"/>
    <w:rsid w:val="003112E8"/>
    <w:rsid w:val="00314036"/>
    <w:rsid w:val="00320956"/>
    <w:rsid w:val="00322147"/>
    <w:rsid w:val="0032217C"/>
    <w:rsid w:val="003235AF"/>
    <w:rsid w:val="003328D5"/>
    <w:rsid w:val="00367230"/>
    <w:rsid w:val="00372B07"/>
    <w:rsid w:val="00373976"/>
    <w:rsid w:val="0038272C"/>
    <w:rsid w:val="003860C8"/>
    <w:rsid w:val="00387216"/>
    <w:rsid w:val="00394033"/>
    <w:rsid w:val="003A42F0"/>
    <w:rsid w:val="003A5C9C"/>
    <w:rsid w:val="003B5FBF"/>
    <w:rsid w:val="003C4628"/>
    <w:rsid w:val="003C644B"/>
    <w:rsid w:val="003E0D1B"/>
    <w:rsid w:val="003E365E"/>
    <w:rsid w:val="003E4154"/>
    <w:rsid w:val="003E7EB0"/>
    <w:rsid w:val="003F3739"/>
    <w:rsid w:val="00400D57"/>
    <w:rsid w:val="00401F78"/>
    <w:rsid w:val="00413EFB"/>
    <w:rsid w:val="0042199D"/>
    <w:rsid w:val="00425985"/>
    <w:rsid w:val="004377A9"/>
    <w:rsid w:val="0043785E"/>
    <w:rsid w:val="00447F96"/>
    <w:rsid w:val="00455A25"/>
    <w:rsid w:val="0046759D"/>
    <w:rsid w:val="00476891"/>
    <w:rsid w:val="00476E6A"/>
    <w:rsid w:val="0048660E"/>
    <w:rsid w:val="004A0691"/>
    <w:rsid w:val="004B7A22"/>
    <w:rsid w:val="004C29A9"/>
    <w:rsid w:val="004C55B0"/>
    <w:rsid w:val="004C5898"/>
    <w:rsid w:val="004D404B"/>
    <w:rsid w:val="004E4C96"/>
    <w:rsid w:val="004F7EEE"/>
    <w:rsid w:val="00502570"/>
    <w:rsid w:val="00513F84"/>
    <w:rsid w:val="0051431A"/>
    <w:rsid w:val="00514845"/>
    <w:rsid w:val="005204F0"/>
    <w:rsid w:val="0053420F"/>
    <w:rsid w:val="00534A44"/>
    <w:rsid w:val="0054053A"/>
    <w:rsid w:val="00541643"/>
    <w:rsid w:val="00561A9E"/>
    <w:rsid w:val="00562023"/>
    <w:rsid w:val="00572DB0"/>
    <w:rsid w:val="005768CD"/>
    <w:rsid w:val="0058444E"/>
    <w:rsid w:val="00585A0D"/>
    <w:rsid w:val="005867FE"/>
    <w:rsid w:val="0059388A"/>
    <w:rsid w:val="005A2351"/>
    <w:rsid w:val="005A2481"/>
    <w:rsid w:val="005A4077"/>
    <w:rsid w:val="005B3D0B"/>
    <w:rsid w:val="005C5B43"/>
    <w:rsid w:val="005C69E6"/>
    <w:rsid w:val="005D4E36"/>
    <w:rsid w:val="005E7503"/>
    <w:rsid w:val="005E7EB3"/>
    <w:rsid w:val="005F73BA"/>
    <w:rsid w:val="00600F5C"/>
    <w:rsid w:val="006040C0"/>
    <w:rsid w:val="006060EF"/>
    <w:rsid w:val="00606527"/>
    <w:rsid w:val="00620AD2"/>
    <w:rsid w:val="00632060"/>
    <w:rsid w:val="00642C91"/>
    <w:rsid w:val="006439D4"/>
    <w:rsid w:val="00647816"/>
    <w:rsid w:val="00652ADB"/>
    <w:rsid w:val="0066040A"/>
    <w:rsid w:val="006620F0"/>
    <w:rsid w:val="00664C21"/>
    <w:rsid w:val="00664ECB"/>
    <w:rsid w:val="006779E4"/>
    <w:rsid w:val="006828CA"/>
    <w:rsid w:val="0068766E"/>
    <w:rsid w:val="00692139"/>
    <w:rsid w:val="006A001E"/>
    <w:rsid w:val="006A17E5"/>
    <w:rsid w:val="006B0DA1"/>
    <w:rsid w:val="006B404F"/>
    <w:rsid w:val="006B790C"/>
    <w:rsid w:val="006C5C4B"/>
    <w:rsid w:val="006C789A"/>
    <w:rsid w:val="006D1D27"/>
    <w:rsid w:val="006D4596"/>
    <w:rsid w:val="006E3433"/>
    <w:rsid w:val="006E3997"/>
    <w:rsid w:val="00701BB8"/>
    <w:rsid w:val="00710F64"/>
    <w:rsid w:val="00715408"/>
    <w:rsid w:val="00727F5F"/>
    <w:rsid w:val="0073638E"/>
    <w:rsid w:val="007466BF"/>
    <w:rsid w:val="00747976"/>
    <w:rsid w:val="00764F25"/>
    <w:rsid w:val="00772812"/>
    <w:rsid w:val="0077459C"/>
    <w:rsid w:val="00791417"/>
    <w:rsid w:val="007915F0"/>
    <w:rsid w:val="0079254B"/>
    <w:rsid w:val="007A053E"/>
    <w:rsid w:val="007B7E3C"/>
    <w:rsid w:val="007D4ECA"/>
    <w:rsid w:val="007E05FE"/>
    <w:rsid w:val="007F511C"/>
    <w:rsid w:val="00801D98"/>
    <w:rsid w:val="008112F4"/>
    <w:rsid w:val="008155C6"/>
    <w:rsid w:val="008163E7"/>
    <w:rsid w:val="00822A8F"/>
    <w:rsid w:val="00823B26"/>
    <w:rsid w:val="0083018C"/>
    <w:rsid w:val="00830502"/>
    <w:rsid w:val="00833023"/>
    <w:rsid w:val="0083363A"/>
    <w:rsid w:val="0085206F"/>
    <w:rsid w:val="00855D9A"/>
    <w:rsid w:val="00863D89"/>
    <w:rsid w:val="008729D1"/>
    <w:rsid w:val="008731FB"/>
    <w:rsid w:val="00876FF8"/>
    <w:rsid w:val="00887514"/>
    <w:rsid w:val="0089287E"/>
    <w:rsid w:val="00896C2B"/>
    <w:rsid w:val="00896E5B"/>
    <w:rsid w:val="008C1B72"/>
    <w:rsid w:val="008D2667"/>
    <w:rsid w:val="008D2A28"/>
    <w:rsid w:val="008D2EB6"/>
    <w:rsid w:val="008D7633"/>
    <w:rsid w:val="008F4A90"/>
    <w:rsid w:val="00900A9B"/>
    <w:rsid w:val="009038A8"/>
    <w:rsid w:val="0090594D"/>
    <w:rsid w:val="0091592A"/>
    <w:rsid w:val="0092291C"/>
    <w:rsid w:val="009243E0"/>
    <w:rsid w:val="00927896"/>
    <w:rsid w:val="00931538"/>
    <w:rsid w:val="00951D43"/>
    <w:rsid w:val="0097126C"/>
    <w:rsid w:val="00971DC5"/>
    <w:rsid w:val="009807B2"/>
    <w:rsid w:val="00980833"/>
    <w:rsid w:val="00982D23"/>
    <w:rsid w:val="0098635A"/>
    <w:rsid w:val="00996F7D"/>
    <w:rsid w:val="009B0916"/>
    <w:rsid w:val="009B2446"/>
    <w:rsid w:val="009B3BF9"/>
    <w:rsid w:val="009B7370"/>
    <w:rsid w:val="009D1723"/>
    <w:rsid w:val="009D4F8B"/>
    <w:rsid w:val="009E1CF4"/>
    <w:rsid w:val="009E6F52"/>
    <w:rsid w:val="009F5958"/>
    <w:rsid w:val="00A0013F"/>
    <w:rsid w:val="00A051B7"/>
    <w:rsid w:val="00A05D67"/>
    <w:rsid w:val="00A10F53"/>
    <w:rsid w:val="00A26F07"/>
    <w:rsid w:val="00A27972"/>
    <w:rsid w:val="00A31ECE"/>
    <w:rsid w:val="00A343B1"/>
    <w:rsid w:val="00A41F91"/>
    <w:rsid w:val="00A61BD3"/>
    <w:rsid w:val="00A65C15"/>
    <w:rsid w:val="00A67D85"/>
    <w:rsid w:val="00A70749"/>
    <w:rsid w:val="00A83194"/>
    <w:rsid w:val="00AA1F95"/>
    <w:rsid w:val="00AB1FEF"/>
    <w:rsid w:val="00AB4178"/>
    <w:rsid w:val="00AC20D8"/>
    <w:rsid w:val="00AE25F4"/>
    <w:rsid w:val="00AF1D8D"/>
    <w:rsid w:val="00AF2FB7"/>
    <w:rsid w:val="00AF3C65"/>
    <w:rsid w:val="00B0346A"/>
    <w:rsid w:val="00B04303"/>
    <w:rsid w:val="00B058FA"/>
    <w:rsid w:val="00B111AA"/>
    <w:rsid w:val="00B22ED7"/>
    <w:rsid w:val="00B24DC2"/>
    <w:rsid w:val="00B3331E"/>
    <w:rsid w:val="00B3457D"/>
    <w:rsid w:val="00B34E52"/>
    <w:rsid w:val="00B444FE"/>
    <w:rsid w:val="00B5195D"/>
    <w:rsid w:val="00B6472C"/>
    <w:rsid w:val="00B65FD4"/>
    <w:rsid w:val="00B67957"/>
    <w:rsid w:val="00B73EA7"/>
    <w:rsid w:val="00B77B5F"/>
    <w:rsid w:val="00B911D7"/>
    <w:rsid w:val="00B91712"/>
    <w:rsid w:val="00B97922"/>
    <w:rsid w:val="00BA5922"/>
    <w:rsid w:val="00BA725D"/>
    <w:rsid w:val="00BB2F9C"/>
    <w:rsid w:val="00BC5FC0"/>
    <w:rsid w:val="00BC65D8"/>
    <w:rsid w:val="00BD0E86"/>
    <w:rsid w:val="00BD0E87"/>
    <w:rsid w:val="00BD4557"/>
    <w:rsid w:val="00BE4C2F"/>
    <w:rsid w:val="00BE6869"/>
    <w:rsid w:val="00BF2AE8"/>
    <w:rsid w:val="00C01365"/>
    <w:rsid w:val="00C102ED"/>
    <w:rsid w:val="00C128BE"/>
    <w:rsid w:val="00C13E15"/>
    <w:rsid w:val="00C17863"/>
    <w:rsid w:val="00C24737"/>
    <w:rsid w:val="00C32858"/>
    <w:rsid w:val="00C353D4"/>
    <w:rsid w:val="00C44977"/>
    <w:rsid w:val="00C57126"/>
    <w:rsid w:val="00C67281"/>
    <w:rsid w:val="00C708E8"/>
    <w:rsid w:val="00C721E3"/>
    <w:rsid w:val="00C73371"/>
    <w:rsid w:val="00C80EE8"/>
    <w:rsid w:val="00C92CEB"/>
    <w:rsid w:val="00CA5AC4"/>
    <w:rsid w:val="00CB4489"/>
    <w:rsid w:val="00CD3FD5"/>
    <w:rsid w:val="00CE1C35"/>
    <w:rsid w:val="00CE34AD"/>
    <w:rsid w:val="00CE73B4"/>
    <w:rsid w:val="00D068AA"/>
    <w:rsid w:val="00D163D3"/>
    <w:rsid w:val="00D167E9"/>
    <w:rsid w:val="00D37811"/>
    <w:rsid w:val="00D54590"/>
    <w:rsid w:val="00D56BFF"/>
    <w:rsid w:val="00D74105"/>
    <w:rsid w:val="00D8062F"/>
    <w:rsid w:val="00D849E3"/>
    <w:rsid w:val="00D84E02"/>
    <w:rsid w:val="00D858D2"/>
    <w:rsid w:val="00D90946"/>
    <w:rsid w:val="00D92344"/>
    <w:rsid w:val="00D976D3"/>
    <w:rsid w:val="00DA52BF"/>
    <w:rsid w:val="00DB0121"/>
    <w:rsid w:val="00DB4EDA"/>
    <w:rsid w:val="00DD5F1A"/>
    <w:rsid w:val="00DE0147"/>
    <w:rsid w:val="00DE2AA0"/>
    <w:rsid w:val="00DF0942"/>
    <w:rsid w:val="00DF6557"/>
    <w:rsid w:val="00E03B12"/>
    <w:rsid w:val="00E03B23"/>
    <w:rsid w:val="00E03B6A"/>
    <w:rsid w:val="00E17FE3"/>
    <w:rsid w:val="00E20BEA"/>
    <w:rsid w:val="00E433C2"/>
    <w:rsid w:val="00E50882"/>
    <w:rsid w:val="00E70158"/>
    <w:rsid w:val="00E7498D"/>
    <w:rsid w:val="00E76BD7"/>
    <w:rsid w:val="00E823A7"/>
    <w:rsid w:val="00E87D61"/>
    <w:rsid w:val="00E95396"/>
    <w:rsid w:val="00E97CF9"/>
    <w:rsid w:val="00EA69C7"/>
    <w:rsid w:val="00EB0B8E"/>
    <w:rsid w:val="00EB4A0D"/>
    <w:rsid w:val="00EC13C1"/>
    <w:rsid w:val="00EC1AAE"/>
    <w:rsid w:val="00ED6D6E"/>
    <w:rsid w:val="00EE6AA5"/>
    <w:rsid w:val="00F0017D"/>
    <w:rsid w:val="00F023B5"/>
    <w:rsid w:val="00F15940"/>
    <w:rsid w:val="00F2192A"/>
    <w:rsid w:val="00F22BB5"/>
    <w:rsid w:val="00F42082"/>
    <w:rsid w:val="00F56368"/>
    <w:rsid w:val="00F57275"/>
    <w:rsid w:val="00F577C1"/>
    <w:rsid w:val="00F8174A"/>
    <w:rsid w:val="00F84D59"/>
    <w:rsid w:val="00F90714"/>
    <w:rsid w:val="00F910E4"/>
    <w:rsid w:val="00FA2A61"/>
    <w:rsid w:val="00FB6EF8"/>
    <w:rsid w:val="00FB7395"/>
    <w:rsid w:val="00FC35A3"/>
    <w:rsid w:val="00FC3738"/>
    <w:rsid w:val="00FC4FF1"/>
    <w:rsid w:val="00FC5F01"/>
    <w:rsid w:val="00FC68F1"/>
    <w:rsid w:val="00FD18EF"/>
    <w:rsid w:val="00FD3E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4287</Words>
  <Characters>25723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cp:lastPrinted>2026-08-21T10:44:00Z</cp:lastPrinted>
  <dcterms:created xsi:type="dcterms:W3CDTF">2026-09-08T13:27:00Z</dcterms:created>
  <dcterms:modified xsi:type="dcterms:W3CDTF">2026-09-08T13:28:00Z</dcterms:modified>
</cp:coreProperties>
</file>