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50EB0" w14:textId="012597B7" w:rsidR="00FB7F50" w:rsidRPr="002245BE" w:rsidRDefault="003234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34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234EB">
        <w:rPr>
          <w:sz w:val="22"/>
          <w:szCs w:val="22"/>
        </w:rPr>
        <w:t>2026-09-</w:t>
      </w:r>
      <w:r w:rsidR="00380F8B">
        <w:rPr>
          <w:sz w:val="22"/>
          <w:szCs w:val="22"/>
        </w:rPr>
        <w:t>15</w:t>
      </w:r>
    </w:p>
    <w:p w14:paraId="250118C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6896B1F" w14:textId="77777777" w:rsidR="003234EB" w:rsidRPr="003234EB" w:rsidRDefault="003234EB" w:rsidP="00FB7F50">
      <w:pPr>
        <w:spacing w:after="40"/>
        <w:rPr>
          <w:b/>
          <w:bCs/>
          <w:sz w:val="22"/>
          <w:szCs w:val="22"/>
        </w:rPr>
      </w:pPr>
      <w:r w:rsidRPr="003234EB">
        <w:rPr>
          <w:b/>
          <w:bCs/>
          <w:sz w:val="22"/>
          <w:szCs w:val="22"/>
        </w:rPr>
        <w:t>Akademia Górniczo - Hutnicza</w:t>
      </w:r>
    </w:p>
    <w:p w14:paraId="134F66F3" w14:textId="77777777" w:rsidR="003234EB" w:rsidRPr="003234EB" w:rsidRDefault="003234EB" w:rsidP="00FB7F50">
      <w:pPr>
        <w:spacing w:after="40"/>
        <w:rPr>
          <w:b/>
          <w:bCs/>
          <w:sz w:val="22"/>
          <w:szCs w:val="22"/>
        </w:rPr>
      </w:pPr>
      <w:r w:rsidRPr="003234EB">
        <w:rPr>
          <w:b/>
          <w:bCs/>
          <w:sz w:val="22"/>
          <w:szCs w:val="22"/>
        </w:rPr>
        <w:t>im. Stanisława Staszica w Krakowie</w:t>
      </w:r>
    </w:p>
    <w:p w14:paraId="362075E4" w14:textId="682D3199" w:rsidR="00FB7F50" w:rsidRPr="002245BE" w:rsidRDefault="003234EB" w:rsidP="00FB7F50">
      <w:pPr>
        <w:spacing w:after="40"/>
        <w:rPr>
          <w:b/>
          <w:bCs/>
          <w:sz w:val="22"/>
          <w:szCs w:val="22"/>
        </w:rPr>
      </w:pPr>
      <w:r w:rsidRPr="003234EB">
        <w:rPr>
          <w:b/>
          <w:bCs/>
          <w:sz w:val="22"/>
          <w:szCs w:val="22"/>
        </w:rPr>
        <w:t>Dział Zamówień Publicznych</w:t>
      </w:r>
    </w:p>
    <w:p w14:paraId="16577F60" w14:textId="0073704C" w:rsidR="00FB7F50" w:rsidRPr="002245BE" w:rsidRDefault="003234EB" w:rsidP="00FB7F50">
      <w:pPr>
        <w:rPr>
          <w:sz w:val="22"/>
          <w:szCs w:val="22"/>
        </w:rPr>
      </w:pPr>
      <w:r w:rsidRPr="003234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234EB">
        <w:rPr>
          <w:sz w:val="22"/>
          <w:szCs w:val="22"/>
        </w:rPr>
        <w:t>30</w:t>
      </w:r>
    </w:p>
    <w:p w14:paraId="35BE4DA8" w14:textId="7674999E" w:rsidR="00FB7F50" w:rsidRPr="002245BE" w:rsidRDefault="003234EB" w:rsidP="00FB7F50">
      <w:pPr>
        <w:rPr>
          <w:sz w:val="22"/>
          <w:szCs w:val="22"/>
        </w:rPr>
      </w:pPr>
      <w:r w:rsidRPr="003234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234EB">
        <w:rPr>
          <w:sz w:val="22"/>
          <w:szCs w:val="22"/>
        </w:rPr>
        <w:t>Kraków</w:t>
      </w:r>
    </w:p>
    <w:p w14:paraId="60B6005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371EE8" w14:textId="0F1F8B7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380F8B">
        <w:rPr>
          <w:b/>
          <w:sz w:val="28"/>
        </w:rPr>
        <w:t xml:space="preserve"> (czynności nowe/czynności powtórzone)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234EB" w:rsidRPr="00607F9B" w14:paraId="01DFDAE5" w14:textId="77777777" w:rsidTr="00192BD0">
        <w:trPr>
          <w:trHeight w:val="638"/>
        </w:trPr>
        <w:tc>
          <w:tcPr>
            <w:tcW w:w="959" w:type="dxa"/>
          </w:tcPr>
          <w:p w14:paraId="1B7281C2" w14:textId="77777777" w:rsidR="003234EB" w:rsidRPr="00607F9B" w:rsidRDefault="003234EB" w:rsidP="00192B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E8A3C8" w14:textId="73BB8216" w:rsidR="003234EB" w:rsidRPr="00607F9B" w:rsidRDefault="003234EB" w:rsidP="00192B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234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234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34EB">
              <w:rPr>
                <w:b/>
                <w:bCs/>
                <w:sz w:val="22"/>
                <w:szCs w:val="22"/>
              </w:rPr>
              <w:t>Skład i opracowanie materiałów ilustrowanych do publikacji, w których stanowi on od 0 do 20% objętości tekstu, w tym przygotowanie pliku PDF do druku oraz pliku dostępnego cyfrowo - KC-DE-zp.25.291.2026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34EB">
              <w:rPr>
                <w:b/>
                <w:sz w:val="22"/>
                <w:szCs w:val="22"/>
              </w:rPr>
              <w:t>KC-DE-zp.25.291.2026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BEEBA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34EB" w14:paraId="5E8CDA2D" w14:textId="77777777" w:rsidTr="00192BD0">
        <w:trPr>
          <w:cantSplit/>
        </w:trPr>
        <w:tc>
          <w:tcPr>
            <w:tcW w:w="10150" w:type="dxa"/>
          </w:tcPr>
          <w:p w14:paraId="3DCE9806" w14:textId="77777777" w:rsidR="00380F8B" w:rsidRPr="00380F8B" w:rsidRDefault="00380F8B" w:rsidP="00380F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0F8B">
              <w:rPr>
                <w:b/>
                <w:sz w:val="22"/>
                <w:szCs w:val="22"/>
              </w:rPr>
              <w:t>Wydawnictwo JAK Andrzej Choczewski</w:t>
            </w:r>
          </w:p>
          <w:p w14:paraId="39AAE224" w14:textId="77777777" w:rsidR="00380F8B" w:rsidRPr="00380F8B" w:rsidRDefault="00380F8B" w:rsidP="00380F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0F8B">
              <w:rPr>
                <w:b/>
                <w:sz w:val="22"/>
                <w:szCs w:val="22"/>
              </w:rPr>
              <w:t>os. Stalowe 5 /77</w:t>
            </w:r>
          </w:p>
          <w:p w14:paraId="6A6005E7" w14:textId="77777777" w:rsidR="00380F8B" w:rsidRDefault="00380F8B" w:rsidP="00380F8B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380F8B">
              <w:rPr>
                <w:b/>
                <w:sz w:val="22"/>
                <w:szCs w:val="22"/>
              </w:rPr>
              <w:t>31-920 Kraków</w:t>
            </w:r>
            <w:r w:rsidRPr="00380F8B">
              <w:rPr>
                <w:b/>
                <w:sz w:val="22"/>
                <w:szCs w:val="22"/>
              </w:rPr>
              <w:t xml:space="preserve"> </w:t>
            </w:r>
          </w:p>
          <w:p w14:paraId="2126AC43" w14:textId="6D5B8090" w:rsidR="003234EB" w:rsidRPr="00D26ED6" w:rsidRDefault="003234EB" w:rsidP="00380F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AB41C2" w14:textId="6797C86E" w:rsidR="003234EB" w:rsidRDefault="003234EB" w:rsidP="00192BD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234EB">
              <w:rPr>
                <w:sz w:val="22"/>
                <w:szCs w:val="22"/>
              </w:rPr>
              <w:t>Skład i opracowanie materiałów ilustrowanych do publikacji, w których stanowi on od 0 do 20% objętości tekstu, w tym przygotowanie pliku PDF do druku oraz pliku dostępnego cyfrowo - KC-DE-zp.25.291.2026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C068AE4" w14:textId="3009D82D" w:rsidR="003234EB" w:rsidRPr="00D26ED6" w:rsidRDefault="003234EB" w:rsidP="00192BD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234EB">
              <w:rPr>
                <w:b/>
                <w:sz w:val="22"/>
                <w:szCs w:val="22"/>
              </w:rPr>
              <w:t>1</w:t>
            </w:r>
            <w:r w:rsidR="00380F8B">
              <w:rPr>
                <w:b/>
                <w:sz w:val="22"/>
                <w:szCs w:val="22"/>
              </w:rPr>
              <w:t>77,86</w:t>
            </w:r>
            <w:r w:rsidRPr="003234EB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0B1761" w14:textId="77777777" w:rsidR="003234EB" w:rsidRDefault="003234EB" w:rsidP="00192BD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C766DB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3642"/>
        <w:gridCol w:w="1942"/>
        <w:gridCol w:w="1942"/>
        <w:gridCol w:w="1457"/>
      </w:tblGrid>
      <w:tr w:rsidR="00282763" w:rsidRPr="008567C7" w14:paraId="10ADF471" w14:textId="77777777" w:rsidTr="00282763">
        <w:trPr>
          <w:trHeight w:val="534"/>
        </w:trPr>
        <w:tc>
          <w:tcPr>
            <w:tcW w:w="1214" w:type="dxa"/>
            <w:vAlign w:val="center"/>
          </w:tcPr>
          <w:p w14:paraId="365CF574" w14:textId="77777777" w:rsidR="00282763" w:rsidRPr="008567C7" w:rsidRDefault="002827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42" w:type="dxa"/>
            <w:vAlign w:val="center"/>
          </w:tcPr>
          <w:p w14:paraId="27413E68" w14:textId="77777777" w:rsidR="00282763" w:rsidRPr="008567C7" w:rsidRDefault="002827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2" w:type="dxa"/>
            <w:vAlign w:val="center"/>
          </w:tcPr>
          <w:p w14:paraId="0D03D867" w14:textId="26414425" w:rsidR="00282763" w:rsidRPr="008567C7" w:rsidRDefault="002827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942" w:type="dxa"/>
            <w:vAlign w:val="center"/>
          </w:tcPr>
          <w:p w14:paraId="679198DE" w14:textId="1EC6C162" w:rsidR="00282763" w:rsidRPr="008567C7" w:rsidRDefault="002827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57" w:type="dxa"/>
            <w:vAlign w:val="center"/>
          </w:tcPr>
          <w:p w14:paraId="76C57888" w14:textId="77777777" w:rsidR="00282763" w:rsidRPr="008567C7" w:rsidRDefault="002827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82763" w:rsidRPr="008567C7" w14:paraId="1866B82A" w14:textId="77777777" w:rsidTr="00282763">
        <w:trPr>
          <w:trHeight w:val="989"/>
        </w:trPr>
        <w:tc>
          <w:tcPr>
            <w:tcW w:w="1214" w:type="dxa"/>
            <w:vAlign w:val="center"/>
          </w:tcPr>
          <w:p w14:paraId="5F7C0254" w14:textId="0D32AE94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42" w:type="dxa"/>
            <w:vAlign w:val="center"/>
          </w:tcPr>
          <w:p w14:paraId="33722C61" w14:textId="3F094472" w:rsidR="00282763" w:rsidRPr="002B6761" w:rsidRDefault="00282763" w:rsidP="00192B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234EB">
              <w:rPr>
                <w:rFonts w:ascii="Times New Roman" w:hAnsi="Times New Roman" w:cs="Times New Roman"/>
                <w:b/>
                <w:sz w:val="18"/>
                <w:szCs w:val="18"/>
              </w:rPr>
              <w:t>MarDruk</w:t>
            </w:r>
            <w:proofErr w:type="spellEnd"/>
            <w:r w:rsidRPr="003234E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Herzog</w:t>
            </w:r>
          </w:p>
          <w:p w14:paraId="3E1D533D" w14:textId="2C8BD624" w:rsidR="00282763" w:rsidRPr="008567C7" w:rsidRDefault="00282763" w:rsidP="00192B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Na Polach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14:paraId="060F2860" w14:textId="5F2FC4F2" w:rsidR="00282763" w:rsidRPr="001B7815" w:rsidRDefault="00282763" w:rsidP="00192B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31-344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42" w:type="dxa"/>
            <w:vAlign w:val="center"/>
          </w:tcPr>
          <w:p w14:paraId="0E8C9CDB" w14:textId="1387B8B3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80F8B"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942" w:type="dxa"/>
            <w:vAlign w:val="center"/>
          </w:tcPr>
          <w:p w14:paraId="436A36F4" w14:textId="3234C796" w:rsidR="00282763" w:rsidRPr="008567C7" w:rsidRDefault="00380F8B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457" w:type="dxa"/>
            <w:vAlign w:val="center"/>
          </w:tcPr>
          <w:p w14:paraId="375D7BE4" w14:textId="628A8AFF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80F8B"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80F8B"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</w:tr>
      <w:tr w:rsidR="00282763" w:rsidRPr="008567C7" w14:paraId="2300A8D5" w14:textId="77777777" w:rsidTr="00282763">
        <w:trPr>
          <w:trHeight w:val="974"/>
        </w:trPr>
        <w:tc>
          <w:tcPr>
            <w:tcW w:w="1214" w:type="dxa"/>
            <w:vAlign w:val="center"/>
          </w:tcPr>
          <w:p w14:paraId="1E44F231" w14:textId="6BC455D0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42" w:type="dxa"/>
            <w:vAlign w:val="center"/>
          </w:tcPr>
          <w:p w14:paraId="560BFFEA" w14:textId="7F01C0AD" w:rsidR="00282763" w:rsidRPr="002B6761" w:rsidRDefault="00282763" w:rsidP="00192B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/>
                <w:sz w:val="18"/>
                <w:szCs w:val="18"/>
              </w:rPr>
              <w:t>Wydawnictwo JAK Andrzej Choczewski</w:t>
            </w:r>
          </w:p>
          <w:p w14:paraId="2565A41A" w14:textId="52E0F92B" w:rsidR="00282763" w:rsidRPr="008567C7" w:rsidRDefault="00282763" w:rsidP="00192B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os. Stalowe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/77</w:t>
            </w:r>
          </w:p>
          <w:p w14:paraId="47554918" w14:textId="53164BDC" w:rsidR="00282763" w:rsidRPr="001B7815" w:rsidRDefault="00282763" w:rsidP="00192B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31-920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34E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42" w:type="dxa"/>
            <w:vAlign w:val="center"/>
          </w:tcPr>
          <w:p w14:paraId="2DE1FAC8" w14:textId="6D928792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59,50</w:t>
            </w:r>
          </w:p>
        </w:tc>
        <w:tc>
          <w:tcPr>
            <w:tcW w:w="1942" w:type="dxa"/>
            <w:vAlign w:val="center"/>
          </w:tcPr>
          <w:p w14:paraId="515E950F" w14:textId="11F042EF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19,25</w:t>
            </w:r>
          </w:p>
        </w:tc>
        <w:tc>
          <w:tcPr>
            <w:tcW w:w="1457" w:type="dxa"/>
            <w:vAlign w:val="center"/>
          </w:tcPr>
          <w:p w14:paraId="7DCFABD9" w14:textId="08489FE1" w:rsidR="00282763" w:rsidRPr="008567C7" w:rsidRDefault="00282763" w:rsidP="00192B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4EB">
              <w:rPr>
                <w:rFonts w:ascii="Times New Roman" w:hAnsi="Times New Roman" w:cs="Times New Roman"/>
                <w:sz w:val="18"/>
                <w:szCs w:val="18"/>
              </w:rPr>
              <w:t xml:space="preserve">  78,75</w:t>
            </w:r>
          </w:p>
        </w:tc>
      </w:tr>
    </w:tbl>
    <w:p w14:paraId="37AC0054" w14:textId="4C306DA6" w:rsidR="00E85D70" w:rsidRDefault="00380F8B" w:rsidP="004E7234">
      <w:pPr>
        <w:spacing w:before="120"/>
        <w:ind w:firstLine="709"/>
        <w:jc w:val="both"/>
        <w:rPr>
          <w:color w:val="000000"/>
        </w:rPr>
      </w:pPr>
      <w:r w:rsidRPr="003234EB">
        <w:rPr>
          <w:sz w:val="18"/>
          <w:szCs w:val="18"/>
        </w:rPr>
        <w:t xml:space="preserve">  </w:t>
      </w:r>
      <w:r>
        <w:rPr>
          <w:sz w:val="18"/>
          <w:szCs w:val="18"/>
        </w:rPr>
        <w:t>*)</w:t>
      </w:r>
      <w:r>
        <w:rPr>
          <w:sz w:val="18"/>
          <w:szCs w:val="18"/>
        </w:rPr>
        <w:t xml:space="preserve"> wykonawca odstąpił od podpisania umowy</w:t>
      </w:r>
    </w:p>
    <w:bookmarkEnd w:id="0"/>
    <w:p w14:paraId="67EDD3C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76B96" w14:textId="77777777" w:rsidR="00911F73" w:rsidRDefault="00911F73">
      <w:r>
        <w:separator/>
      </w:r>
    </w:p>
  </w:endnote>
  <w:endnote w:type="continuationSeparator" w:id="0">
    <w:p w14:paraId="22F8D36A" w14:textId="77777777" w:rsidR="00911F73" w:rsidRDefault="0091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33A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0C2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47B4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D4BE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B38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65E7A" w14:textId="77777777" w:rsidR="00911F73" w:rsidRDefault="00911F73">
      <w:r>
        <w:separator/>
      </w:r>
    </w:p>
  </w:footnote>
  <w:footnote w:type="continuationSeparator" w:id="0">
    <w:p w14:paraId="1E389F16" w14:textId="77777777" w:rsidR="00911F73" w:rsidRDefault="00911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082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34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EBDC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BED"/>
    <w:rsid w:val="00005838"/>
    <w:rsid w:val="00022322"/>
    <w:rsid w:val="00042497"/>
    <w:rsid w:val="0009394E"/>
    <w:rsid w:val="000C1E6F"/>
    <w:rsid w:val="000E4E56"/>
    <w:rsid w:val="001A1468"/>
    <w:rsid w:val="001B7815"/>
    <w:rsid w:val="001C31ED"/>
    <w:rsid w:val="00282763"/>
    <w:rsid w:val="002B1E4F"/>
    <w:rsid w:val="002B6761"/>
    <w:rsid w:val="003234EB"/>
    <w:rsid w:val="003249EE"/>
    <w:rsid w:val="003445A0"/>
    <w:rsid w:val="00380F8B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D1BFC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1F73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908D7"/>
    <w:rsid w:val="00BD2174"/>
    <w:rsid w:val="00BF1BE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1AE2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49"/>
  <w15:chartTrackingRefBased/>
  <w15:docId w15:val="{65F19F6E-2E7B-4869-A509-2BF61278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234E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1899-12-31T23:00:00Z</cp:lastPrinted>
  <dcterms:created xsi:type="dcterms:W3CDTF">2026-09-15T12:55:00Z</dcterms:created>
  <dcterms:modified xsi:type="dcterms:W3CDTF">2026-09-15T12:55:00Z</dcterms:modified>
</cp:coreProperties>
</file>