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445FF" w14:textId="7FAB1B94" w:rsidR="00FB7F50" w:rsidRPr="0000439F" w:rsidRDefault="00CB6BCB" w:rsidP="0000439F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00439F">
        <w:rPr>
          <w:rFonts w:ascii="Verdana" w:hAnsi="Verdana"/>
          <w:sz w:val="18"/>
          <w:szCs w:val="18"/>
        </w:rPr>
        <w:t>Kraków</w:t>
      </w:r>
      <w:r w:rsidR="00FB7F50" w:rsidRPr="0000439F">
        <w:rPr>
          <w:rFonts w:ascii="Verdana" w:hAnsi="Verdana"/>
          <w:sz w:val="18"/>
          <w:szCs w:val="18"/>
        </w:rPr>
        <w:t xml:space="preserve"> dnia: </w:t>
      </w:r>
      <w:r w:rsidRPr="0000439F">
        <w:rPr>
          <w:rFonts w:ascii="Verdana" w:hAnsi="Verdana"/>
          <w:sz w:val="18"/>
          <w:szCs w:val="18"/>
        </w:rPr>
        <w:t>2026-09-15</w:t>
      </w:r>
    </w:p>
    <w:p w14:paraId="60388F62" w14:textId="77777777" w:rsidR="00CB6BCB" w:rsidRPr="0000439F" w:rsidRDefault="00CB6BCB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00439F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0E43D51E" w14:textId="77777777" w:rsidR="00CB6BCB" w:rsidRPr="0000439F" w:rsidRDefault="00CB6BCB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00439F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53FE0DFE" w14:textId="5B538B95" w:rsidR="00FB7F50" w:rsidRPr="0000439F" w:rsidRDefault="00CB6BCB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00439F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546BB89E" w14:textId="6BAAB69C" w:rsidR="00FB7F50" w:rsidRPr="0000439F" w:rsidRDefault="00CB6BCB" w:rsidP="00FB7F50">
      <w:pPr>
        <w:rPr>
          <w:rFonts w:ascii="Verdana" w:hAnsi="Verdana"/>
          <w:sz w:val="18"/>
          <w:szCs w:val="18"/>
        </w:rPr>
      </w:pPr>
      <w:r w:rsidRPr="0000439F">
        <w:rPr>
          <w:rFonts w:ascii="Verdana" w:hAnsi="Verdana"/>
          <w:sz w:val="18"/>
          <w:szCs w:val="18"/>
        </w:rPr>
        <w:t>Al. Mickiewicza</w:t>
      </w:r>
      <w:r w:rsidR="00FB7F50" w:rsidRPr="0000439F">
        <w:rPr>
          <w:rFonts w:ascii="Verdana" w:hAnsi="Verdana"/>
          <w:sz w:val="18"/>
          <w:szCs w:val="18"/>
        </w:rPr>
        <w:t xml:space="preserve"> </w:t>
      </w:r>
      <w:r w:rsidRPr="0000439F">
        <w:rPr>
          <w:rFonts w:ascii="Verdana" w:hAnsi="Verdana"/>
          <w:sz w:val="18"/>
          <w:szCs w:val="18"/>
        </w:rPr>
        <w:t>30</w:t>
      </w:r>
    </w:p>
    <w:p w14:paraId="43965C17" w14:textId="7F89A2FF" w:rsidR="00FB7F50" w:rsidRPr="0000439F" w:rsidRDefault="00CB6BCB" w:rsidP="00FB7F50">
      <w:pPr>
        <w:rPr>
          <w:rFonts w:ascii="Verdana" w:hAnsi="Verdana"/>
          <w:sz w:val="18"/>
          <w:szCs w:val="18"/>
        </w:rPr>
      </w:pPr>
      <w:r w:rsidRPr="0000439F">
        <w:rPr>
          <w:rFonts w:ascii="Verdana" w:hAnsi="Verdana"/>
          <w:sz w:val="18"/>
          <w:szCs w:val="18"/>
        </w:rPr>
        <w:t>30-059</w:t>
      </w:r>
      <w:r w:rsidR="00FB7F50" w:rsidRPr="0000439F">
        <w:rPr>
          <w:rFonts w:ascii="Verdana" w:hAnsi="Verdana"/>
          <w:sz w:val="18"/>
          <w:szCs w:val="18"/>
        </w:rPr>
        <w:t xml:space="preserve"> </w:t>
      </w:r>
      <w:r w:rsidRPr="0000439F">
        <w:rPr>
          <w:rFonts w:ascii="Verdana" w:hAnsi="Verdana"/>
          <w:sz w:val="18"/>
          <w:szCs w:val="18"/>
        </w:rPr>
        <w:t>Kraków</w:t>
      </w:r>
    </w:p>
    <w:p w14:paraId="7A57BE43" w14:textId="77777777" w:rsidR="008642B3" w:rsidRPr="0000439F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00439F">
        <w:rPr>
          <w:rFonts w:ascii="Verdana" w:hAnsi="Verdana"/>
          <w:sz w:val="18"/>
          <w:szCs w:val="18"/>
        </w:rPr>
        <w:t>OGŁOSZENIE</w:t>
      </w:r>
    </w:p>
    <w:p w14:paraId="132AFD5D" w14:textId="77777777" w:rsidR="008642B3" w:rsidRPr="0000439F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00439F">
        <w:rPr>
          <w:rFonts w:ascii="Verdana" w:hAnsi="Verdana"/>
          <w:b/>
          <w:sz w:val="18"/>
          <w:szCs w:val="18"/>
        </w:rPr>
        <w:t xml:space="preserve">o </w:t>
      </w:r>
      <w:r w:rsidR="0054734E" w:rsidRPr="0000439F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CB6BCB" w:rsidRPr="0000439F" w14:paraId="133DC477" w14:textId="77777777" w:rsidTr="00233ABE">
        <w:trPr>
          <w:trHeight w:val="638"/>
        </w:trPr>
        <w:tc>
          <w:tcPr>
            <w:tcW w:w="959" w:type="dxa"/>
          </w:tcPr>
          <w:p w14:paraId="0FB50BE1" w14:textId="77777777" w:rsidR="00CB6BCB" w:rsidRPr="0000439F" w:rsidRDefault="00CB6BCB" w:rsidP="00233ABE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0439F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2F9571DC" w14:textId="1DFE2CF8" w:rsidR="00CB6BCB" w:rsidRPr="0000439F" w:rsidRDefault="00CB6BCB" w:rsidP="00233ABE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0439F">
              <w:rPr>
                <w:rFonts w:ascii="Verdana" w:hAnsi="Verdana"/>
                <w:sz w:val="18"/>
                <w:szCs w:val="18"/>
              </w:rPr>
              <w:t>postępowania o udzielenie zamówienia publicznego, prowadzonego w trybie: przetarg nieograniczony</w:t>
            </w:r>
            <w:r w:rsidRPr="0000439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00439F">
              <w:rPr>
                <w:rFonts w:ascii="Verdana" w:hAnsi="Verdana"/>
                <w:sz w:val="18"/>
                <w:szCs w:val="18"/>
              </w:rPr>
              <w:t>pn.</w:t>
            </w:r>
            <w:r w:rsidRPr="0000439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00439F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00439F">
              <w:rPr>
                <w:rFonts w:ascii="Verdana" w:hAnsi="Verdana"/>
                <w:b/>
                <w:bCs/>
                <w:sz w:val="18"/>
                <w:szCs w:val="18"/>
              </w:rPr>
              <w:t xml:space="preserve">Dostawa 48 szt. stacjonarnych zestawów komputerowych dla </w:t>
            </w:r>
            <w:proofErr w:type="spellStart"/>
            <w:r w:rsidRPr="0000439F">
              <w:rPr>
                <w:rFonts w:ascii="Verdana" w:hAnsi="Verdana"/>
                <w:b/>
                <w:bCs/>
                <w:sz w:val="18"/>
                <w:szCs w:val="18"/>
              </w:rPr>
              <w:t>WIMiIP</w:t>
            </w:r>
            <w:proofErr w:type="spellEnd"/>
            <w:r w:rsidRPr="0000439F">
              <w:rPr>
                <w:rFonts w:ascii="Verdana" w:hAnsi="Verdana"/>
                <w:b/>
                <w:bCs/>
                <w:sz w:val="18"/>
                <w:szCs w:val="18"/>
              </w:rPr>
              <w:t xml:space="preserve"> KC-DE-zp.25.295.2026</w:t>
            </w:r>
            <w:r w:rsidRPr="0000439F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00439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00439F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00439F">
              <w:rPr>
                <w:rFonts w:ascii="Verdana" w:hAnsi="Verdana"/>
                <w:b/>
                <w:sz w:val="18"/>
                <w:szCs w:val="18"/>
              </w:rPr>
              <w:t xml:space="preserve"> KC-DE-zp.25.295.2026</w:t>
            </w:r>
            <w:r w:rsidRPr="0000439F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5B7F6EBC" w14:textId="77777777" w:rsidR="008642B3" w:rsidRPr="0000439F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00439F">
        <w:rPr>
          <w:rFonts w:ascii="Verdana" w:hAnsi="Verdana"/>
          <w:sz w:val="18"/>
          <w:szCs w:val="18"/>
        </w:rPr>
        <w:t xml:space="preserve">Zamawiający, </w:t>
      </w:r>
      <w:r w:rsidR="00CC324B" w:rsidRPr="0000439F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00439F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00439F">
        <w:rPr>
          <w:rFonts w:ascii="Verdana" w:hAnsi="Verdana"/>
          <w:sz w:val="18"/>
          <w:szCs w:val="18"/>
        </w:rPr>
        <w:t xml:space="preserve">ust. 1 pkt. 1 i </w:t>
      </w:r>
      <w:r w:rsidRPr="0000439F">
        <w:rPr>
          <w:rFonts w:ascii="Verdana" w:hAnsi="Verdana"/>
          <w:sz w:val="18"/>
          <w:szCs w:val="18"/>
        </w:rPr>
        <w:t xml:space="preserve">ust. </w:t>
      </w:r>
      <w:r w:rsidR="00A17CDB" w:rsidRPr="0000439F">
        <w:rPr>
          <w:rFonts w:ascii="Verdana" w:hAnsi="Verdana"/>
          <w:sz w:val="18"/>
          <w:szCs w:val="18"/>
        </w:rPr>
        <w:t>2</w:t>
      </w:r>
      <w:r w:rsidRPr="0000439F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00439F">
        <w:rPr>
          <w:rFonts w:ascii="Verdana" w:hAnsi="Verdana"/>
          <w:sz w:val="18"/>
          <w:szCs w:val="18"/>
        </w:rPr>
        <w:t xml:space="preserve"> </w:t>
      </w:r>
      <w:r w:rsidR="00CC1A8E" w:rsidRPr="0000439F">
        <w:rPr>
          <w:rFonts w:ascii="Verdana" w:hAnsi="Verdana"/>
          <w:sz w:val="18"/>
          <w:szCs w:val="18"/>
        </w:rPr>
        <w:t>(</w:t>
      </w:r>
      <w:r w:rsidR="004D796A" w:rsidRPr="0000439F">
        <w:rPr>
          <w:rFonts w:ascii="Verdana" w:hAnsi="Verdana"/>
          <w:sz w:val="18"/>
          <w:szCs w:val="18"/>
        </w:rPr>
        <w:t xml:space="preserve">Dz.U. 2026 poz. 793 </w:t>
      </w:r>
      <w:proofErr w:type="spellStart"/>
      <w:r w:rsidR="00CC1A8E" w:rsidRPr="0000439F">
        <w:rPr>
          <w:rFonts w:ascii="Verdana" w:hAnsi="Verdana"/>
          <w:sz w:val="18"/>
          <w:szCs w:val="18"/>
        </w:rPr>
        <w:t>t.j</w:t>
      </w:r>
      <w:proofErr w:type="spellEnd"/>
      <w:r w:rsidR="00CC1A8E" w:rsidRPr="0000439F">
        <w:rPr>
          <w:rFonts w:ascii="Verdana" w:hAnsi="Verdana"/>
          <w:sz w:val="18"/>
          <w:szCs w:val="18"/>
        </w:rPr>
        <w:t xml:space="preserve">. ze zm.) </w:t>
      </w:r>
      <w:r w:rsidRPr="0000439F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00439F">
        <w:rPr>
          <w:rFonts w:ascii="Verdana" w:hAnsi="Verdana"/>
          <w:sz w:val="18"/>
          <w:szCs w:val="18"/>
        </w:rPr>
        <w:t>Pzp</w:t>
      </w:r>
      <w:proofErr w:type="spellEnd"/>
      <w:r w:rsidRPr="0000439F">
        <w:rPr>
          <w:rFonts w:ascii="Verdana" w:hAnsi="Verdana"/>
          <w:sz w:val="18"/>
          <w:szCs w:val="18"/>
        </w:rPr>
        <w:t>”</w:t>
      </w:r>
      <w:r w:rsidR="00D26ED6" w:rsidRPr="0000439F">
        <w:rPr>
          <w:rFonts w:ascii="Verdana" w:hAnsi="Verdana"/>
          <w:sz w:val="18"/>
          <w:szCs w:val="18"/>
        </w:rPr>
        <w:t xml:space="preserve">, </w:t>
      </w:r>
      <w:r w:rsidRPr="0000439F">
        <w:rPr>
          <w:rFonts w:ascii="Verdana" w:hAnsi="Verdana"/>
          <w:sz w:val="18"/>
          <w:szCs w:val="18"/>
        </w:rPr>
        <w:t>informuje</w:t>
      </w:r>
      <w:r w:rsidR="00D26ED6" w:rsidRPr="0000439F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00439F">
        <w:rPr>
          <w:rFonts w:ascii="Verdana" w:hAnsi="Verdana"/>
          <w:sz w:val="18"/>
          <w:szCs w:val="18"/>
        </w:rPr>
        <w:t>najkorzystniejsz</w:t>
      </w:r>
      <w:r w:rsidR="00D26ED6" w:rsidRPr="0000439F">
        <w:rPr>
          <w:rFonts w:ascii="Verdana" w:hAnsi="Verdana"/>
          <w:sz w:val="18"/>
          <w:szCs w:val="18"/>
        </w:rPr>
        <w:t xml:space="preserve">a wybrana została </w:t>
      </w:r>
      <w:r w:rsidR="00756CDA" w:rsidRPr="0000439F">
        <w:rPr>
          <w:rFonts w:ascii="Verdana" w:hAnsi="Verdana"/>
          <w:sz w:val="18"/>
          <w:szCs w:val="18"/>
        </w:rPr>
        <w:t>ofer</w:t>
      </w:r>
      <w:r w:rsidR="00D26ED6" w:rsidRPr="0000439F">
        <w:rPr>
          <w:rFonts w:ascii="Verdana" w:hAnsi="Verdana"/>
          <w:sz w:val="18"/>
          <w:szCs w:val="18"/>
        </w:rPr>
        <w:t>t</w:t>
      </w:r>
      <w:r w:rsidR="009F0E5C" w:rsidRPr="0000439F">
        <w:rPr>
          <w:rFonts w:ascii="Verdana" w:hAnsi="Verdana"/>
          <w:sz w:val="18"/>
          <w:szCs w:val="18"/>
        </w:rPr>
        <w:t>a</w:t>
      </w:r>
      <w:r w:rsidR="00D26ED6" w:rsidRPr="0000439F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B6BCB" w:rsidRPr="0000439F" w14:paraId="785C6BB5" w14:textId="77777777" w:rsidTr="00233ABE">
        <w:trPr>
          <w:cantSplit/>
        </w:trPr>
        <w:tc>
          <w:tcPr>
            <w:tcW w:w="10150" w:type="dxa"/>
          </w:tcPr>
          <w:p w14:paraId="73CD6150" w14:textId="7DF94E3B" w:rsidR="00CB6BCB" w:rsidRPr="0000439F" w:rsidRDefault="00CB6BCB" w:rsidP="00233ABE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00439F">
              <w:rPr>
                <w:rFonts w:ascii="Verdana" w:hAnsi="Verdana"/>
                <w:b/>
                <w:sz w:val="18"/>
                <w:szCs w:val="18"/>
              </w:rPr>
              <w:t>PIXEL Centrum Komputerowe Tomasz Dziedzic</w:t>
            </w:r>
          </w:p>
          <w:p w14:paraId="291B3C97" w14:textId="67CD44C3" w:rsidR="00CB6BCB" w:rsidRPr="0000439F" w:rsidRDefault="00FA56A5" w:rsidP="00233ABE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00439F">
              <w:rPr>
                <w:rFonts w:ascii="Verdana" w:hAnsi="Verdana"/>
                <w:bCs/>
                <w:sz w:val="18"/>
                <w:szCs w:val="18"/>
              </w:rPr>
              <w:t xml:space="preserve">Ul. </w:t>
            </w:r>
            <w:r w:rsidR="00CB6BCB" w:rsidRPr="0000439F">
              <w:rPr>
                <w:rFonts w:ascii="Verdana" w:hAnsi="Verdana"/>
                <w:bCs/>
                <w:sz w:val="18"/>
                <w:szCs w:val="18"/>
              </w:rPr>
              <w:t xml:space="preserve">Wilkowa 3A </w:t>
            </w:r>
          </w:p>
          <w:p w14:paraId="14F03EC1" w14:textId="6A4AF6AB" w:rsidR="00CB6BCB" w:rsidRPr="0000439F" w:rsidRDefault="00CB6BCB" w:rsidP="00233ABE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00439F">
              <w:rPr>
                <w:rFonts w:ascii="Verdana" w:hAnsi="Verdana"/>
                <w:bCs/>
                <w:sz w:val="18"/>
                <w:szCs w:val="18"/>
              </w:rPr>
              <w:t>28-232 Łubnice</w:t>
            </w:r>
          </w:p>
          <w:p w14:paraId="35367796" w14:textId="782E181F" w:rsidR="00CB6BCB" w:rsidRPr="0000439F" w:rsidRDefault="00CB6BCB" w:rsidP="00233ABE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00439F">
              <w:rPr>
                <w:rFonts w:ascii="Verdana" w:hAnsi="Verdana"/>
                <w:sz w:val="18"/>
                <w:szCs w:val="18"/>
              </w:rPr>
              <w:t>za cenę</w:t>
            </w:r>
            <w:r w:rsidR="00FA56A5" w:rsidRPr="0000439F">
              <w:rPr>
                <w:rFonts w:ascii="Verdana" w:hAnsi="Verdana"/>
                <w:sz w:val="18"/>
                <w:szCs w:val="18"/>
              </w:rPr>
              <w:t xml:space="preserve"> oferty</w:t>
            </w:r>
            <w:r w:rsidRPr="0000439F">
              <w:rPr>
                <w:rFonts w:ascii="Verdana" w:hAnsi="Verdana"/>
                <w:sz w:val="18"/>
                <w:szCs w:val="18"/>
              </w:rPr>
              <w:t xml:space="preserve"> brutto</w:t>
            </w:r>
            <w:r w:rsidR="00FA56A5" w:rsidRPr="0000439F">
              <w:rPr>
                <w:rFonts w:ascii="Verdana" w:hAnsi="Verdana"/>
                <w:sz w:val="18"/>
                <w:szCs w:val="18"/>
              </w:rPr>
              <w:t>:</w:t>
            </w:r>
            <w:r w:rsidRPr="0000439F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00439F">
              <w:rPr>
                <w:rFonts w:ascii="Verdana" w:hAnsi="Verdana"/>
                <w:b/>
                <w:sz w:val="18"/>
                <w:szCs w:val="18"/>
              </w:rPr>
              <w:t>354 299.00 zł</w:t>
            </w:r>
            <w:r w:rsidRPr="0000439F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059676E9" w14:textId="77777777" w:rsidR="00CB6BCB" w:rsidRPr="0000439F" w:rsidRDefault="00CB6BCB" w:rsidP="00233ABE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0439F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00439F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00439F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00439F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40DBC780" w14:textId="77777777" w:rsidR="003A0AFC" w:rsidRPr="0000439F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00439F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637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985"/>
        <w:gridCol w:w="1134"/>
        <w:gridCol w:w="1417"/>
        <w:gridCol w:w="992"/>
      </w:tblGrid>
      <w:tr w:rsidR="0000439F" w:rsidRPr="0000439F" w14:paraId="35DAB661" w14:textId="77777777" w:rsidTr="00233ABE">
        <w:trPr>
          <w:trHeight w:val="510"/>
        </w:trPr>
        <w:tc>
          <w:tcPr>
            <w:tcW w:w="851" w:type="dxa"/>
            <w:vAlign w:val="center"/>
          </w:tcPr>
          <w:p w14:paraId="4CFDAAD1" w14:textId="77777777" w:rsidR="0000439F" w:rsidRPr="0000439F" w:rsidRDefault="0000439F" w:rsidP="00233AB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00439F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1985" w:type="dxa"/>
            <w:vAlign w:val="center"/>
          </w:tcPr>
          <w:p w14:paraId="3A8EFFF9" w14:textId="77777777" w:rsidR="0000439F" w:rsidRPr="0000439F" w:rsidRDefault="0000439F" w:rsidP="00233AB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0439F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1AFECA74" w14:textId="77777777" w:rsidR="0000439F" w:rsidRPr="0000439F" w:rsidRDefault="0000439F" w:rsidP="00233ABE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0439F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417" w:type="dxa"/>
            <w:vAlign w:val="center"/>
          </w:tcPr>
          <w:p w14:paraId="3BA97332" w14:textId="77777777" w:rsidR="0000439F" w:rsidRPr="0000439F" w:rsidRDefault="0000439F" w:rsidP="00233ABE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0439F">
              <w:rPr>
                <w:rFonts w:ascii="Verdana" w:hAnsi="Verdana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992" w:type="dxa"/>
            <w:vAlign w:val="center"/>
          </w:tcPr>
          <w:p w14:paraId="6EB521B3" w14:textId="77777777" w:rsidR="0000439F" w:rsidRPr="0000439F" w:rsidRDefault="0000439F" w:rsidP="00233AB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0439F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00439F" w:rsidRPr="0000439F" w14:paraId="36CA2B20" w14:textId="77777777" w:rsidTr="00233ABE">
        <w:tc>
          <w:tcPr>
            <w:tcW w:w="851" w:type="dxa"/>
            <w:vAlign w:val="center"/>
          </w:tcPr>
          <w:p w14:paraId="229385E0" w14:textId="77777777" w:rsidR="0000439F" w:rsidRPr="0000439F" w:rsidRDefault="0000439F" w:rsidP="00233AB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0439F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1985" w:type="dxa"/>
            <w:vAlign w:val="center"/>
          </w:tcPr>
          <w:p w14:paraId="1083A5AA" w14:textId="77777777" w:rsidR="0000439F" w:rsidRPr="0000439F" w:rsidRDefault="0000439F" w:rsidP="00233ABE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00439F">
              <w:rPr>
                <w:rFonts w:ascii="Verdana" w:hAnsi="Verdana" w:cs="Times New Roman"/>
                <w:b/>
                <w:sz w:val="18"/>
                <w:szCs w:val="18"/>
              </w:rPr>
              <w:t>PIXEL Centrum Komputerowe Tomasz Dziedzic</w:t>
            </w:r>
          </w:p>
          <w:p w14:paraId="25772295" w14:textId="77777777" w:rsidR="0000439F" w:rsidRPr="0000439F" w:rsidRDefault="0000439F" w:rsidP="00233ABE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0439F">
              <w:rPr>
                <w:rFonts w:ascii="Verdana" w:hAnsi="Verdana" w:cs="Times New Roman"/>
                <w:bCs/>
                <w:sz w:val="18"/>
                <w:szCs w:val="18"/>
              </w:rPr>
              <w:t xml:space="preserve">Ul. Wilkowa 3A </w:t>
            </w:r>
          </w:p>
          <w:p w14:paraId="66766DF7" w14:textId="77777777" w:rsidR="0000439F" w:rsidRPr="0000439F" w:rsidRDefault="0000439F" w:rsidP="00233ABE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0439F">
              <w:rPr>
                <w:rFonts w:ascii="Verdana" w:hAnsi="Verdana" w:cs="Times New Roman"/>
                <w:bCs/>
                <w:sz w:val="18"/>
                <w:szCs w:val="18"/>
              </w:rPr>
              <w:t>28-232 Łubnice</w:t>
            </w:r>
          </w:p>
        </w:tc>
        <w:tc>
          <w:tcPr>
            <w:tcW w:w="1134" w:type="dxa"/>
            <w:vAlign w:val="center"/>
          </w:tcPr>
          <w:p w14:paraId="686593A4" w14:textId="77777777" w:rsidR="0000439F" w:rsidRPr="0000439F" w:rsidRDefault="0000439F" w:rsidP="00233AB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0439F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417" w:type="dxa"/>
            <w:vAlign w:val="center"/>
          </w:tcPr>
          <w:p w14:paraId="1BDDDE89" w14:textId="77777777" w:rsidR="0000439F" w:rsidRPr="0000439F" w:rsidRDefault="0000439F" w:rsidP="00233AB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0439F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992" w:type="dxa"/>
            <w:vAlign w:val="center"/>
          </w:tcPr>
          <w:p w14:paraId="29AEED16" w14:textId="77777777" w:rsidR="0000439F" w:rsidRPr="0000439F" w:rsidRDefault="0000439F" w:rsidP="00233AB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0439F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  <w:tr w:rsidR="0000439F" w:rsidRPr="0000439F" w14:paraId="23DCEB8E" w14:textId="77777777" w:rsidTr="00233ABE">
        <w:tc>
          <w:tcPr>
            <w:tcW w:w="851" w:type="dxa"/>
            <w:vAlign w:val="center"/>
          </w:tcPr>
          <w:p w14:paraId="04E54511" w14:textId="77777777" w:rsidR="0000439F" w:rsidRPr="0000439F" w:rsidRDefault="0000439F" w:rsidP="00233AB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0439F">
              <w:rPr>
                <w:rFonts w:ascii="Verdana" w:hAnsi="Verdana" w:cs="Times New Roman"/>
                <w:sz w:val="18"/>
                <w:szCs w:val="18"/>
              </w:rPr>
              <w:t>4</w:t>
            </w:r>
          </w:p>
        </w:tc>
        <w:tc>
          <w:tcPr>
            <w:tcW w:w="1985" w:type="dxa"/>
            <w:vAlign w:val="center"/>
          </w:tcPr>
          <w:p w14:paraId="6A9759DE" w14:textId="77777777" w:rsidR="0000439F" w:rsidRPr="0000439F" w:rsidRDefault="0000439F" w:rsidP="00233ABE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00439F">
              <w:rPr>
                <w:rFonts w:ascii="Verdana" w:hAnsi="Verdana" w:cs="Times New Roman"/>
                <w:b/>
                <w:sz w:val="18"/>
                <w:szCs w:val="18"/>
              </w:rPr>
              <w:t>PROGRESS Systemy Komputerowe Sp. z o.o.</w:t>
            </w:r>
          </w:p>
          <w:p w14:paraId="4B5F786F" w14:textId="77777777" w:rsidR="0000439F" w:rsidRPr="0000439F" w:rsidRDefault="0000439F" w:rsidP="00233ABE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0439F">
              <w:rPr>
                <w:rFonts w:ascii="Verdana" w:hAnsi="Verdana" w:cs="Times New Roman"/>
                <w:bCs/>
                <w:sz w:val="18"/>
                <w:szCs w:val="18"/>
              </w:rPr>
              <w:t xml:space="preserve">Al. Mickiewicza 27 </w:t>
            </w:r>
          </w:p>
          <w:p w14:paraId="289C0B8C" w14:textId="77777777" w:rsidR="0000439F" w:rsidRPr="0000439F" w:rsidRDefault="0000439F" w:rsidP="00233ABE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0439F">
              <w:rPr>
                <w:rFonts w:ascii="Verdana" w:hAnsi="Verdana" w:cs="Times New Roman"/>
                <w:bCs/>
                <w:sz w:val="18"/>
                <w:szCs w:val="18"/>
              </w:rPr>
              <w:t>31-120 Kraków</w:t>
            </w:r>
          </w:p>
        </w:tc>
        <w:tc>
          <w:tcPr>
            <w:tcW w:w="1134" w:type="dxa"/>
            <w:vAlign w:val="center"/>
          </w:tcPr>
          <w:p w14:paraId="0573CFCE" w14:textId="77777777" w:rsidR="0000439F" w:rsidRPr="0000439F" w:rsidRDefault="0000439F" w:rsidP="00233AB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0439F">
              <w:rPr>
                <w:rFonts w:ascii="Verdana" w:hAnsi="Verdana" w:cs="Times New Roman"/>
                <w:sz w:val="18"/>
                <w:szCs w:val="18"/>
              </w:rPr>
              <w:t xml:space="preserve">  58,36</w:t>
            </w:r>
          </w:p>
        </w:tc>
        <w:tc>
          <w:tcPr>
            <w:tcW w:w="1417" w:type="dxa"/>
            <w:vAlign w:val="center"/>
          </w:tcPr>
          <w:p w14:paraId="46F7D26D" w14:textId="77777777" w:rsidR="0000439F" w:rsidRPr="0000439F" w:rsidRDefault="0000439F" w:rsidP="00233AB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0439F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992" w:type="dxa"/>
            <w:vAlign w:val="center"/>
          </w:tcPr>
          <w:p w14:paraId="2C50691B" w14:textId="77777777" w:rsidR="0000439F" w:rsidRPr="0000439F" w:rsidRDefault="0000439F" w:rsidP="00233AB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0439F">
              <w:rPr>
                <w:rFonts w:ascii="Verdana" w:hAnsi="Verdana" w:cs="Times New Roman"/>
                <w:sz w:val="18"/>
                <w:szCs w:val="18"/>
              </w:rPr>
              <w:t xml:space="preserve">  98,36</w:t>
            </w:r>
          </w:p>
        </w:tc>
      </w:tr>
      <w:tr w:rsidR="0000439F" w:rsidRPr="0000439F" w14:paraId="638D26F1" w14:textId="77777777" w:rsidTr="00233ABE">
        <w:tc>
          <w:tcPr>
            <w:tcW w:w="851" w:type="dxa"/>
            <w:vAlign w:val="center"/>
          </w:tcPr>
          <w:p w14:paraId="6D4569A5" w14:textId="77777777" w:rsidR="0000439F" w:rsidRPr="0000439F" w:rsidRDefault="0000439F" w:rsidP="00233AB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0439F">
              <w:rPr>
                <w:rFonts w:ascii="Verdana" w:hAnsi="Verdana" w:cs="Times New Roman"/>
                <w:sz w:val="18"/>
                <w:szCs w:val="18"/>
              </w:rPr>
              <w:t>7</w:t>
            </w:r>
          </w:p>
        </w:tc>
        <w:tc>
          <w:tcPr>
            <w:tcW w:w="1985" w:type="dxa"/>
            <w:vAlign w:val="center"/>
          </w:tcPr>
          <w:p w14:paraId="1AF2CE96" w14:textId="77777777" w:rsidR="0000439F" w:rsidRPr="0000439F" w:rsidRDefault="0000439F" w:rsidP="00233ABE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00439F">
              <w:rPr>
                <w:rFonts w:ascii="Verdana" w:hAnsi="Verdana" w:cs="Times New Roman"/>
                <w:b/>
                <w:sz w:val="18"/>
                <w:szCs w:val="18"/>
              </w:rPr>
              <w:t xml:space="preserve">CEZAR Cezary </w:t>
            </w:r>
            <w:proofErr w:type="spellStart"/>
            <w:r w:rsidRPr="0000439F">
              <w:rPr>
                <w:rFonts w:ascii="Verdana" w:hAnsi="Verdana" w:cs="Times New Roman"/>
                <w:b/>
                <w:sz w:val="18"/>
                <w:szCs w:val="18"/>
              </w:rPr>
              <w:t>Machnio</w:t>
            </w:r>
            <w:proofErr w:type="spellEnd"/>
            <w:r w:rsidRPr="0000439F">
              <w:rPr>
                <w:rFonts w:ascii="Verdana" w:hAnsi="Verdana" w:cs="Times New Roman"/>
                <w:b/>
                <w:sz w:val="18"/>
                <w:szCs w:val="18"/>
              </w:rPr>
              <w:t xml:space="preserve"> i Piotr Gębka Sp. z o.o.</w:t>
            </w:r>
          </w:p>
          <w:p w14:paraId="6FEC1CD7" w14:textId="77777777" w:rsidR="0000439F" w:rsidRPr="0000439F" w:rsidRDefault="0000439F" w:rsidP="00233ABE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0439F">
              <w:rPr>
                <w:rFonts w:ascii="Verdana" w:hAnsi="Verdana" w:cs="Times New Roman"/>
                <w:bCs/>
                <w:sz w:val="18"/>
                <w:szCs w:val="18"/>
              </w:rPr>
              <w:t>Ul. Wolność 8 lok. 4</w:t>
            </w:r>
          </w:p>
          <w:p w14:paraId="501B67D4" w14:textId="77777777" w:rsidR="0000439F" w:rsidRPr="0000439F" w:rsidRDefault="0000439F" w:rsidP="00233ABE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0439F">
              <w:rPr>
                <w:rFonts w:ascii="Verdana" w:hAnsi="Verdana" w:cs="Times New Roman"/>
                <w:bCs/>
                <w:sz w:val="18"/>
                <w:szCs w:val="18"/>
              </w:rPr>
              <w:t>26-600 Radom</w:t>
            </w:r>
          </w:p>
        </w:tc>
        <w:tc>
          <w:tcPr>
            <w:tcW w:w="1134" w:type="dxa"/>
            <w:vAlign w:val="center"/>
          </w:tcPr>
          <w:p w14:paraId="466B1671" w14:textId="77777777" w:rsidR="0000439F" w:rsidRPr="0000439F" w:rsidRDefault="0000439F" w:rsidP="00233AB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0439F">
              <w:rPr>
                <w:rFonts w:ascii="Verdana" w:hAnsi="Verdana" w:cs="Times New Roman"/>
                <w:sz w:val="18"/>
                <w:szCs w:val="18"/>
              </w:rPr>
              <w:t xml:space="preserve">  56,93</w:t>
            </w:r>
          </w:p>
        </w:tc>
        <w:tc>
          <w:tcPr>
            <w:tcW w:w="1417" w:type="dxa"/>
            <w:vAlign w:val="center"/>
          </w:tcPr>
          <w:p w14:paraId="1548D282" w14:textId="77777777" w:rsidR="0000439F" w:rsidRPr="0000439F" w:rsidRDefault="0000439F" w:rsidP="00233AB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0439F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992" w:type="dxa"/>
            <w:vAlign w:val="center"/>
          </w:tcPr>
          <w:p w14:paraId="25C07675" w14:textId="77777777" w:rsidR="0000439F" w:rsidRPr="0000439F" w:rsidRDefault="0000439F" w:rsidP="00233AB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0439F">
              <w:rPr>
                <w:rFonts w:ascii="Verdana" w:hAnsi="Verdana" w:cs="Times New Roman"/>
                <w:sz w:val="18"/>
                <w:szCs w:val="18"/>
              </w:rPr>
              <w:t xml:space="preserve">  96,93</w:t>
            </w:r>
          </w:p>
        </w:tc>
      </w:tr>
      <w:tr w:rsidR="0000439F" w:rsidRPr="0000439F" w14:paraId="73F49FA2" w14:textId="77777777" w:rsidTr="00233ABE">
        <w:tc>
          <w:tcPr>
            <w:tcW w:w="851" w:type="dxa"/>
            <w:vAlign w:val="center"/>
          </w:tcPr>
          <w:p w14:paraId="391BCD7C" w14:textId="77777777" w:rsidR="0000439F" w:rsidRPr="0000439F" w:rsidRDefault="0000439F" w:rsidP="00233AB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0439F">
              <w:rPr>
                <w:rFonts w:ascii="Verdana" w:hAnsi="Verdana" w:cs="Times New Roman"/>
                <w:sz w:val="18"/>
                <w:szCs w:val="18"/>
              </w:rPr>
              <w:t>9</w:t>
            </w:r>
          </w:p>
        </w:tc>
        <w:tc>
          <w:tcPr>
            <w:tcW w:w="1985" w:type="dxa"/>
            <w:vAlign w:val="center"/>
          </w:tcPr>
          <w:p w14:paraId="7AA6D108" w14:textId="77777777" w:rsidR="0000439F" w:rsidRPr="0000439F" w:rsidRDefault="0000439F" w:rsidP="00233ABE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00439F">
              <w:rPr>
                <w:rFonts w:ascii="Verdana" w:hAnsi="Verdana" w:cs="Times New Roman"/>
                <w:b/>
                <w:sz w:val="18"/>
                <w:szCs w:val="18"/>
              </w:rPr>
              <w:t>ITness</w:t>
            </w:r>
            <w:proofErr w:type="spellEnd"/>
            <w:r w:rsidRPr="0000439F">
              <w:rPr>
                <w:rFonts w:ascii="Verdana" w:hAnsi="Verdana" w:cs="Times New Roman"/>
                <w:b/>
                <w:sz w:val="18"/>
                <w:szCs w:val="18"/>
              </w:rPr>
              <w:t>. Dawid Łukaszek</w:t>
            </w:r>
          </w:p>
          <w:p w14:paraId="6CAE0894" w14:textId="77777777" w:rsidR="0000439F" w:rsidRPr="0000439F" w:rsidRDefault="0000439F" w:rsidP="00233ABE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0439F">
              <w:rPr>
                <w:rFonts w:ascii="Verdana" w:hAnsi="Verdana" w:cs="Times New Roman"/>
                <w:bCs/>
                <w:sz w:val="18"/>
                <w:szCs w:val="18"/>
              </w:rPr>
              <w:t xml:space="preserve">Ul. Głowackiego 2D </w:t>
            </w:r>
          </w:p>
          <w:p w14:paraId="6B8C0C86" w14:textId="77777777" w:rsidR="0000439F" w:rsidRPr="0000439F" w:rsidRDefault="0000439F" w:rsidP="00233ABE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0439F">
              <w:rPr>
                <w:rFonts w:ascii="Verdana" w:hAnsi="Verdana" w:cs="Times New Roman"/>
                <w:bCs/>
                <w:sz w:val="18"/>
                <w:szCs w:val="18"/>
              </w:rPr>
              <w:t>28-230 Połaniec</w:t>
            </w:r>
          </w:p>
        </w:tc>
        <w:tc>
          <w:tcPr>
            <w:tcW w:w="1134" w:type="dxa"/>
            <w:vAlign w:val="center"/>
          </w:tcPr>
          <w:p w14:paraId="76C96D22" w14:textId="77777777" w:rsidR="0000439F" w:rsidRPr="0000439F" w:rsidRDefault="0000439F" w:rsidP="00233AB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0439F">
              <w:rPr>
                <w:rFonts w:ascii="Verdana" w:hAnsi="Verdana" w:cs="Times New Roman"/>
                <w:sz w:val="18"/>
                <w:szCs w:val="18"/>
              </w:rPr>
              <w:t xml:space="preserve">  54,65</w:t>
            </w:r>
          </w:p>
        </w:tc>
        <w:tc>
          <w:tcPr>
            <w:tcW w:w="1417" w:type="dxa"/>
            <w:vAlign w:val="center"/>
          </w:tcPr>
          <w:p w14:paraId="286CA651" w14:textId="77777777" w:rsidR="0000439F" w:rsidRPr="0000439F" w:rsidRDefault="0000439F" w:rsidP="00233AB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0439F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992" w:type="dxa"/>
            <w:vAlign w:val="center"/>
          </w:tcPr>
          <w:p w14:paraId="6B3539BB" w14:textId="77777777" w:rsidR="0000439F" w:rsidRPr="0000439F" w:rsidRDefault="0000439F" w:rsidP="00233AB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0439F">
              <w:rPr>
                <w:rFonts w:ascii="Verdana" w:hAnsi="Verdana" w:cs="Times New Roman"/>
                <w:sz w:val="18"/>
                <w:szCs w:val="18"/>
              </w:rPr>
              <w:t xml:space="preserve">  94,65</w:t>
            </w:r>
          </w:p>
        </w:tc>
      </w:tr>
      <w:tr w:rsidR="0000439F" w:rsidRPr="0000439F" w14:paraId="247F07E2" w14:textId="77777777" w:rsidTr="00233ABE">
        <w:tc>
          <w:tcPr>
            <w:tcW w:w="851" w:type="dxa"/>
            <w:vAlign w:val="center"/>
          </w:tcPr>
          <w:p w14:paraId="0A9D0EDA" w14:textId="77777777" w:rsidR="0000439F" w:rsidRPr="0000439F" w:rsidRDefault="0000439F" w:rsidP="00233AB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0439F">
              <w:rPr>
                <w:rFonts w:ascii="Verdana" w:hAnsi="Verdana" w:cs="Times New Roman"/>
                <w:sz w:val="18"/>
                <w:szCs w:val="18"/>
              </w:rPr>
              <w:t>8</w:t>
            </w:r>
          </w:p>
        </w:tc>
        <w:tc>
          <w:tcPr>
            <w:tcW w:w="1985" w:type="dxa"/>
            <w:vAlign w:val="center"/>
          </w:tcPr>
          <w:p w14:paraId="464F848E" w14:textId="77777777" w:rsidR="0000439F" w:rsidRPr="0000439F" w:rsidRDefault="0000439F" w:rsidP="00233ABE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00439F">
              <w:rPr>
                <w:rFonts w:ascii="Verdana" w:hAnsi="Verdana" w:cs="Times New Roman"/>
                <w:b/>
                <w:sz w:val="18"/>
                <w:szCs w:val="18"/>
              </w:rPr>
              <w:t>Infotech</w:t>
            </w:r>
            <w:proofErr w:type="spellEnd"/>
            <w:r w:rsidRPr="0000439F">
              <w:rPr>
                <w:rFonts w:ascii="Verdana" w:hAnsi="Verdana" w:cs="Times New Roman"/>
                <w:b/>
                <w:sz w:val="18"/>
                <w:szCs w:val="18"/>
              </w:rPr>
              <w:t xml:space="preserve"> Krzysztof Zieliński Paweł </w:t>
            </w:r>
            <w:r w:rsidRPr="0000439F">
              <w:rPr>
                <w:rFonts w:ascii="Verdana" w:hAnsi="Verdana" w:cs="Times New Roman"/>
                <w:b/>
                <w:sz w:val="18"/>
                <w:szCs w:val="18"/>
              </w:rPr>
              <w:lastRenderedPageBreak/>
              <w:t>Zieliński spółka jawna</w:t>
            </w:r>
          </w:p>
          <w:p w14:paraId="739D20BC" w14:textId="77777777" w:rsidR="0000439F" w:rsidRPr="0000439F" w:rsidRDefault="0000439F" w:rsidP="00233ABE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0439F">
              <w:rPr>
                <w:rFonts w:ascii="Verdana" w:hAnsi="Verdana" w:cs="Times New Roman"/>
                <w:bCs/>
                <w:sz w:val="18"/>
                <w:szCs w:val="18"/>
              </w:rPr>
              <w:t>Ul. Żeromskiego 9/1</w:t>
            </w:r>
          </w:p>
          <w:p w14:paraId="6DFDD4BD" w14:textId="77777777" w:rsidR="0000439F" w:rsidRPr="0000439F" w:rsidRDefault="0000439F" w:rsidP="00233ABE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0439F">
              <w:rPr>
                <w:rFonts w:ascii="Verdana" w:hAnsi="Verdana" w:cs="Times New Roman"/>
                <w:bCs/>
                <w:sz w:val="18"/>
                <w:szCs w:val="18"/>
              </w:rPr>
              <w:t>82-300 Elbląg</w:t>
            </w:r>
          </w:p>
        </w:tc>
        <w:tc>
          <w:tcPr>
            <w:tcW w:w="1134" w:type="dxa"/>
            <w:vAlign w:val="center"/>
          </w:tcPr>
          <w:p w14:paraId="3DD74E05" w14:textId="77777777" w:rsidR="0000439F" w:rsidRPr="0000439F" w:rsidRDefault="0000439F" w:rsidP="00233AB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0439F">
              <w:rPr>
                <w:rFonts w:ascii="Verdana" w:hAnsi="Verdana" w:cs="Times New Roman"/>
                <w:sz w:val="18"/>
                <w:szCs w:val="18"/>
              </w:rPr>
              <w:lastRenderedPageBreak/>
              <w:t xml:space="preserve">  49,19</w:t>
            </w:r>
          </w:p>
        </w:tc>
        <w:tc>
          <w:tcPr>
            <w:tcW w:w="1417" w:type="dxa"/>
            <w:vAlign w:val="center"/>
          </w:tcPr>
          <w:p w14:paraId="07D8FD4C" w14:textId="77777777" w:rsidR="0000439F" w:rsidRPr="0000439F" w:rsidRDefault="0000439F" w:rsidP="00233AB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0439F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992" w:type="dxa"/>
            <w:vAlign w:val="center"/>
          </w:tcPr>
          <w:p w14:paraId="2A79FA2B" w14:textId="77777777" w:rsidR="0000439F" w:rsidRPr="0000439F" w:rsidRDefault="0000439F" w:rsidP="00233AB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0439F">
              <w:rPr>
                <w:rFonts w:ascii="Verdana" w:hAnsi="Verdana" w:cs="Times New Roman"/>
                <w:sz w:val="18"/>
                <w:szCs w:val="18"/>
              </w:rPr>
              <w:t xml:space="preserve">  89,19</w:t>
            </w:r>
          </w:p>
        </w:tc>
      </w:tr>
      <w:tr w:rsidR="0000439F" w:rsidRPr="0000439F" w14:paraId="45A7A610" w14:textId="77777777" w:rsidTr="00233ABE">
        <w:tc>
          <w:tcPr>
            <w:tcW w:w="851" w:type="dxa"/>
            <w:vAlign w:val="center"/>
          </w:tcPr>
          <w:p w14:paraId="385E2EC9" w14:textId="77777777" w:rsidR="0000439F" w:rsidRPr="0000439F" w:rsidRDefault="0000439F" w:rsidP="00233AB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0439F">
              <w:rPr>
                <w:rFonts w:ascii="Verdana" w:hAnsi="Verdana" w:cs="Times New Roman"/>
                <w:sz w:val="18"/>
                <w:szCs w:val="18"/>
              </w:rPr>
              <w:t>5</w:t>
            </w:r>
          </w:p>
        </w:tc>
        <w:tc>
          <w:tcPr>
            <w:tcW w:w="1985" w:type="dxa"/>
            <w:vAlign w:val="center"/>
          </w:tcPr>
          <w:p w14:paraId="1035AC04" w14:textId="77777777" w:rsidR="0000439F" w:rsidRPr="0000439F" w:rsidRDefault="0000439F" w:rsidP="00233ABE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00439F">
              <w:rPr>
                <w:rFonts w:ascii="Verdana" w:hAnsi="Verdana" w:cs="Times New Roman"/>
                <w:b/>
                <w:sz w:val="18"/>
                <w:szCs w:val="18"/>
              </w:rPr>
              <w:t>TEST-SYSTEM s.c.</w:t>
            </w:r>
          </w:p>
          <w:p w14:paraId="7614C481" w14:textId="77777777" w:rsidR="0000439F" w:rsidRPr="0000439F" w:rsidRDefault="0000439F" w:rsidP="00233ABE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0439F">
              <w:rPr>
                <w:rFonts w:ascii="Verdana" w:hAnsi="Verdana" w:cs="Times New Roman"/>
                <w:bCs/>
                <w:sz w:val="18"/>
                <w:szCs w:val="18"/>
              </w:rPr>
              <w:t xml:space="preserve">Młyńska 11 </w:t>
            </w:r>
          </w:p>
          <w:p w14:paraId="15C38BC4" w14:textId="77777777" w:rsidR="0000439F" w:rsidRPr="0000439F" w:rsidRDefault="0000439F" w:rsidP="00233ABE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0439F">
              <w:rPr>
                <w:rFonts w:ascii="Verdana" w:hAnsi="Verdana" w:cs="Times New Roman"/>
                <w:bCs/>
                <w:sz w:val="18"/>
                <w:szCs w:val="18"/>
              </w:rPr>
              <w:t>66-400 Gorzów Wielkopolski</w:t>
            </w:r>
          </w:p>
        </w:tc>
        <w:tc>
          <w:tcPr>
            <w:tcW w:w="1134" w:type="dxa"/>
            <w:vAlign w:val="center"/>
          </w:tcPr>
          <w:p w14:paraId="09D59E45" w14:textId="77777777" w:rsidR="0000439F" w:rsidRPr="0000439F" w:rsidRDefault="0000439F" w:rsidP="00233AB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0439F">
              <w:rPr>
                <w:rFonts w:ascii="Verdana" w:hAnsi="Verdana" w:cs="Times New Roman"/>
                <w:sz w:val="18"/>
                <w:szCs w:val="18"/>
              </w:rPr>
              <w:t xml:space="preserve">  48,01</w:t>
            </w:r>
          </w:p>
        </w:tc>
        <w:tc>
          <w:tcPr>
            <w:tcW w:w="1417" w:type="dxa"/>
            <w:vAlign w:val="center"/>
          </w:tcPr>
          <w:p w14:paraId="63257C27" w14:textId="77777777" w:rsidR="0000439F" w:rsidRPr="0000439F" w:rsidRDefault="0000439F" w:rsidP="00233AB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0439F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992" w:type="dxa"/>
            <w:vAlign w:val="center"/>
          </w:tcPr>
          <w:p w14:paraId="3018E220" w14:textId="77777777" w:rsidR="0000439F" w:rsidRPr="0000439F" w:rsidRDefault="0000439F" w:rsidP="00233AB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0439F">
              <w:rPr>
                <w:rFonts w:ascii="Verdana" w:hAnsi="Verdana" w:cs="Times New Roman"/>
                <w:sz w:val="18"/>
                <w:szCs w:val="18"/>
              </w:rPr>
              <w:t xml:space="preserve">  88,01</w:t>
            </w:r>
          </w:p>
        </w:tc>
      </w:tr>
      <w:tr w:rsidR="0000439F" w:rsidRPr="0000439F" w14:paraId="7C7148CC" w14:textId="77777777" w:rsidTr="00233ABE">
        <w:tc>
          <w:tcPr>
            <w:tcW w:w="851" w:type="dxa"/>
            <w:vAlign w:val="center"/>
          </w:tcPr>
          <w:p w14:paraId="4B9A95BE" w14:textId="77777777" w:rsidR="0000439F" w:rsidRPr="0000439F" w:rsidRDefault="0000439F" w:rsidP="00233AB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0439F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1985" w:type="dxa"/>
            <w:vAlign w:val="center"/>
          </w:tcPr>
          <w:p w14:paraId="046F8360" w14:textId="77777777" w:rsidR="0000439F" w:rsidRPr="0000439F" w:rsidRDefault="0000439F" w:rsidP="00233ABE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00439F">
              <w:rPr>
                <w:rFonts w:ascii="Verdana" w:hAnsi="Verdana" w:cs="Times New Roman"/>
                <w:b/>
                <w:sz w:val="18"/>
                <w:szCs w:val="18"/>
              </w:rPr>
              <w:t>Alltech</w:t>
            </w:r>
            <w:proofErr w:type="spellEnd"/>
            <w:r w:rsidRPr="0000439F">
              <w:rPr>
                <w:rFonts w:ascii="Verdana" w:hAnsi="Verdana" w:cs="Times New Roman"/>
                <w:b/>
                <w:sz w:val="18"/>
                <w:szCs w:val="18"/>
              </w:rPr>
              <w:t xml:space="preserve"> spółka jawna Zdzisław Pająk, Artur Pająk</w:t>
            </w:r>
          </w:p>
          <w:p w14:paraId="450FBC30" w14:textId="77777777" w:rsidR="0000439F" w:rsidRPr="0000439F" w:rsidRDefault="0000439F" w:rsidP="00233ABE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0439F">
              <w:rPr>
                <w:rFonts w:ascii="Verdana" w:hAnsi="Verdana" w:cs="Times New Roman"/>
                <w:bCs/>
                <w:sz w:val="18"/>
                <w:szCs w:val="18"/>
              </w:rPr>
              <w:t xml:space="preserve">Ul. Spółdzielcza 33 </w:t>
            </w:r>
          </w:p>
          <w:p w14:paraId="07B34DC4" w14:textId="77777777" w:rsidR="0000439F" w:rsidRPr="0000439F" w:rsidRDefault="0000439F" w:rsidP="00233ABE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0439F">
              <w:rPr>
                <w:rFonts w:ascii="Verdana" w:hAnsi="Verdana" w:cs="Times New Roman"/>
                <w:bCs/>
                <w:sz w:val="18"/>
                <w:szCs w:val="18"/>
              </w:rPr>
              <w:t>09-407 Płock</w:t>
            </w:r>
          </w:p>
        </w:tc>
        <w:tc>
          <w:tcPr>
            <w:tcW w:w="1134" w:type="dxa"/>
            <w:vAlign w:val="center"/>
          </w:tcPr>
          <w:p w14:paraId="04BB00E5" w14:textId="77777777" w:rsidR="0000439F" w:rsidRPr="0000439F" w:rsidRDefault="0000439F" w:rsidP="00233AB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0439F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Pr="0000439F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1417" w:type="dxa"/>
            <w:vAlign w:val="center"/>
          </w:tcPr>
          <w:p w14:paraId="151DF682" w14:textId="77777777" w:rsidR="0000439F" w:rsidRPr="0000439F" w:rsidRDefault="0000439F" w:rsidP="00233AB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0439F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Pr="0000439F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992" w:type="dxa"/>
            <w:vAlign w:val="center"/>
          </w:tcPr>
          <w:p w14:paraId="39869E3C" w14:textId="77777777" w:rsidR="0000439F" w:rsidRPr="0000439F" w:rsidRDefault="0000439F" w:rsidP="00233AB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0439F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Pr="0000439F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</w:tr>
      <w:tr w:rsidR="0000439F" w:rsidRPr="0000439F" w14:paraId="1E573EB5" w14:textId="77777777" w:rsidTr="00233ABE">
        <w:tc>
          <w:tcPr>
            <w:tcW w:w="851" w:type="dxa"/>
            <w:vAlign w:val="center"/>
          </w:tcPr>
          <w:p w14:paraId="2102B49F" w14:textId="77777777" w:rsidR="0000439F" w:rsidRPr="0000439F" w:rsidRDefault="0000439F" w:rsidP="00233AB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0439F"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1985" w:type="dxa"/>
            <w:vAlign w:val="center"/>
          </w:tcPr>
          <w:p w14:paraId="7FD7EAA2" w14:textId="77777777" w:rsidR="0000439F" w:rsidRPr="0000439F" w:rsidRDefault="0000439F" w:rsidP="00233ABE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00439F">
              <w:rPr>
                <w:rFonts w:ascii="Verdana" w:hAnsi="Verdana" w:cs="Times New Roman"/>
                <w:b/>
                <w:sz w:val="18"/>
                <w:szCs w:val="18"/>
              </w:rPr>
              <w:t>NKK SYSTEM Spółka z ograniczoną odpowiedzialnością</w:t>
            </w:r>
          </w:p>
          <w:p w14:paraId="195155DF" w14:textId="77777777" w:rsidR="0000439F" w:rsidRPr="0000439F" w:rsidRDefault="0000439F" w:rsidP="00233ABE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0439F">
              <w:rPr>
                <w:rFonts w:ascii="Verdana" w:hAnsi="Verdana" w:cs="Times New Roman"/>
                <w:bCs/>
                <w:sz w:val="18"/>
                <w:szCs w:val="18"/>
              </w:rPr>
              <w:t xml:space="preserve">Ul. Tatarska 5 </w:t>
            </w:r>
          </w:p>
          <w:p w14:paraId="6057F9CB" w14:textId="77777777" w:rsidR="0000439F" w:rsidRPr="0000439F" w:rsidRDefault="0000439F" w:rsidP="00233ABE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0439F">
              <w:rPr>
                <w:rFonts w:ascii="Verdana" w:hAnsi="Verdana" w:cs="Times New Roman"/>
                <w:bCs/>
                <w:sz w:val="18"/>
                <w:szCs w:val="18"/>
              </w:rPr>
              <w:t>30-103 Kraków</w:t>
            </w:r>
          </w:p>
        </w:tc>
        <w:tc>
          <w:tcPr>
            <w:tcW w:w="1134" w:type="dxa"/>
            <w:vAlign w:val="center"/>
          </w:tcPr>
          <w:p w14:paraId="2A16B9EA" w14:textId="77777777" w:rsidR="0000439F" w:rsidRPr="0000439F" w:rsidRDefault="0000439F" w:rsidP="00233AB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0439F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Pr="0000439F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1417" w:type="dxa"/>
            <w:vAlign w:val="center"/>
          </w:tcPr>
          <w:p w14:paraId="44E6FF54" w14:textId="77777777" w:rsidR="0000439F" w:rsidRPr="0000439F" w:rsidRDefault="0000439F" w:rsidP="00233AB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0439F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Pr="0000439F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992" w:type="dxa"/>
            <w:vAlign w:val="center"/>
          </w:tcPr>
          <w:p w14:paraId="6CDE11A1" w14:textId="77777777" w:rsidR="0000439F" w:rsidRPr="0000439F" w:rsidRDefault="0000439F" w:rsidP="00233AB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0439F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Pr="0000439F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</w:tr>
      <w:tr w:rsidR="0000439F" w:rsidRPr="0000439F" w14:paraId="63F79665" w14:textId="77777777" w:rsidTr="00233ABE">
        <w:tc>
          <w:tcPr>
            <w:tcW w:w="851" w:type="dxa"/>
            <w:vAlign w:val="center"/>
          </w:tcPr>
          <w:p w14:paraId="140D6AEA" w14:textId="77777777" w:rsidR="0000439F" w:rsidRPr="0000439F" w:rsidRDefault="0000439F" w:rsidP="00233AB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0439F">
              <w:rPr>
                <w:rFonts w:ascii="Verdana" w:hAnsi="Verdana" w:cs="Times New Roman"/>
                <w:sz w:val="18"/>
                <w:szCs w:val="18"/>
              </w:rPr>
              <w:t>6</w:t>
            </w:r>
          </w:p>
        </w:tc>
        <w:tc>
          <w:tcPr>
            <w:tcW w:w="1985" w:type="dxa"/>
            <w:vAlign w:val="center"/>
          </w:tcPr>
          <w:p w14:paraId="61CB5F95" w14:textId="77777777" w:rsidR="0000439F" w:rsidRPr="0000439F" w:rsidRDefault="0000439F" w:rsidP="00233ABE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00439F">
              <w:rPr>
                <w:rFonts w:ascii="Verdana" w:hAnsi="Verdana" w:cs="Times New Roman"/>
                <w:b/>
                <w:sz w:val="18"/>
                <w:szCs w:val="18"/>
              </w:rPr>
              <w:t>PRZP Systemy Informacyjne Sp. z o.o.</w:t>
            </w:r>
          </w:p>
          <w:p w14:paraId="521EC965" w14:textId="77777777" w:rsidR="0000439F" w:rsidRPr="0000439F" w:rsidRDefault="0000439F" w:rsidP="00233ABE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0439F">
              <w:rPr>
                <w:rFonts w:ascii="Verdana" w:hAnsi="Verdana" w:cs="Times New Roman"/>
                <w:bCs/>
                <w:sz w:val="18"/>
                <w:szCs w:val="18"/>
              </w:rPr>
              <w:t xml:space="preserve">Ul. Kilińskiego 6 </w:t>
            </w:r>
          </w:p>
          <w:p w14:paraId="0221019C" w14:textId="77777777" w:rsidR="0000439F" w:rsidRPr="0000439F" w:rsidRDefault="0000439F" w:rsidP="00233ABE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0439F">
              <w:rPr>
                <w:rFonts w:ascii="Verdana" w:hAnsi="Verdana" w:cs="Times New Roman"/>
                <w:bCs/>
                <w:sz w:val="18"/>
                <w:szCs w:val="18"/>
              </w:rPr>
              <w:t>28-230 Połaniec</w:t>
            </w:r>
          </w:p>
        </w:tc>
        <w:tc>
          <w:tcPr>
            <w:tcW w:w="1134" w:type="dxa"/>
            <w:vAlign w:val="center"/>
          </w:tcPr>
          <w:p w14:paraId="47476FF3" w14:textId="77777777" w:rsidR="0000439F" w:rsidRPr="0000439F" w:rsidRDefault="0000439F" w:rsidP="00233AB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0439F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Pr="0000439F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1417" w:type="dxa"/>
            <w:vAlign w:val="center"/>
          </w:tcPr>
          <w:p w14:paraId="1A9E928D" w14:textId="77777777" w:rsidR="0000439F" w:rsidRPr="0000439F" w:rsidRDefault="0000439F" w:rsidP="00233AB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0439F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Pr="0000439F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992" w:type="dxa"/>
            <w:vAlign w:val="center"/>
          </w:tcPr>
          <w:p w14:paraId="5068EA76" w14:textId="77777777" w:rsidR="0000439F" w:rsidRPr="0000439F" w:rsidRDefault="0000439F" w:rsidP="00233AB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0439F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Pr="0000439F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</w:tr>
      <w:tr w:rsidR="0000439F" w:rsidRPr="0000439F" w14:paraId="27EBA346" w14:textId="77777777" w:rsidTr="00233ABE">
        <w:tc>
          <w:tcPr>
            <w:tcW w:w="851" w:type="dxa"/>
            <w:vAlign w:val="center"/>
          </w:tcPr>
          <w:p w14:paraId="2C517F41" w14:textId="77777777" w:rsidR="0000439F" w:rsidRPr="0000439F" w:rsidRDefault="0000439F" w:rsidP="00233AB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0439F">
              <w:rPr>
                <w:rFonts w:ascii="Verdana" w:hAnsi="Verdana" w:cs="Times New Roman"/>
                <w:sz w:val="18"/>
                <w:szCs w:val="18"/>
              </w:rPr>
              <w:t>10</w:t>
            </w:r>
          </w:p>
        </w:tc>
        <w:tc>
          <w:tcPr>
            <w:tcW w:w="1985" w:type="dxa"/>
            <w:vAlign w:val="center"/>
          </w:tcPr>
          <w:p w14:paraId="4D8B9CEE" w14:textId="77777777" w:rsidR="0000439F" w:rsidRPr="0000439F" w:rsidRDefault="0000439F" w:rsidP="00233ABE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00439F">
              <w:rPr>
                <w:rFonts w:ascii="Verdana" w:hAnsi="Verdana" w:cs="Times New Roman"/>
                <w:b/>
                <w:sz w:val="18"/>
                <w:szCs w:val="18"/>
              </w:rPr>
              <w:t>FHU Horyzont Krzysztof Lech</w:t>
            </w:r>
          </w:p>
          <w:p w14:paraId="001038C5" w14:textId="77777777" w:rsidR="0000439F" w:rsidRPr="0000439F" w:rsidRDefault="0000439F" w:rsidP="00233ABE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0439F">
              <w:rPr>
                <w:rFonts w:ascii="Verdana" w:hAnsi="Verdana" w:cs="Times New Roman"/>
                <w:bCs/>
                <w:sz w:val="18"/>
                <w:szCs w:val="18"/>
              </w:rPr>
              <w:t>Ul. Parkowa 6</w:t>
            </w:r>
          </w:p>
          <w:p w14:paraId="095E9D09" w14:textId="77777777" w:rsidR="0000439F" w:rsidRPr="0000439F" w:rsidRDefault="0000439F" w:rsidP="00233ABE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0439F">
              <w:rPr>
                <w:rFonts w:ascii="Verdana" w:hAnsi="Verdana" w:cs="Times New Roman"/>
                <w:bCs/>
                <w:sz w:val="18"/>
                <w:szCs w:val="18"/>
              </w:rPr>
              <w:t>38-300 Gorlice</w:t>
            </w:r>
          </w:p>
        </w:tc>
        <w:tc>
          <w:tcPr>
            <w:tcW w:w="1134" w:type="dxa"/>
            <w:vAlign w:val="center"/>
          </w:tcPr>
          <w:p w14:paraId="0DBB0FFB" w14:textId="77777777" w:rsidR="0000439F" w:rsidRPr="0000439F" w:rsidRDefault="0000439F" w:rsidP="00233AB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0439F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Pr="0000439F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1417" w:type="dxa"/>
            <w:vAlign w:val="center"/>
          </w:tcPr>
          <w:p w14:paraId="5C60C9AC" w14:textId="77777777" w:rsidR="0000439F" w:rsidRPr="0000439F" w:rsidRDefault="0000439F" w:rsidP="00233AB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0439F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Pr="0000439F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992" w:type="dxa"/>
            <w:vAlign w:val="center"/>
          </w:tcPr>
          <w:p w14:paraId="0825A9B1" w14:textId="77777777" w:rsidR="0000439F" w:rsidRPr="0000439F" w:rsidRDefault="0000439F" w:rsidP="00233AB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0439F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Pr="0000439F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</w:tr>
      <w:tr w:rsidR="0000439F" w:rsidRPr="0000439F" w14:paraId="35B33761" w14:textId="77777777" w:rsidTr="00233ABE">
        <w:tc>
          <w:tcPr>
            <w:tcW w:w="851" w:type="dxa"/>
            <w:vAlign w:val="center"/>
          </w:tcPr>
          <w:p w14:paraId="15E38235" w14:textId="77777777" w:rsidR="0000439F" w:rsidRPr="0000439F" w:rsidRDefault="0000439F" w:rsidP="00233AB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0439F">
              <w:rPr>
                <w:rFonts w:ascii="Verdana" w:hAnsi="Verdana" w:cs="Times New Roman"/>
                <w:sz w:val="18"/>
                <w:szCs w:val="18"/>
              </w:rPr>
              <w:t>11</w:t>
            </w:r>
          </w:p>
        </w:tc>
        <w:tc>
          <w:tcPr>
            <w:tcW w:w="1985" w:type="dxa"/>
            <w:vAlign w:val="center"/>
          </w:tcPr>
          <w:p w14:paraId="5406F38F" w14:textId="77777777" w:rsidR="0000439F" w:rsidRPr="0000439F" w:rsidRDefault="0000439F" w:rsidP="00233ABE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00439F">
              <w:rPr>
                <w:rFonts w:ascii="Verdana" w:hAnsi="Verdana" w:cs="Times New Roman"/>
                <w:b/>
                <w:sz w:val="18"/>
                <w:szCs w:val="18"/>
              </w:rPr>
              <w:t xml:space="preserve">Web-Profit Maciej </w:t>
            </w:r>
            <w:proofErr w:type="spellStart"/>
            <w:r w:rsidRPr="0000439F">
              <w:rPr>
                <w:rFonts w:ascii="Verdana" w:hAnsi="Verdana" w:cs="Times New Roman"/>
                <w:b/>
                <w:sz w:val="18"/>
                <w:szCs w:val="18"/>
              </w:rPr>
              <w:t>Kuźlik</w:t>
            </w:r>
            <w:proofErr w:type="spellEnd"/>
          </w:p>
          <w:p w14:paraId="29BA99A8" w14:textId="77777777" w:rsidR="0000439F" w:rsidRPr="0000439F" w:rsidRDefault="0000439F" w:rsidP="00233ABE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0439F">
              <w:rPr>
                <w:rFonts w:ascii="Verdana" w:hAnsi="Verdana" w:cs="Times New Roman"/>
                <w:bCs/>
                <w:sz w:val="18"/>
                <w:szCs w:val="18"/>
              </w:rPr>
              <w:t xml:space="preserve">Ul. Spokojna 18 </w:t>
            </w:r>
          </w:p>
          <w:p w14:paraId="76A57A4D" w14:textId="77777777" w:rsidR="0000439F" w:rsidRPr="0000439F" w:rsidRDefault="0000439F" w:rsidP="00233ABE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0439F">
              <w:rPr>
                <w:rFonts w:ascii="Verdana" w:hAnsi="Verdana" w:cs="Times New Roman"/>
                <w:bCs/>
                <w:sz w:val="18"/>
                <w:szCs w:val="18"/>
              </w:rPr>
              <w:t>41-940 Piekary Śląskie</w:t>
            </w:r>
          </w:p>
        </w:tc>
        <w:tc>
          <w:tcPr>
            <w:tcW w:w="1134" w:type="dxa"/>
            <w:vAlign w:val="center"/>
          </w:tcPr>
          <w:p w14:paraId="4551C59F" w14:textId="77777777" w:rsidR="0000439F" w:rsidRPr="0000439F" w:rsidRDefault="0000439F" w:rsidP="00233AB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0439F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Pr="0000439F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1417" w:type="dxa"/>
            <w:vAlign w:val="center"/>
          </w:tcPr>
          <w:p w14:paraId="6D174318" w14:textId="77777777" w:rsidR="0000439F" w:rsidRPr="0000439F" w:rsidRDefault="0000439F" w:rsidP="00233AB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0439F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Pr="0000439F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992" w:type="dxa"/>
            <w:vAlign w:val="center"/>
          </w:tcPr>
          <w:p w14:paraId="3075E3DC" w14:textId="77777777" w:rsidR="0000439F" w:rsidRPr="0000439F" w:rsidRDefault="0000439F" w:rsidP="00233AB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0439F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Pr="0000439F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</w:tr>
    </w:tbl>
    <w:p w14:paraId="37605084" w14:textId="77777777" w:rsidR="0000439F" w:rsidRPr="0000439F" w:rsidRDefault="0000439F" w:rsidP="0000439F">
      <w:pPr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en-US"/>
        </w:rPr>
      </w:pPr>
    </w:p>
    <w:p w14:paraId="04FDAE59" w14:textId="77777777" w:rsidR="0000439F" w:rsidRPr="0000439F" w:rsidRDefault="0000439F" w:rsidP="0000439F">
      <w:pPr>
        <w:spacing w:after="200" w:line="276" w:lineRule="auto"/>
        <w:jc w:val="both"/>
        <w:rPr>
          <w:rFonts w:ascii="Verdana" w:eastAsia="Calibri" w:hAnsi="Verdana"/>
          <w:color w:val="000000"/>
          <w:sz w:val="18"/>
          <w:szCs w:val="18"/>
          <w:lang w:eastAsia="en-US"/>
        </w:rPr>
      </w:pPr>
      <w:r w:rsidRPr="0000439F">
        <w:rPr>
          <w:rFonts w:ascii="Verdana" w:eastAsia="Calibri" w:hAnsi="Verdana"/>
          <w:sz w:val="18"/>
          <w:szCs w:val="18"/>
          <w:lang w:eastAsia="en-US"/>
        </w:rPr>
        <w:t xml:space="preserve">*) </w:t>
      </w:r>
      <w:r w:rsidRPr="0000439F">
        <w:rPr>
          <w:rFonts w:ascii="Verdana" w:eastAsia="Calibri" w:hAnsi="Verdana"/>
          <w:color w:val="000000"/>
          <w:sz w:val="18"/>
          <w:szCs w:val="18"/>
          <w:lang w:eastAsia="en-US"/>
        </w:rPr>
        <w:t>Zamawiający nie przyznawał punktów, ponieważ oferta została odrzucona.</w:t>
      </w:r>
    </w:p>
    <w:p w14:paraId="61CB5301" w14:textId="77777777" w:rsidR="00E85D70" w:rsidRPr="0000439F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503C2DCC" w14:textId="77777777" w:rsidR="00F960D7" w:rsidRPr="0000439F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2FB5BC2F" w14:textId="77777777" w:rsidR="00F960D7" w:rsidRPr="0000439F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00439F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39729E" w14:textId="77777777" w:rsidR="00A70650" w:rsidRDefault="00A70650">
      <w:r>
        <w:separator/>
      </w:r>
    </w:p>
  </w:endnote>
  <w:endnote w:type="continuationSeparator" w:id="0">
    <w:p w14:paraId="354CD8EE" w14:textId="77777777" w:rsidR="00A70650" w:rsidRDefault="00A706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E3DBF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80BF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83079D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6BF2F41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EBAEE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7B03E1" w14:textId="77777777" w:rsidR="00A70650" w:rsidRDefault="00A70650">
      <w:r>
        <w:separator/>
      </w:r>
    </w:p>
  </w:footnote>
  <w:footnote w:type="continuationSeparator" w:id="0">
    <w:p w14:paraId="1046541D" w14:textId="77777777" w:rsidR="00A70650" w:rsidRDefault="00A706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593401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DC6951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7D140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2587"/>
    <w:rsid w:val="0000439F"/>
    <w:rsid w:val="00005838"/>
    <w:rsid w:val="00022322"/>
    <w:rsid w:val="00042497"/>
    <w:rsid w:val="000719BC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70650"/>
    <w:rsid w:val="00AA02AC"/>
    <w:rsid w:val="00AB0900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B6BCB"/>
    <w:rsid w:val="00CC1A8E"/>
    <w:rsid w:val="00CC324B"/>
    <w:rsid w:val="00CC58F0"/>
    <w:rsid w:val="00D01E5B"/>
    <w:rsid w:val="00D04203"/>
    <w:rsid w:val="00D26ED6"/>
    <w:rsid w:val="00D42587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A56A5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B2E9F4"/>
  <w15:chartTrackingRefBased/>
  <w15:docId w15:val="{F3F0C561-DE57-4232-8C20-60CD4F861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00439F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330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2</cp:revision>
  <cp:lastPrinted>2026-09-15T12:02:00Z</cp:lastPrinted>
  <dcterms:created xsi:type="dcterms:W3CDTF">2026-09-15T12:02:00Z</dcterms:created>
  <dcterms:modified xsi:type="dcterms:W3CDTF">2026-09-15T12:02:00Z</dcterms:modified>
</cp:coreProperties>
</file>