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A30DD" w14:textId="77777777" w:rsidR="00DA7552" w:rsidRPr="009432A1" w:rsidRDefault="008D733B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D733B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8D733B">
        <w:rPr>
          <w:rFonts w:ascii="Arial" w:hAnsi="Arial" w:cs="Arial"/>
          <w:sz w:val="24"/>
          <w:szCs w:val="24"/>
        </w:rPr>
        <w:t>2026-09-15</w:t>
      </w:r>
    </w:p>
    <w:p w14:paraId="3E4179F5" w14:textId="77777777" w:rsidR="00DA7552" w:rsidRPr="009432A1" w:rsidRDefault="008D733B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733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0F08684" w14:textId="77777777" w:rsidR="00DA7552" w:rsidRPr="009432A1" w:rsidRDefault="008D733B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8D733B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8D733B">
        <w:rPr>
          <w:rFonts w:ascii="Arial" w:hAnsi="Arial" w:cs="Arial"/>
          <w:sz w:val="24"/>
          <w:szCs w:val="24"/>
        </w:rPr>
        <w:t>66</w:t>
      </w:r>
    </w:p>
    <w:p w14:paraId="56655FFA" w14:textId="77777777" w:rsidR="00DA7552" w:rsidRPr="009432A1" w:rsidRDefault="008D733B" w:rsidP="00DA7552">
      <w:pPr>
        <w:rPr>
          <w:rFonts w:ascii="Arial" w:hAnsi="Arial" w:cs="Arial"/>
          <w:sz w:val="24"/>
          <w:szCs w:val="24"/>
        </w:rPr>
      </w:pPr>
      <w:r w:rsidRPr="008D733B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8D733B">
        <w:rPr>
          <w:rFonts w:ascii="Arial" w:hAnsi="Arial" w:cs="Arial"/>
          <w:sz w:val="24"/>
          <w:szCs w:val="24"/>
        </w:rPr>
        <w:t>Kraków</w:t>
      </w:r>
    </w:p>
    <w:p w14:paraId="0A1FD490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2A4A85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948027F" w14:textId="7DDA4559" w:rsidR="00E102DA" w:rsidRPr="00E102DA" w:rsidRDefault="00E102DA" w:rsidP="00765CA4">
      <w:pPr>
        <w:spacing w:after="480"/>
        <w:jc w:val="both"/>
        <w:rPr>
          <w:bCs/>
          <w:sz w:val="24"/>
          <w:szCs w:val="24"/>
        </w:rPr>
      </w:pPr>
      <w:r w:rsidRPr="00E102DA">
        <w:rPr>
          <w:rFonts w:ascii="Arial" w:hAnsi="Arial" w:cs="Arial"/>
          <w:bCs/>
          <w:sz w:val="24"/>
          <w:szCs w:val="24"/>
        </w:rPr>
        <w:t>DZP-271-47/26-</w:t>
      </w:r>
      <w:r>
        <w:rPr>
          <w:rFonts w:ascii="Arial" w:hAnsi="Arial" w:cs="Arial"/>
          <w:bCs/>
          <w:sz w:val="24"/>
          <w:szCs w:val="24"/>
        </w:rPr>
        <w:t>1063.</w:t>
      </w:r>
      <w:r w:rsidRPr="00E102DA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6E072855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797841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23A34A1A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A5E9FC9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13C25F8" w14:textId="77777777">
        <w:tc>
          <w:tcPr>
            <w:tcW w:w="2269" w:type="dxa"/>
          </w:tcPr>
          <w:p w14:paraId="2B24C1C8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C2ACE61" w14:textId="77777777" w:rsidR="00DA7552" w:rsidRPr="004E4B64" w:rsidRDefault="008D73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733B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733B" w:rsidRPr="004E4B64" w14:paraId="2B6A1549" w14:textId="77777777" w:rsidTr="00643AF2">
        <w:tc>
          <w:tcPr>
            <w:tcW w:w="2269" w:type="dxa"/>
          </w:tcPr>
          <w:p w14:paraId="0B8986EB" w14:textId="77777777" w:rsidR="008D733B" w:rsidRPr="004E4B64" w:rsidRDefault="008D733B" w:rsidP="00643A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609A775" w14:textId="77777777" w:rsidR="008D733B" w:rsidRPr="004E4B64" w:rsidRDefault="008D733B" w:rsidP="00643A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733B">
              <w:rPr>
                <w:rFonts w:ascii="Arial" w:hAnsi="Arial" w:cs="Arial"/>
                <w:bCs/>
                <w:sz w:val="24"/>
                <w:szCs w:val="24"/>
              </w:rPr>
              <w:t>DZP-271-47/26</w:t>
            </w:r>
          </w:p>
        </w:tc>
      </w:tr>
    </w:tbl>
    <w:p w14:paraId="1FBF6CEF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0DC2D762" w14:textId="6EC5DBD4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8D733B" w:rsidRPr="008D733B">
        <w:rPr>
          <w:rFonts w:ascii="Arial" w:hAnsi="Arial" w:cs="Arial"/>
          <w:sz w:val="24"/>
          <w:szCs w:val="24"/>
        </w:rPr>
        <w:t>(t.j. Dz. U. z 2026 r. poz. 793</w:t>
      </w:r>
      <w:r w:rsidR="00E102DA">
        <w:rPr>
          <w:rFonts w:ascii="Arial" w:hAnsi="Arial" w:cs="Arial"/>
          <w:sz w:val="24"/>
          <w:szCs w:val="24"/>
        </w:rPr>
        <w:t xml:space="preserve"> ze zm.</w:t>
      </w:r>
      <w:r w:rsidR="008D733B" w:rsidRPr="008D733B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06CD73D1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8D733B" w:rsidRPr="008D733B">
        <w:rPr>
          <w:rFonts w:ascii="Arial" w:hAnsi="Arial" w:cs="Arial"/>
          <w:sz w:val="24"/>
          <w:szCs w:val="24"/>
        </w:rPr>
        <w:t>15/09/2026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8D733B" w:rsidRPr="008D733B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190E8F57" w14:textId="77777777">
        <w:tc>
          <w:tcPr>
            <w:tcW w:w="1276" w:type="dxa"/>
            <w:shd w:val="clear" w:color="auto" w:fill="F2F2F2"/>
            <w:vAlign w:val="center"/>
          </w:tcPr>
          <w:p w14:paraId="12E0C8A8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47EA38E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9556637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C3F0778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D733B" w:rsidRPr="00F916F6" w14:paraId="5DC9F187" w14:textId="77777777" w:rsidTr="00643AF2">
        <w:tc>
          <w:tcPr>
            <w:tcW w:w="1276" w:type="dxa"/>
            <w:vAlign w:val="center"/>
          </w:tcPr>
          <w:p w14:paraId="5E9DC31D" w14:textId="77777777" w:rsidR="008D733B" w:rsidRPr="00DA7552" w:rsidRDefault="008D733B" w:rsidP="00643AF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5530673" w14:textId="77777777" w:rsidR="008D733B" w:rsidRPr="00DA7552" w:rsidRDefault="008D733B" w:rsidP="00643AF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3D2B5E97" w14:textId="378F5545" w:rsidR="008D733B" w:rsidRPr="00DA7552" w:rsidRDefault="008D733B" w:rsidP="00643AF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MEDAG Aparatura Medyczna P.</w:t>
            </w:r>
            <w:r w:rsidR="00E10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733B">
              <w:rPr>
                <w:rFonts w:ascii="Arial" w:hAnsi="Arial" w:cs="Arial"/>
                <w:sz w:val="24"/>
                <w:szCs w:val="24"/>
              </w:rPr>
              <w:t>Augustynowicz Spółka Jawna</w:t>
            </w:r>
          </w:p>
          <w:p w14:paraId="43D8A783" w14:textId="77777777" w:rsidR="008D733B" w:rsidRPr="00DA7552" w:rsidRDefault="008D733B" w:rsidP="00643AF2">
            <w:pPr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Brylantowa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733B">
              <w:rPr>
                <w:rFonts w:ascii="Arial" w:hAnsi="Arial" w:cs="Arial"/>
                <w:sz w:val="24"/>
                <w:szCs w:val="24"/>
              </w:rPr>
              <w:t>24/3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9F3291" w14:textId="77777777" w:rsidR="008D733B" w:rsidRPr="00DA7552" w:rsidRDefault="008D733B" w:rsidP="00643AF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52-214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733B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B63C6AF" w14:textId="77777777" w:rsidR="008D733B" w:rsidRPr="00DA7552" w:rsidRDefault="008D733B" w:rsidP="00643AF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33B">
              <w:rPr>
                <w:rFonts w:ascii="Arial" w:hAnsi="Arial" w:cs="Arial"/>
                <w:sz w:val="24"/>
                <w:szCs w:val="24"/>
              </w:rPr>
              <w:t>100 764.00 zł</w:t>
            </w:r>
          </w:p>
        </w:tc>
      </w:tr>
    </w:tbl>
    <w:p w14:paraId="2743AC99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6A413A47" w14:textId="6C6C3BB4" w:rsidR="00C236D3" w:rsidRPr="00CE4FF4" w:rsidRDefault="008D733B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CE4FF4">
        <w:rPr>
          <w:rFonts w:ascii="Arial" w:hAnsi="Arial" w:cs="Arial"/>
          <w:i/>
          <w:iCs/>
          <w:sz w:val="24"/>
          <w:szCs w:val="24"/>
        </w:rPr>
        <w:t xml:space="preserve">  </w:t>
      </w:r>
      <w:bookmarkEnd w:id="0"/>
      <w:r w:rsidR="00CE4FF4" w:rsidRPr="00CE4FF4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="00CE4FF4" w:rsidRPr="00CE4FF4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="00CE4FF4" w:rsidRPr="00CE4FF4">
        <w:rPr>
          <w:rFonts w:ascii="Arial" w:hAnsi="Arial" w:cs="Arial"/>
          <w:i/>
          <w:iCs/>
          <w:sz w:val="24"/>
          <w:szCs w:val="24"/>
        </w:rPr>
        <w:t>. Jacek Żak</w:t>
      </w:r>
    </w:p>
    <w:p w14:paraId="7114EFD5" w14:textId="1DAEAFF3" w:rsidR="00CE4FF4" w:rsidRPr="00CE4FF4" w:rsidRDefault="00CE4FF4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CE4FF4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CE4FF4" w:rsidRPr="00CE4F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5F7AB" w14:textId="77777777" w:rsidR="003540F8" w:rsidRDefault="003540F8">
      <w:r>
        <w:separator/>
      </w:r>
    </w:p>
  </w:endnote>
  <w:endnote w:type="continuationSeparator" w:id="0">
    <w:p w14:paraId="773EFFD7" w14:textId="77777777" w:rsidR="003540F8" w:rsidRDefault="0035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EF6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A3BA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35F10" w14:textId="77777777" w:rsidR="009F189D" w:rsidRDefault="00CE4F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DE286B">
        <v:line id="_x0000_s1025" style="position:absolute;left:0;text-align:left;z-index:251657728" from="-3.85pt,8.7pt" to="455.15pt,8.7pt"/>
      </w:pict>
    </w:r>
  </w:p>
  <w:p w14:paraId="4072B95C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proofErr w:type="spellEnd"/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E18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866549" w14:textId="77777777" w:rsidR="009F189D" w:rsidRDefault="009F189D">
    <w:pPr>
      <w:pStyle w:val="Stopka"/>
      <w:tabs>
        <w:tab w:val="clear" w:pos="4536"/>
      </w:tabs>
      <w:jc w:val="center"/>
    </w:pPr>
  </w:p>
  <w:p w14:paraId="4BE8874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16D2B" w14:textId="77777777" w:rsidR="003540F8" w:rsidRDefault="003540F8">
      <w:r>
        <w:separator/>
      </w:r>
    </w:p>
  </w:footnote>
  <w:footnote w:type="continuationSeparator" w:id="0">
    <w:p w14:paraId="39638FD0" w14:textId="77777777" w:rsidR="003540F8" w:rsidRDefault="00354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707C" w14:textId="77777777" w:rsidR="008D733B" w:rsidRDefault="008D7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50C4AF7" w14:textId="77777777" w:rsidTr="7D35A581">
      <w:tc>
        <w:tcPr>
          <w:tcW w:w="3020" w:type="dxa"/>
        </w:tcPr>
        <w:p w14:paraId="423598CA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D336563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7C53EEF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03A4AE0A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2628E" w14:textId="77777777" w:rsidR="008D733B" w:rsidRDefault="008D7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0F8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540F8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8D733B"/>
    <w:rsid w:val="0098241F"/>
    <w:rsid w:val="009B015E"/>
    <w:rsid w:val="009D19BD"/>
    <w:rsid w:val="009F189D"/>
    <w:rsid w:val="00A34E54"/>
    <w:rsid w:val="00A64370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CE4FF4"/>
    <w:rsid w:val="00D24798"/>
    <w:rsid w:val="00D665F5"/>
    <w:rsid w:val="00D7128F"/>
    <w:rsid w:val="00DA7552"/>
    <w:rsid w:val="00E102DA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A289"/>
  <w15:chartTrackingRefBased/>
  <w15:docId w15:val="{8DC5D125-3EDF-4FB9-ACFE-63EEBF77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126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2026-09-15T07:39:00Z</cp:lastPrinted>
  <dcterms:created xsi:type="dcterms:W3CDTF">2026-09-15T07:38:00Z</dcterms:created>
  <dcterms:modified xsi:type="dcterms:W3CDTF">2026-09-15T07:39:00Z</dcterms:modified>
</cp:coreProperties>
</file>