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C0305" w14:textId="34784F3D" w:rsidR="00ED59FE" w:rsidRPr="00E95A68" w:rsidRDefault="00ED59FE" w:rsidP="00ED59FE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E95A68">
        <w:rPr>
          <w:rFonts w:ascii="Verdana" w:hAnsi="Verdana"/>
          <w:sz w:val="18"/>
          <w:szCs w:val="18"/>
        </w:rPr>
        <w:t>Kraków dnia: 2026-09-1</w:t>
      </w:r>
      <w:r w:rsidR="00E95A68" w:rsidRPr="00E95A68">
        <w:rPr>
          <w:rFonts w:ascii="Verdana" w:hAnsi="Verdana"/>
          <w:sz w:val="18"/>
          <w:szCs w:val="18"/>
        </w:rPr>
        <w:t>5</w:t>
      </w:r>
    </w:p>
    <w:p w14:paraId="466CC795" w14:textId="77777777" w:rsidR="00ED59FE" w:rsidRPr="004C41B8" w:rsidRDefault="00ED59FE" w:rsidP="00ED59FE">
      <w:pPr>
        <w:rPr>
          <w:rFonts w:ascii="Verdana" w:hAnsi="Verdana"/>
          <w:b/>
          <w:bCs/>
          <w:sz w:val="18"/>
          <w:szCs w:val="18"/>
        </w:rPr>
      </w:pPr>
      <w:r w:rsidRPr="004C41B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6318721" w14:textId="77777777" w:rsidR="00ED59FE" w:rsidRPr="004C41B8" w:rsidRDefault="00ED59FE" w:rsidP="00ED59FE">
      <w:pPr>
        <w:rPr>
          <w:rFonts w:ascii="Verdana" w:hAnsi="Verdana"/>
          <w:b/>
          <w:bCs/>
          <w:sz w:val="18"/>
          <w:szCs w:val="18"/>
        </w:rPr>
      </w:pPr>
      <w:r w:rsidRPr="004C41B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19DB53" w14:textId="77777777" w:rsidR="00ED59FE" w:rsidRPr="004C41B8" w:rsidRDefault="00ED59FE" w:rsidP="00ED59FE">
      <w:pPr>
        <w:rPr>
          <w:rFonts w:ascii="Verdana" w:hAnsi="Verdana"/>
          <w:b/>
          <w:bCs/>
          <w:sz w:val="18"/>
          <w:szCs w:val="18"/>
        </w:rPr>
      </w:pPr>
      <w:r w:rsidRPr="004C41B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FFCCEE" w14:textId="77777777" w:rsidR="00ED59FE" w:rsidRPr="004C41B8" w:rsidRDefault="00ED59FE" w:rsidP="00ED59FE">
      <w:pPr>
        <w:rPr>
          <w:rFonts w:ascii="Verdana" w:hAnsi="Verdana"/>
          <w:sz w:val="18"/>
          <w:szCs w:val="18"/>
        </w:rPr>
      </w:pPr>
      <w:r w:rsidRPr="004C41B8">
        <w:rPr>
          <w:rFonts w:ascii="Verdana" w:hAnsi="Verdana"/>
          <w:sz w:val="18"/>
          <w:szCs w:val="18"/>
        </w:rPr>
        <w:t>Al. Mickiewicza 30</w:t>
      </w:r>
    </w:p>
    <w:p w14:paraId="6F658EC4" w14:textId="77777777" w:rsidR="00ED59FE" w:rsidRPr="004C41B8" w:rsidRDefault="00ED59FE" w:rsidP="00ED59FE">
      <w:pPr>
        <w:rPr>
          <w:rFonts w:ascii="Verdana" w:hAnsi="Verdana"/>
          <w:sz w:val="18"/>
          <w:szCs w:val="18"/>
        </w:rPr>
      </w:pPr>
      <w:r w:rsidRPr="004C41B8">
        <w:rPr>
          <w:rFonts w:ascii="Verdana" w:hAnsi="Verdana"/>
          <w:sz w:val="18"/>
          <w:szCs w:val="18"/>
        </w:rPr>
        <w:t>30-059 Kraków</w:t>
      </w:r>
    </w:p>
    <w:p w14:paraId="2622D9E9" w14:textId="77777777" w:rsidR="00ED59FE" w:rsidRPr="004C41B8" w:rsidRDefault="00ED59FE" w:rsidP="00ED59FE">
      <w:pPr>
        <w:rPr>
          <w:rFonts w:ascii="Verdana" w:hAnsi="Verdana"/>
          <w:sz w:val="18"/>
          <w:szCs w:val="18"/>
        </w:rPr>
      </w:pPr>
      <w:r w:rsidRPr="004C41B8">
        <w:rPr>
          <w:rFonts w:ascii="Verdana" w:hAnsi="Verdana"/>
          <w:sz w:val="18"/>
          <w:szCs w:val="18"/>
        </w:rPr>
        <w:t>Pismo:</w:t>
      </w:r>
      <w:r w:rsidRPr="004C41B8">
        <w:rPr>
          <w:rFonts w:ascii="Verdana" w:hAnsi="Verdana"/>
          <w:b/>
          <w:bCs/>
          <w:sz w:val="18"/>
          <w:szCs w:val="18"/>
        </w:rPr>
        <w:t xml:space="preserve"> </w:t>
      </w:r>
      <w:r w:rsidRPr="004C41B8">
        <w:rPr>
          <w:rFonts w:ascii="Verdana" w:hAnsi="Verdana"/>
          <w:bCs/>
          <w:sz w:val="18"/>
          <w:szCs w:val="18"/>
        </w:rPr>
        <w:t>KC-DE-zp.25.364.2026</w:t>
      </w:r>
    </w:p>
    <w:p w14:paraId="220E77EB" w14:textId="77777777" w:rsidR="00ED59FE" w:rsidRPr="004C41B8" w:rsidRDefault="00ED59FE" w:rsidP="00ED59FE">
      <w:pPr>
        <w:rPr>
          <w:rFonts w:ascii="Verdana" w:hAnsi="Verdana"/>
          <w:sz w:val="18"/>
          <w:szCs w:val="18"/>
        </w:rPr>
      </w:pPr>
    </w:p>
    <w:p w14:paraId="201B35A9" w14:textId="77777777" w:rsidR="00ED59FE" w:rsidRPr="004C41B8" w:rsidRDefault="00ED59FE" w:rsidP="00ED59F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4C41B8">
        <w:rPr>
          <w:rFonts w:ascii="Verdana" w:hAnsi="Verdana"/>
          <w:b/>
          <w:sz w:val="18"/>
          <w:szCs w:val="18"/>
        </w:rPr>
        <w:t>WYKONAWCY</w:t>
      </w:r>
    </w:p>
    <w:p w14:paraId="4EE64C37" w14:textId="77777777" w:rsidR="00ED59FE" w:rsidRPr="004C41B8" w:rsidRDefault="00ED59FE" w:rsidP="00ED59F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4C41B8">
        <w:rPr>
          <w:rFonts w:ascii="Verdana" w:hAnsi="Verdana"/>
          <w:sz w:val="18"/>
          <w:szCs w:val="18"/>
        </w:rPr>
        <w:t>ubiegający się o zamówienie</w:t>
      </w:r>
    </w:p>
    <w:p w14:paraId="7406C02E" w14:textId="77777777" w:rsidR="00ED59FE" w:rsidRDefault="00ED59FE" w:rsidP="00ED59FE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42079B9F" w14:textId="52841382" w:rsidR="00ED59FE" w:rsidRPr="004C41B8" w:rsidRDefault="00ED59FE" w:rsidP="00ED59FE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38EA06CB" w14:textId="77777777" w:rsidR="00ED59FE" w:rsidRDefault="00ED59FE" w:rsidP="00ED59FE">
      <w:pPr>
        <w:jc w:val="center"/>
        <w:rPr>
          <w:rFonts w:ascii="Verdana" w:hAnsi="Verdana"/>
          <w:b/>
          <w:sz w:val="18"/>
          <w:szCs w:val="18"/>
        </w:rPr>
      </w:pPr>
      <w:r w:rsidRPr="004C41B8">
        <w:rPr>
          <w:rFonts w:ascii="Verdana" w:hAnsi="Verdana"/>
          <w:b/>
          <w:sz w:val="18"/>
          <w:szCs w:val="18"/>
        </w:rPr>
        <w:t>o wyborze najkorzystniejszej oferty</w:t>
      </w:r>
    </w:p>
    <w:p w14:paraId="05136008" w14:textId="77777777" w:rsidR="00ED59FE" w:rsidRPr="004C41B8" w:rsidRDefault="00ED59FE" w:rsidP="00ED59FE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D59FE" w:rsidRPr="004C41B8" w14:paraId="11AFE89C" w14:textId="77777777" w:rsidTr="00137FD4">
        <w:trPr>
          <w:trHeight w:val="638"/>
        </w:trPr>
        <w:tc>
          <w:tcPr>
            <w:tcW w:w="959" w:type="dxa"/>
          </w:tcPr>
          <w:p w14:paraId="5357D4EB" w14:textId="77777777" w:rsidR="00ED59FE" w:rsidRPr="004C41B8" w:rsidRDefault="00ED59FE" w:rsidP="00137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B90162F" w14:textId="77777777" w:rsidR="00ED59FE" w:rsidRPr="004C41B8" w:rsidRDefault="00ED59FE" w:rsidP="00137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C41B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C41B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4C41B8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4C41B8">
              <w:rPr>
                <w:rFonts w:ascii="Verdana" w:hAnsi="Verdana"/>
                <w:sz w:val="18"/>
                <w:szCs w:val="18"/>
              </w:rPr>
              <w:t>.</w:t>
            </w:r>
            <w:r w:rsidRPr="004C41B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C41B8">
              <w:rPr>
                <w:rFonts w:ascii="Verdana" w:hAnsi="Verdana"/>
                <w:b/>
                <w:bCs/>
                <w:sz w:val="18"/>
                <w:szCs w:val="18"/>
              </w:rPr>
              <w:t>Wykonanie instalacji klimatyzacji dla pomieszczeń 1.1, 1.8, 1.9, 2.1 - KC-DE-zp.25.364.2026</w:t>
            </w:r>
            <w:r w:rsidRPr="004C41B8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247B72EE" w14:textId="77777777" w:rsidR="00ED59FE" w:rsidRDefault="00ED59FE" w:rsidP="00ED59F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EF4C82A" w14:textId="1EF3CCF7" w:rsidR="00ED59FE" w:rsidRDefault="00ED59FE" w:rsidP="00ED59F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4C41B8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4C41B8">
        <w:rPr>
          <w:rFonts w:ascii="Verdana" w:hAnsi="Verdana"/>
          <w:sz w:val="18"/>
          <w:szCs w:val="18"/>
        </w:rPr>
        <w:t xml:space="preserve">ustawy z dnia 11 września 2019r. Prawo zamówień publicznych (Dz.U.2026 poz. 793 ze zm.) zwanej dalej „ustawą </w:t>
      </w:r>
      <w:proofErr w:type="spellStart"/>
      <w:r w:rsidRPr="004C41B8">
        <w:rPr>
          <w:rFonts w:ascii="Verdana" w:hAnsi="Verdana"/>
          <w:sz w:val="18"/>
          <w:szCs w:val="18"/>
        </w:rPr>
        <w:t>Pzp</w:t>
      </w:r>
      <w:proofErr w:type="spellEnd"/>
      <w:r w:rsidRPr="004C41B8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7FAFB378" w14:textId="77777777" w:rsidR="00ED59FE" w:rsidRPr="004C41B8" w:rsidRDefault="00ED59FE" w:rsidP="00ED59F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59FE" w:rsidRPr="004C41B8" w14:paraId="5C8A2A7E" w14:textId="77777777" w:rsidTr="00137FD4">
        <w:trPr>
          <w:cantSplit/>
        </w:trPr>
        <w:tc>
          <w:tcPr>
            <w:tcW w:w="10150" w:type="dxa"/>
          </w:tcPr>
          <w:p w14:paraId="1284F5FD" w14:textId="77777777" w:rsidR="00ED59FE" w:rsidRPr="004C41B8" w:rsidRDefault="00ED59FE" w:rsidP="00137FD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C41B8">
              <w:rPr>
                <w:rFonts w:ascii="Verdana" w:hAnsi="Verdana"/>
                <w:b/>
                <w:sz w:val="18"/>
                <w:szCs w:val="18"/>
              </w:rPr>
              <w:t>Konsorcjum: Lider - Palmer HVAC sp. z o.o., ul. Chrobrego 41c, 31-428 Kraków</w:t>
            </w:r>
          </w:p>
          <w:p w14:paraId="11DD93E6" w14:textId="77777777" w:rsidR="00ED59FE" w:rsidRPr="004C41B8" w:rsidRDefault="00ED59FE" w:rsidP="00137FD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C41B8">
              <w:rPr>
                <w:rFonts w:ascii="Verdana" w:hAnsi="Verdana"/>
                <w:b/>
                <w:sz w:val="18"/>
                <w:szCs w:val="18"/>
              </w:rPr>
              <w:t xml:space="preserve">Partner - PALMER Sp. z o.o., </w:t>
            </w:r>
          </w:p>
          <w:p w14:paraId="7C7F9FBD" w14:textId="77777777" w:rsidR="00ED59FE" w:rsidRPr="004C41B8" w:rsidRDefault="00ED59FE" w:rsidP="00137F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C41B8">
              <w:rPr>
                <w:rFonts w:ascii="Verdana" w:hAnsi="Verdana"/>
                <w:bCs/>
                <w:sz w:val="18"/>
                <w:szCs w:val="18"/>
              </w:rPr>
              <w:t xml:space="preserve">ul. Myślenicka 95 </w:t>
            </w:r>
          </w:p>
          <w:p w14:paraId="472016E9" w14:textId="77777777" w:rsidR="00ED59FE" w:rsidRPr="004C41B8" w:rsidRDefault="00ED59FE" w:rsidP="00137F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C41B8">
              <w:rPr>
                <w:rFonts w:ascii="Verdana" w:hAnsi="Verdana"/>
                <w:bCs/>
                <w:sz w:val="18"/>
                <w:szCs w:val="18"/>
              </w:rPr>
              <w:t>30-698 Kraków</w:t>
            </w:r>
          </w:p>
          <w:p w14:paraId="351BCF39" w14:textId="77777777" w:rsidR="00ED59FE" w:rsidRPr="004C41B8" w:rsidRDefault="00ED59FE" w:rsidP="00137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sz w:val="18"/>
                <w:szCs w:val="18"/>
              </w:rPr>
              <w:t>na:</w:t>
            </w:r>
          </w:p>
          <w:p w14:paraId="06E98ABD" w14:textId="77777777" w:rsidR="00ED59FE" w:rsidRPr="004C41B8" w:rsidRDefault="00ED59FE" w:rsidP="00137FD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C41B8">
              <w:rPr>
                <w:rFonts w:ascii="Verdana" w:hAnsi="Verdana"/>
                <w:sz w:val="18"/>
                <w:szCs w:val="18"/>
              </w:rPr>
              <w:t xml:space="preserve">Wykonanie instalacji klimatyzacji dla pomieszczeń 1.1, 1.8, 1.9, 2.1 - KC-DE-zp.25.364.2026 za cenę brutto </w:t>
            </w:r>
            <w:r w:rsidRPr="004C41B8">
              <w:rPr>
                <w:rFonts w:ascii="Verdana" w:hAnsi="Verdana"/>
                <w:b/>
                <w:sz w:val="18"/>
                <w:szCs w:val="18"/>
              </w:rPr>
              <w:t>325 353.17 zł</w:t>
            </w:r>
            <w:r w:rsidRPr="004C41B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87C1DA5" w14:textId="77777777" w:rsidR="00ED59FE" w:rsidRPr="004C41B8" w:rsidRDefault="00ED59FE" w:rsidP="00137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C41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C41B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C41B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B8CFEA9" w14:textId="77777777" w:rsidR="00ED59FE" w:rsidRDefault="00ED59FE" w:rsidP="00ED59FE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2B127FE6" w14:textId="77777777" w:rsidR="00ED59FE" w:rsidRPr="004C41B8" w:rsidRDefault="00ED59FE" w:rsidP="00ED59FE">
      <w:pPr>
        <w:jc w:val="both"/>
        <w:rPr>
          <w:rFonts w:ascii="Verdana" w:hAnsi="Verdana"/>
          <w:color w:val="000000"/>
          <w:sz w:val="18"/>
          <w:szCs w:val="18"/>
        </w:rPr>
      </w:pPr>
      <w:r w:rsidRPr="004C41B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D59FE" w:rsidRPr="004C41B8" w14:paraId="53B8839D" w14:textId="77777777" w:rsidTr="00137FD4">
        <w:trPr>
          <w:trHeight w:val="510"/>
        </w:trPr>
        <w:tc>
          <w:tcPr>
            <w:tcW w:w="595" w:type="pct"/>
            <w:vAlign w:val="center"/>
          </w:tcPr>
          <w:p w14:paraId="7FC1609C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C41B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8A43A82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F654E31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C7573C9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00E7B287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59FE" w:rsidRPr="004C41B8" w14:paraId="6E5FB01A" w14:textId="77777777" w:rsidTr="00137FD4">
        <w:tc>
          <w:tcPr>
            <w:tcW w:w="595" w:type="pct"/>
            <w:vAlign w:val="center"/>
          </w:tcPr>
          <w:p w14:paraId="689DFC12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FDC2246" w14:textId="77777777" w:rsidR="00ED59FE" w:rsidRPr="004C41B8" w:rsidRDefault="00ED59FE" w:rsidP="00137FD4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41B8">
              <w:rPr>
                <w:rFonts w:ascii="Verdana" w:hAnsi="Verdana"/>
                <w:b/>
                <w:bCs/>
                <w:sz w:val="18"/>
                <w:szCs w:val="18"/>
              </w:rPr>
              <w:t>Konsorcjum: Lider - Palmer HVAC sp. z o.o., ul. Chrobrego 41c, 31-428 Kraków</w:t>
            </w:r>
          </w:p>
          <w:p w14:paraId="0B1B81D8" w14:textId="77777777" w:rsidR="00ED59FE" w:rsidRPr="004C41B8" w:rsidRDefault="00ED59FE" w:rsidP="00137FD4">
            <w:pPr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b/>
                <w:bCs/>
                <w:sz w:val="18"/>
                <w:szCs w:val="18"/>
              </w:rPr>
              <w:t>Partner - PALMER Sp. z o.o.,</w:t>
            </w:r>
            <w:r w:rsidRPr="004C41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950E79A" w14:textId="77777777" w:rsidR="00ED59FE" w:rsidRPr="004C41B8" w:rsidRDefault="00ED59FE" w:rsidP="00137FD4">
            <w:pPr>
              <w:rPr>
                <w:rFonts w:ascii="Verdana" w:hAnsi="Verdana"/>
                <w:sz w:val="18"/>
                <w:szCs w:val="18"/>
              </w:rPr>
            </w:pPr>
            <w:r w:rsidRPr="004C41B8">
              <w:rPr>
                <w:rFonts w:ascii="Verdana" w:hAnsi="Verdana"/>
                <w:sz w:val="18"/>
                <w:szCs w:val="18"/>
              </w:rPr>
              <w:t xml:space="preserve">ul. Myślenicka 95 </w:t>
            </w:r>
          </w:p>
          <w:p w14:paraId="6FD1D842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30-698 Kraków</w:t>
            </w:r>
          </w:p>
        </w:tc>
        <w:tc>
          <w:tcPr>
            <w:tcW w:w="952" w:type="pct"/>
            <w:vAlign w:val="center"/>
          </w:tcPr>
          <w:p w14:paraId="60624998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5AE4288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93B2DF9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D59FE" w:rsidRPr="004C41B8" w14:paraId="7775AF66" w14:textId="77777777" w:rsidTr="00137FD4">
        <w:tc>
          <w:tcPr>
            <w:tcW w:w="595" w:type="pct"/>
            <w:vAlign w:val="center"/>
          </w:tcPr>
          <w:p w14:paraId="67F3BF04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CF3FA1C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/>
                <w:sz w:val="18"/>
                <w:szCs w:val="18"/>
              </w:rPr>
              <w:t>ADG SP. Z O.O.</w:t>
            </w:r>
          </w:p>
          <w:p w14:paraId="06CECF1B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 xml:space="preserve">Górnośląska 7 </w:t>
            </w:r>
          </w:p>
          <w:p w14:paraId="46EBE47F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41-500 Chorzów</w:t>
            </w:r>
          </w:p>
        </w:tc>
        <w:tc>
          <w:tcPr>
            <w:tcW w:w="952" w:type="pct"/>
            <w:vAlign w:val="center"/>
          </w:tcPr>
          <w:p w14:paraId="62A9C3FC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56,88</w:t>
            </w:r>
          </w:p>
        </w:tc>
        <w:tc>
          <w:tcPr>
            <w:tcW w:w="952" w:type="pct"/>
            <w:vAlign w:val="center"/>
          </w:tcPr>
          <w:p w14:paraId="25D0914F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D6359B7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96,88</w:t>
            </w:r>
          </w:p>
        </w:tc>
      </w:tr>
      <w:tr w:rsidR="00ED59FE" w:rsidRPr="004C41B8" w14:paraId="7760F806" w14:textId="77777777" w:rsidTr="00137FD4">
        <w:tc>
          <w:tcPr>
            <w:tcW w:w="595" w:type="pct"/>
            <w:vAlign w:val="center"/>
          </w:tcPr>
          <w:p w14:paraId="78D6C7CC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2BBE51A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/>
                <w:sz w:val="18"/>
                <w:szCs w:val="18"/>
              </w:rPr>
              <w:t>KALDORA SPÓŁKA Z OGRANICZONĄ ODPOWIEDZIALNOŚCIĄ</w:t>
            </w:r>
          </w:p>
          <w:p w14:paraId="5D510A5C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Kalwaryjska 69 /9</w:t>
            </w:r>
          </w:p>
          <w:p w14:paraId="09074531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30504 Kraków</w:t>
            </w:r>
          </w:p>
        </w:tc>
        <w:tc>
          <w:tcPr>
            <w:tcW w:w="952" w:type="pct"/>
            <w:vAlign w:val="center"/>
          </w:tcPr>
          <w:p w14:paraId="76F60D23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50,44</w:t>
            </w:r>
          </w:p>
        </w:tc>
        <w:tc>
          <w:tcPr>
            <w:tcW w:w="952" w:type="pct"/>
            <w:vAlign w:val="center"/>
          </w:tcPr>
          <w:p w14:paraId="5862FB96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85A9DB4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90,44</w:t>
            </w:r>
          </w:p>
        </w:tc>
      </w:tr>
      <w:tr w:rsidR="00ED59FE" w:rsidRPr="004C41B8" w14:paraId="3AFFD4AE" w14:textId="77777777" w:rsidTr="00137FD4">
        <w:tc>
          <w:tcPr>
            <w:tcW w:w="595" w:type="pct"/>
            <w:vAlign w:val="center"/>
          </w:tcPr>
          <w:p w14:paraId="5E180520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5A897BB5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C41B8">
              <w:rPr>
                <w:rFonts w:ascii="Verdana" w:hAnsi="Verdana" w:cs="Times New Roman"/>
                <w:b/>
                <w:sz w:val="18"/>
                <w:szCs w:val="18"/>
              </w:rPr>
              <w:t>Eksploterm</w:t>
            </w:r>
            <w:proofErr w:type="spellEnd"/>
            <w:r w:rsidRPr="004C41B8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675BBBD9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 xml:space="preserve">Krakowska 17 </w:t>
            </w:r>
          </w:p>
          <w:p w14:paraId="45425FA7" w14:textId="77777777" w:rsidR="00ED59FE" w:rsidRPr="004C41B8" w:rsidRDefault="00ED59FE" w:rsidP="00137F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bCs/>
                <w:sz w:val="18"/>
                <w:szCs w:val="18"/>
              </w:rPr>
              <w:t>32-083 Balice</w:t>
            </w:r>
          </w:p>
        </w:tc>
        <w:tc>
          <w:tcPr>
            <w:tcW w:w="952" w:type="pct"/>
            <w:vAlign w:val="center"/>
          </w:tcPr>
          <w:p w14:paraId="1E5C721F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38,89</w:t>
            </w:r>
          </w:p>
        </w:tc>
        <w:tc>
          <w:tcPr>
            <w:tcW w:w="952" w:type="pct"/>
            <w:vAlign w:val="center"/>
          </w:tcPr>
          <w:p w14:paraId="5B92CAAE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97650A0" w14:textId="77777777" w:rsidR="00ED59FE" w:rsidRPr="004C41B8" w:rsidRDefault="00ED59FE" w:rsidP="00137F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C41B8">
              <w:rPr>
                <w:rFonts w:ascii="Verdana" w:hAnsi="Verdana" w:cs="Times New Roman"/>
                <w:sz w:val="18"/>
                <w:szCs w:val="18"/>
              </w:rPr>
              <w:t xml:space="preserve">  78,89</w:t>
            </w:r>
          </w:p>
        </w:tc>
      </w:tr>
    </w:tbl>
    <w:p w14:paraId="038EE6CA" w14:textId="77777777" w:rsidR="00ED59FE" w:rsidRPr="004C41B8" w:rsidRDefault="00ED59FE" w:rsidP="00ED59FE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1C38831D" w14:textId="77777777" w:rsidR="00ED59FE" w:rsidRPr="004C41B8" w:rsidRDefault="00ED59FE" w:rsidP="00ED59FE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50DCE6A5" w14:textId="77777777" w:rsidR="00F960D7" w:rsidRPr="00ED59FE" w:rsidRDefault="00F960D7" w:rsidP="00ED59FE"/>
    <w:sectPr w:rsidR="00F960D7" w:rsidRPr="00ED59F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A61C4" w14:textId="77777777" w:rsidR="00CA466E" w:rsidRDefault="00CA466E">
      <w:r>
        <w:separator/>
      </w:r>
    </w:p>
  </w:endnote>
  <w:endnote w:type="continuationSeparator" w:id="0">
    <w:p w14:paraId="73FF90A3" w14:textId="77777777" w:rsidR="00CA466E" w:rsidRDefault="00CA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22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4D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67E7C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32E2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879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BC5C8" w14:textId="77777777" w:rsidR="00CA466E" w:rsidRDefault="00CA466E">
      <w:r>
        <w:separator/>
      </w:r>
    </w:p>
  </w:footnote>
  <w:footnote w:type="continuationSeparator" w:id="0">
    <w:p w14:paraId="644E7BBE" w14:textId="77777777" w:rsidR="00CA466E" w:rsidRDefault="00CA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B2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CC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0F8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B8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50F1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4DC3"/>
    <w:rsid w:val="00832144"/>
    <w:rsid w:val="008567C7"/>
    <w:rsid w:val="008642B3"/>
    <w:rsid w:val="008A6C10"/>
    <w:rsid w:val="008E07FC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A466E"/>
    <w:rsid w:val="00CC1A8E"/>
    <w:rsid w:val="00CC324B"/>
    <w:rsid w:val="00D01E5B"/>
    <w:rsid w:val="00D04203"/>
    <w:rsid w:val="00D26ED6"/>
    <w:rsid w:val="00D42C90"/>
    <w:rsid w:val="00D8427E"/>
    <w:rsid w:val="00DE4BF6"/>
    <w:rsid w:val="00E03B8E"/>
    <w:rsid w:val="00E30B2D"/>
    <w:rsid w:val="00E62859"/>
    <w:rsid w:val="00E85D70"/>
    <w:rsid w:val="00E95A68"/>
    <w:rsid w:val="00ED59F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75F8C"/>
  <w15:chartTrackingRefBased/>
  <w15:docId w15:val="{6556AFCE-2E9E-414A-BBB9-3974176B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59F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2026-09-15T08:03:00Z</cp:lastPrinted>
  <dcterms:created xsi:type="dcterms:W3CDTF">2026-09-15T08:03:00Z</dcterms:created>
  <dcterms:modified xsi:type="dcterms:W3CDTF">2026-09-15T08:03:00Z</dcterms:modified>
</cp:coreProperties>
</file>