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3CFD8" w14:textId="0AAB7005" w:rsidR="00FB7F50" w:rsidRPr="002245BE" w:rsidRDefault="009575A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575A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575A0">
        <w:rPr>
          <w:sz w:val="22"/>
          <w:szCs w:val="22"/>
        </w:rPr>
        <w:t>2026-09-15</w:t>
      </w:r>
    </w:p>
    <w:p w14:paraId="74C9765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C00641B" w14:textId="77777777" w:rsidR="009575A0" w:rsidRPr="009575A0" w:rsidRDefault="009575A0" w:rsidP="00FB7F50">
      <w:pPr>
        <w:spacing w:after="40"/>
        <w:rPr>
          <w:b/>
          <w:bCs/>
          <w:sz w:val="22"/>
          <w:szCs w:val="22"/>
        </w:rPr>
      </w:pPr>
      <w:r w:rsidRPr="009575A0">
        <w:rPr>
          <w:b/>
          <w:bCs/>
          <w:sz w:val="22"/>
          <w:szCs w:val="22"/>
        </w:rPr>
        <w:t>Akademia Górniczo - Hutnicza</w:t>
      </w:r>
    </w:p>
    <w:p w14:paraId="2A2924D7" w14:textId="77777777" w:rsidR="009575A0" w:rsidRPr="009575A0" w:rsidRDefault="009575A0" w:rsidP="00FB7F50">
      <w:pPr>
        <w:spacing w:after="40"/>
        <w:rPr>
          <w:b/>
          <w:bCs/>
          <w:sz w:val="22"/>
          <w:szCs w:val="22"/>
        </w:rPr>
      </w:pPr>
      <w:r w:rsidRPr="009575A0">
        <w:rPr>
          <w:b/>
          <w:bCs/>
          <w:sz w:val="22"/>
          <w:szCs w:val="22"/>
        </w:rPr>
        <w:t>im. Stanisława Staszica w Krakowie</w:t>
      </w:r>
    </w:p>
    <w:p w14:paraId="6FCD1482" w14:textId="0777061B" w:rsidR="00FB7F50" w:rsidRPr="002245BE" w:rsidRDefault="009575A0" w:rsidP="00FB7F50">
      <w:pPr>
        <w:spacing w:after="40"/>
        <w:rPr>
          <w:b/>
          <w:bCs/>
          <w:sz w:val="22"/>
          <w:szCs w:val="22"/>
        </w:rPr>
      </w:pPr>
      <w:r w:rsidRPr="009575A0">
        <w:rPr>
          <w:b/>
          <w:bCs/>
          <w:sz w:val="22"/>
          <w:szCs w:val="22"/>
        </w:rPr>
        <w:t>Dział Zamówień Publicznych</w:t>
      </w:r>
    </w:p>
    <w:p w14:paraId="2998AEA6" w14:textId="513EBACE" w:rsidR="00FB7F50" w:rsidRPr="002245BE" w:rsidRDefault="009575A0" w:rsidP="00FB7F50">
      <w:pPr>
        <w:rPr>
          <w:sz w:val="22"/>
          <w:szCs w:val="22"/>
        </w:rPr>
      </w:pPr>
      <w:r w:rsidRPr="009575A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575A0">
        <w:rPr>
          <w:sz w:val="22"/>
          <w:szCs w:val="22"/>
        </w:rPr>
        <w:t>30</w:t>
      </w:r>
    </w:p>
    <w:p w14:paraId="6170CDAD" w14:textId="02D5F5AA" w:rsidR="00FB7F50" w:rsidRPr="002245BE" w:rsidRDefault="009575A0" w:rsidP="00FB7F50">
      <w:pPr>
        <w:rPr>
          <w:sz w:val="22"/>
          <w:szCs w:val="22"/>
        </w:rPr>
      </w:pPr>
      <w:r w:rsidRPr="009575A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575A0">
        <w:rPr>
          <w:sz w:val="22"/>
          <w:szCs w:val="22"/>
        </w:rPr>
        <w:t>Kraków</w:t>
      </w:r>
    </w:p>
    <w:p w14:paraId="3F8F489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6E1253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575A0" w:rsidRPr="00607F9B" w14:paraId="693DE7A6" w14:textId="77777777" w:rsidTr="00A739EE">
        <w:trPr>
          <w:trHeight w:val="638"/>
        </w:trPr>
        <w:tc>
          <w:tcPr>
            <w:tcW w:w="959" w:type="dxa"/>
          </w:tcPr>
          <w:p w14:paraId="6D090467" w14:textId="77777777" w:rsidR="009575A0" w:rsidRPr="00607F9B" w:rsidRDefault="009575A0" w:rsidP="00A739E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DFACAAC" w14:textId="2AFDB28E" w:rsidR="009575A0" w:rsidRPr="00607F9B" w:rsidRDefault="009575A0" w:rsidP="00A739E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575A0">
              <w:rPr>
                <w:sz w:val="22"/>
                <w:szCs w:val="22"/>
              </w:rPr>
              <w:t>przetarg</w:t>
            </w:r>
            <w:r w:rsidR="008D607F">
              <w:rPr>
                <w:sz w:val="22"/>
                <w:szCs w:val="22"/>
              </w:rPr>
              <w:t>u</w:t>
            </w:r>
            <w:r w:rsidRPr="009575A0">
              <w:rPr>
                <w:sz w:val="22"/>
                <w:szCs w:val="22"/>
              </w:rPr>
              <w:t xml:space="preserve"> nieograniczon</w:t>
            </w:r>
            <w:r w:rsidR="008D607F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575A0">
              <w:rPr>
                <w:b/>
                <w:bCs/>
                <w:sz w:val="22"/>
                <w:szCs w:val="22"/>
              </w:rPr>
              <w:t xml:space="preserve">Dostawa komputera przenośnego (laptopa) z klawiaturą bezprzewodową na potrzeby </w:t>
            </w:r>
            <w:proofErr w:type="spellStart"/>
            <w:r w:rsidRPr="009575A0">
              <w:rPr>
                <w:b/>
                <w:bCs/>
                <w:sz w:val="22"/>
                <w:szCs w:val="22"/>
              </w:rPr>
              <w:t>WIMiIP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575A0">
              <w:rPr>
                <w:b/>
                <w:sz w:val="22"/>
                <w:szCs w:val="22"/>
              </w:rPr>
              <w:t>KC-DE-zp.25.365.2026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8E844D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575A0" w14:paraId="51E69729" w14:textId="77777777" w:rsidTr="00A739E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49B3E10" w14:textId="7A614F67" w:rsidR="009575A0" w:rsidRPr="00D26ED6" w:rsidRDefault="009575A0" w:rsidP="00A739E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9575A0">
              <w:rPr>
                <w:b/>
                <w:sz w:val="22"/>
                <w:szCs w:val="22"/>
              </w:rPr>
              <w:t>iSpot</w:t>
            </w:r>
            <w:proofErr w:type="spellEnd"/>
            <w:r w:rsidRPr="009575A0">
              <w:rPr>
                <w:b/>
                <w:sz w:val="22"/>
                <w:szCs w:val="22"/>
              </w:rPr>
              <w:t xml:space="preserve"> Poland Sp. z o.o.</w:t>
            </w:r>
          </w:p>
          <w:p w14:paraId="32A8CE32" w14:textId="02929268" w:rsidR="009575A0" w:rsidRPr="009F0E5C" w:rsidRDefault="009575A0" w:rsidP="00A739EE">
            <w:pPr>
              <w:jc w:val="both"/>
              <w:rPr>
                <w:bCs/>
                <w:sz w:val="22"/>
                <w:szCs w:val="22"/>
              </w:rPr>
            </w:pPr>
            <w:r w:rsidRPr="009575A0">
              <w:rPr>
                <w:bCs/>
                <w:sz w:val="22"/>
                <w:szCs w:val="22"/>
              </w:rPr>
              <w:t>ul. Puławska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575A0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0FB1A9A" w14:textId="135188AB" w:rsidR="009575A0" w:rsidRPr="009F0E5C" w:rsidRDefault="009575A0" w:rsidP="00A739EE">
            <w:pPr>
              <w:jc w:val="both"/>
              <w:rPr>
                <w:bCs/>
                <w:sz w:val="22"/>
                <w:szCs w:val="22"/>
              </w:rPr>
            </w:pPr>
            <w:r w:rsidRPr="009575A0">
              <w:rPr>
                <w:bCs/>
                <w:sz w:val="22"/>
                <w:szCs w:val="22"/>
              </w:rPr>
              <w:t>02-566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575A0">
              <w:rPr>
                <w:bCs/>
                <w:sz w:val="22"/>
                <w:szCs w:val="22"/>
              </w:rPr>
              <w:t>Warszawa</w:t>
            </w:r>
          </w:p>
          <w:p w14:paraId="0C382F89" w14:textId="77777777" w:rsidR="009575A0" w:rsidRPr="00D26ED6" w:rsidRDefault="009575A0" w:rsidP="00A739E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28446FA" w14:textId="5F499134" w:rsidR="009575A0" w:rsidRDefault="009575A0" w:rsidP="00A739E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9575A0">
              <w:rPr>
                <w:sz w:val="22"/>
                <w:szCs w:val="22"/>
              </w:rPr>
              <w:t>Dostaw</w:t>
            </w:r>
            <w:r w:rsidR="008D607F">
              <w:rPr>
                <w:sz w:val="22"/>
                <w:szCs w:val="22"/>
              </w:rPr>
              <w:t>ę</w:t>
            </w:r>
            <w:r w:rsidRPr="009575A0">
              <w:rPr>
                <w:sz w:val="22"/>
                <w:szCs w:val="22"/>
              </w:rPr>
              <w:t xml:space="preserve"> komputera przenośnego (laptopa) z klawiaturą bezprzewodową na potrzeby </w:t>
            </w:r>
            <w:proofErr w:type="spellStart"/>
            <w:r w:rsidRPr="009575A0">
              <w:rPr>
                <w:sz w:val="22"/>
                <w:szCs w:val="22"/>
              </w:rPr>
              <w:t>WIMiIP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07A3C51B" w14:textId="7C0CD567" w:rsidR="009575A0" w:rsidRPr="00D26ED6" w:rsidRDefault="009575A0" w:rsidP="00A739E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575A0">
              <w:rPr>
                <w:b/>
                <w:sz w:val="22"/>
                <w:szCs w:val="22"/>
              </w:rPr>
              <w:t>11 550.40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0CD5FF2" w14:textId="77777777" w:rsidR="009575A0" w:rsidRDefault="009575A0" w:rsidP="00A739E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E04BC1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4937E466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06AF7EE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15A4AD54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99A2C94" w14:textId="1EDF35B2" w:rsidR="002B6761" w:rsidRPr="008567C7" w:rsidRDefault="009575A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75A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AAD2B64" w14:textId="65C7B3CE" w:rsidR="002B6761" w:rsidRPr="008567C7" w:rsidRDefault="009575A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75A0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40667E4F" w14:textId="3949D135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7087484" w14:textId="5FEBC341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A6AC14C" w14:textId="72AE8F1E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C86562D" w14:textId="2DB5716E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8A4E6D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575A0" w:rsidRPr="008567C7" w14:paraId="23A03758" w14:textId="77777777" w:rsidTr="00A739EE">
        <w:tc>
          <w:tcPr>
            <w:tcW w:w="709" w:type="dxa"/>
            <w:vAlign w:val="center"/>
          </w:tcPr>
          <w:p w14:paraId="1D805BC2" w14:textId="191B84DE" w:rsidR="009575A0" w:rsidRPr="008567C7" w:rsidRDefault="009575A0" w:rsidP="00A739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75A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604CE463" w14:textId="53F912E3" w:rsidR="009575A0" w:rsidRPr="002B6761" w:rsidRDefault="009575A0" w:rsidP="00A739E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575A0">
              <w:rPr>
                <w:rFonts w:ascii="Times New Roman" w:hAnsi="Times New Roman" w:cs="Times New Roman"/>
                <w:b/>
                <w:sz w:val="18"/>
                <w:szCs w:val="18"/>
              </w:rPr>
              <w:t>iSpot</w:t>
            </w:r>
            <w:proofErr w:type="spellEnd"/>
            <w:r w:rsidRPr="009575A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Poland Sp. z o.o.</w:t>
            </w:r>
          </w:p>
          <w:p w14:paraId="00E28BAD" w14:textId="6D9B053E" w:rsidR="009575A0" w:rsidRPr="008567C7" w:rsidRDefault="009575A0" w:rsidP="00A739E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75A0">
              <w:rPr>
                <w:rFonts w:ascii="Times New Roman" w:hAnsi="Times New Roman" w:cs="Times New Roman"/>
                <w:bCs/>
                <w:sz w:val="18"/>
                <w:szCs w:val="18"/>
              </w:rPr>
              <w:t>ul. Puławska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75A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E1519EF" w14:textId="02FEB108" w:rsidR="009575A0" w:rsidRPr="001B7815" w:rsidRDefault="009575A0" w:rsidP="00A739E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75A0">
              <w:rPr>
                <w:rFonts w:ascii="Times New Roman" w:hAnsi="Times New Roman" w:cs="Times New Roman"/>
                <w:bCs/>
                <w:sz w:val="18"/>
                <w:szCs w:val="18"/>
              </w:rPr>
              <w:t>02-566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75A0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5A908E23" w14:textId="7106275E" w:rsidR="009575A0" w:rsidRPr="008567C7" w:rsidRDefault="009575A0" w:rsidP="00A739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75A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6A9AF6A" w14:textId="59E3764E" w:rsidR="009575A0" w:rsidRPr="008567C7" w:rsidRDefault="009575A0" w:rsidP="00A739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75A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66BB5DCE" w14:textId="063E6F99" w:rsidR="009575A0" w:rsidRPr="008567C7" w:rsidRDefault="009575A0" w:rsidP="00A739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D0AA20B" w14:textId="244BEB38" w:rsidR="009575A0" w:rsidRPr="008567C7" w:rsidRDefault="009575A0" w:rsidP="00A739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BF763A6" w14:textId="0F8B8463" w:rsidR="009575A0" w:rsidRPr="008567C7" w:rsidRDefault="009575A0" w:rsidP="00A739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CB6C779" w14:textId="7662708D" w:rsidR="009575A0" w:rsidRPr="008567C7" w:rsidRDefault="009575A0" w:rsidP="00A739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B0F4393" w14:textId="34C5528E" w:rsidR="009575A0" w:rsidRPr="008567C7" w:rsidRDefault="009575A0" w:rsidP="00A739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75A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10234CCF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54658DF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6CC3B46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93DD9" w14:textId="77777777" w:rsidR="003B0D3E" w:rsidRDefault="003B0D3E">
      <w:r>
        <w:separator/>
      </w:r>
    </w:p>
  </w:endnote>
  <w:endnote w:type="continuationSeparator" w:id="0">
    <w:p w14:paraId="6E0F05AB" w14:textId="77777777" w:rsidR="003B0D3E" w:rsidRDefault="003B0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7B29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1ACE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272BB6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68C8C6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8A93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4C6BCE" w14:textId="77777777" w:rsidR="003B0D3E" w:rsidRDefault="003B0D3E">
      <w:r>
        <w:separator/>
      </w:r>
    </w:p>
  </w:footnote>
  <w:footnote w:type="continuationSeparator" w:id="0">
    <w:p w14:paraId="21E7D596" w14:textId="77777777" w:rsidR="003B0D3E" w:rsidRDefault="003B0D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BE79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A4F8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60CE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5209"/>
    <w:rsid w:val="00005838"/>
    <w:rsid w:val="00022322"/>
    <w:rsid w:val="00042497"/>
    <w:rsid w:val="00095209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B0D3E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D607F"/>
    <w:rsid w:val="008E5102"/>
    <w:rsid w:val="00915B9E"/>
    <w:rsid w:val="00952256"/>
    <w:rsid w:val="009575A0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0B0DA2"/>
  <w15:chartTrackingRefBased/>
  <w15:docId w15:val="{5EFBE6D2-7E3B-4424-BE32-FC6284887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2026-09-15T07:52:00Z</cp:lastPrinted>
  <dcterms:created xsi:type="dcterms:W3CDTF">2026-09-15T07:52:00Z</dcterms:created>
  <dcterms:modified xsi:type="dcterms:W3CDTF">2026-09-15T07:53:00Z</dcterms:modified>
</cp:coreProperties>
</file>