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99A4D8" w14:textId="2B40FC33" w:rsidR="00FB7F50" w:rsidRPr="00127BEB" w:rsidRDefault="00B10A92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127BEB">
        <w:rPr>
          <w:rFonts w:ascii="Verdana" w:hAnsi="Verdana"/>
          <w:sz w:val="18"/>
          <w:szCs w:val="18"/>
        </w:rPr>
        <w:t>Kraków</w:t>
      </w:r>
      <w:r w:rsidR="00FB7F50" w:rsidRPr="00127BEB">
        <w:rPr>
          <w:rFonts w:ascii="Verdana" w:hAnsi="Verdana"/>
          <w:sz w:val="18"/>
          <w:szCs w:val="18"/>
        </w:rPr>
        <w:t xml:space="preserve"> dnia: </w:t>
      </w:r>
      <w:r w:rsidRPr="00127BEB">
        <w:rPr>
          <w:rFonts w:ascii="Verdana" w:hAnsi="Verdana"/>
          <w:sz w:val="18"/>
          <w:szCs w:val="18"/>
        </w:rPr>
        <w:t>2026-09-14</w:t>
      </w:r>
    </w:p>
    <w:p w14:paraId="1A55CA5D" w14:textId="77777777" w:rsidR="00FB7F50" w:rsidRPr="00127BEB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56D10E9C" w14:textId="77777777" w:rsidR="00B10A92" w:rsidRPr="00127BEB" w:rsidRDefault="00B10A9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27BE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F7B93EE" w14:textId="77777777" w:rsidR="00B10A92" w:rsidRPr="00127BEB" w:rsidRDefault="00B10A9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27BE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84107BB" w14:textId="52E6DEB6" w:rsidR="00FB7F50" w:rsidRPr="00127BEB" w:rsidRDefault="00B10A9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27BE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1D288BF" w14:textId="1870D8E7" w:rsidR="00FB7F50" w:rsidRPr="00127BEB" w:rsidRDefault="00B10A92" w:rsidP="00FB7F50">
      <w:pPr>
        <w:rPr>
          <w:rFonts w:ascii="Verdana" w:hAnsi="Verdana"/>
          <w:sz w:val="18"/>
          <w:szCs w:val="18"/>
        </w:rPr>
      </w:pPr>
      <w:r w:rsidRPr="00127BEB">
        <w:rPr>
          <w:rFonts w:ascii="Verdana" w:hAnsi="Verdana"/>
          <w:sz w:val="18"/>
          <w:szCs w:val="18"/>
        </w:rPr>
        <w:t>Al. Mickiewicza</w:t>
      </w:r>
      <w:r w:rsidR="00FB7F50" w:rsidRPr="00127BEB">
        <w:rPr>
          <w:rFonts w:ascii="Verdana" w:hAnsi="Verdana"/>
          <w:sz w:val="18"/>
          <w:szCs w:val="18"/>
        </w:rPr>
        <w:t xml:space="preserve"> </w:t>
      </w:r>
      <w:r w:rsidRPr="00127BEB">
        <w:rPr>
          <w:rFonts w:ascii="Verdana" w:hAnsi="Verdana"/>
          <w:sz w:val="18"/>
          <w:szCs w:val="18"/>
        </w:rPr>
        <w:t>30</w:t>
      </w:r>
    </w:p>
    <w:p w14:paraId="24D4CBE0" w14:textId="727A818E" w:rsidR="00FB7F50" w:rsidRPr="00127BEB" w:rsidRDefault="00B10A92" w:rsidP="00FB7F50">
      <w:pPr>
        <w:rPr>
          <w:rFonts w:ascii="Verdana" w:hAnsi="Verdana"/>
          <w:sz w:val="18"/>
          <w:szCs w:val="18"/>
        </w:rPr>
      </w:pPr>
      <w:r w:rsidRPr="00127BEB">
        <w:rPr>
          <w:rFonts w:ascii="Verdana" w:hAnsi="Verdana"/>
          <w:sz w:val="18"/>
          <w:szCs w:val="18"/>
        </w:rPr>
        <w:t>30-059</w:t>
      </w:r>
      <w:r w:rsidR="00FB7F50" w:rsidRPr="00127BEB">
        <w:rPr>
          <w:rFonts w:ascii="Verdana" w:hAnsi="Verdana"/>
          <w:sz w:val="18"/>
          <w:szCs w:val="18"/>
        </w:rPr>
        <w:t xml:space="preserve"> </w:t>
      </w:r>
      <w:r w:rsidRPr="00127BEB">
        <w:rPr>
          <w:rFonts w:ascii="Verdana" w:hAnsi="Verdana"/>
          <w:sz w:val="18"/>
          <w:szCs w:val="18"/>
        </w:rPr>
        <w:t>Kraków</w:t>
      </w:r>
    </w:p>
    <w:p w14:paraId="129E049A" w14:textId="77777777" w:rsidR="008642B3" w:rsidRPr="00127BEB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127BEB">
        <w:rPr>
          <w:rFonts w:ascii="Verdana" w:hAnsi="Verdana"/>
          <w:sz w:val="18"/>
          <w:szCs w:val="18"/>
        </w:rPr>
        <w:t>OGŁOSZENIE</w:t>
      </w:r>
    </w:p>
    <w:p w14:paraId="53235293" w14:textId="77777777" w:rsidR="008642B3" w:rsidRPr="00127BEB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127BEB">
        <w:rPr>
          <w:rFonts w:ascii="Verdana" w:hAnsi="Verdana"/>
          <w:b/>
          <w:sz w:val="18"/>
          <w:szCs w:val="18"/>
        </w:rPr>
        <w:t xml:space="preserve">o </w:t>
      </w:r>
      <w:r w:rsidR="0054734E" w:rsidRPr="00127BEB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B10A92" w:rsidRPr="00127BEB" w14:paraId="54C2C13D" w14:textId="77777777" w:rsidTr="00576E3E">
        <w:trPr>
          <w:trHeight w:val="638"/>
        </w:trPr>
        <w:tc>
          <w:tcPr>
            <w:tcW w:w="959" w:type="dxa"/>
          </w:tcPr>
          <w:p w14:paraId="6595072B" w14:textId="77777777" w:rsidR="00B10A92" w:rsidRPr="00127BEB" w:rsidRDefault="00B10A92" w:rsidP="00576E3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27BEB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2140F9FA" w14:textId="32765CA3" w:rsidR="00B10A92" w:rsidRPr="00127BEB" w:rsidRDefault="00B10A92" w:rsidP="00576E3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27BEB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127BEB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127BEB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127BE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27BEB">
              <w:rPr>
                <w:rFonts w:ascii="Verdana" w:hAnsi="Verdana"/>
                <w:sz w:val="18"/>
                <w:szCs w:val="18"/>
              </w:rPr>
              <w:t>pn.</w:t>
            </w:r>
            <w:r w:rsidRPr="00127BE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27BEB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27BEB">
              <w:rPr>
                <w:rFonts w:ascii="Verdana" w:hAnsi="Verdana"/>
                <w:b/>
                <w:bCs/>
                <w:sz w:val="18"/>
                <w:szCs w:val="18"/>
              </w:rPr>
              <w:t xml:space="preserve">Remont toalet parteru w pawilonie A-2 wraz z dostosowaniem dla potrzeb </w:t>
            </w:r>
            <w:proofErr w:type="spellStart"/>
            <w:r w:rsidRPr="00127BEB">
              <w:rPr>
                <w:rFonts w:ascii="Verdana" w:hAnsi="Verdana"/>
                <w:b/>
                <w:bCs/>
                <w:sz w:val="18"/>
                <w:szCs w:val="18"/>
              </w:rPr>
              <w:t>OzN</w:t>
            </w:r>
            <w:proofErr w:type="spellEnd"/>
            <w:r w:rsidRPr="00127BEB">
              <w:rPr>
                <w:rFonts w:ascii="Verdana" w:hAnsi="Verdana"/>
                <w:b/>
                <w:bCs/>
                <w:sz w:val="18"/>
                <w:szCs w:val="18"/>
              </w:rPr>
              <w:t xml:space="preserve"> AGH w Krakowie - KC-DEzp.25.391.2026</w:t>
            </w:r>
            <w:r w:rsidRPr="00127BEB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27BE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27BEB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127BE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27BEB">
              <w:rPr>
                <w:rFonts w:ascii="Verdana" w:hAnsi="Verdana"/>
                <w:b/>
                <w:sz w:val="18"/>
                <w:szCs w:val="18"/>
              </w:rPr>
              <w:t>KC-DE-zp.25.391.2026</w:t>
            </w:r>
            <w:r w:rsidRPr="00127BEB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70A43AE3" w14:textId="60F07C36" w:rsidR="008642B3" w:rsidRPr="00127BE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127BEB">
        <w:rPr>
          <w:rFonts w:ascii="Verdana" w:hAnsi="Verdana"/>
          <w:sz w:val="18"/>
          <w:szCs w:val="18"/>
        </w:rPr>
        <w:t xml:space="preserve">Zamawiający, </w:t>
      </w:r>
      <w:r w:rsidR="00CC324B" w:rsidRPr="00127BEB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127BEB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127BEB">
        <w:rPr>
          <w:rFonts w:ascii="Verdana" w:hAnsi="Verdana"/>
          <w:sz w:val="18"/>
          <w:szCs w:val="18"/>
        </w:rPr>
        <w:t xml:space="preserve">ust. 1 pkt. 1 i </w:t>
      </w:r>
      <w:r w:rsidRPr="00127BEB">
        <w:rPr>
          <w:rFonts w:ascii="Verdana" w:hAnsi="Verdana"/>
          <w:sz w:val="18"/>
          <w:szCs w:val="18"/>
        </w:rPr>
        <w:t xml:space="preserve">ust. </w:t>
      </w:r>
      <w:r w:rsidR="00A17CDB" w:rsidRPr="00127BEB">
        <w:rPr>
          <w:rFonts w:ascii="Verdana" w:hAnsi="Verdana"/>
          <w:sz w:val="18"/>
          <w:szCs w:val="18"/>
        </w:rPr>
        <w:t>2</w:t>
      </w:r>
      <w:r w:rsidRPr="00127BEB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127BEB">
        <w:rPr>
          <w:rFonts w:ascii="Verdana" w:hAnsi="Verdana"/>
          <w:sz w:val="18"/>
          <w:szCs w:val="18"/>
        </w:rPr>
        <w:t xml:space="preserve"> </w:t>
      </w:r>
      <w:r w:rsidR="00CC1A8E" w:rsidRPr="00127BEB">
        <w:rPr>
          <w:rFonts w:ascii="Verdana" w:hAnsi="Verdana"/>
          <w:sz w:val="18"/>
          <w:szCs w:val="18"/>
        </w:rPr>
        <w:t>(</w:t>
      </w:r>
      <w:r w:rsidR="004D796A" w:rsidRPr="00127BEB">
        <w:rPr>
          <w:rFonts w:ascii="Verdana" w:hAnsi="Verdana"/>
          <w:sz w:val="18"/>
          <w:szCs w:val="18"/>
        </w:rPr>
        <w:t xml:space="preserve">Dz.U. 2026 poz. 793 </w:t>
      </w:r>
      <w:r w:rsidR="00127BEB" w:rsidRPr="00127BEB">
        <w:rPr>
          <w:rFonts w:ascii="Verdana" w:hAnsi="Verdana"/>
          <w:sz w:val="18"/>
          <w:szCs w:val="18"/>
        </w:rPr>
        <w:t>tj.</w:t>
      </w:r>
      <w:r w:rsidR="00CC1A8E" w:rsidRPr="00127BEB">
        <w:rPr>
          <w:rFonts w:ascii="Verdana" w:hAnsi="Verdana"/>
          <w:sz w:val="18"/>
          <w:szCs w:val="18"/>
        </w:rPr>
        <w:t xml:space="preserve"> ze zm.) </w:t>
      </w:r>
      <w:r w:rsidRPr="00127BEB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127BEB">
        <w:rPr>
          <w:rFonts w:ascii="Verdana" w:hAnsi="Verdana"/>
          <w:sz w:val="18"/>
          <w:szCs w:val="18"/>
        </w:rPr>
        <w:t>Pzp</w:t>
      </w:r>
      <w:proofErr w:type="spellEnd"/>
      <w:r w:rsidRPr="00127BEB">
        <w:rPr>
          <w:rFonts w:ascii="Verdana" w:hAnsi="Verdana"/>
          <w:sz w:val="18"/>
          <w:szCs w:val="18"/>
        </w:rPr>
        <w:t>”</w:t>
      </w:r>
      <w:r w:rsidR="00D26ED6" w:rsidRPr="00127BEB">
        <w:rPr>
          <w:rFonts w:ascii="Verdana" w:hAnsi="Verdana"/>
          <w:sz w:val="18"/>
          <w:szCs w:val="18"/>
        </w:rPr>
        <w:t xml:space="preserve">, </w:t>
      </w:r>
      <w:r w:rsidRPr="00127BEB">
        <w:rPr>
          <w:rFonts w:ascii="Verdana" w:hAnsi="Verdana"/>
          <w:sz w:val="18"/>
          <w:szCs w:val="18"/>
        </w:rPr>
        <w:t>informuje</w:t>
      </w:r>
      <w:r w:rsidR="00D26ED6" w:rsidRPr="00127BEB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127BEB">
        <w:rPr>
          <w:rFonts w:ascii="Verdana" w:hAnsi="Verdana"/>
          <w:sz w:val="18"/>
          <w:szCs w:val="18"/>
        </w:rPr>
        <w:t>najkorzystniejsz</w:t>
      </w:r>
      <w:r w:rsidR="00D26ED6" w:rsidRPr="00127BEB">
        <w:rPr>
          <w:rFonts w:ascii="Verdana" w:hAnsi="Verdana"/>
          <w:sz w:val="18"/>
          <w:szCs w:val="18"/>
        </w:rPr>
        <w:t xml:space="preserve">a wybrana została </w:t>
      </w:r>
      <w:r w:rsidR="00756CDA" w:rsidRPr="00127BEB">
        <w:rPr>
          <w:rFonts w:ascii="Verdana" w:hAnsi="Verdana"/>
          <w:sz w:val="18"/>
          <w:szCs w:val="18"/>
        </w:rPr>
        <w:t>ofer</w:t>
      </w:r>
      <w:r w:rsidR="00D26ED6" w:rsidRPr="00127BEB">
        <w:rPr>
          <w:rFonts w:ascii="Verdana" w:hAnsi="Verdana"/>
          <w:sz w:val="18"/>
          <w:szCs w:val="18"/>
        </w:rPr>
        <w:t>t</w:t>
      </w:r>
      <w:r w:rsidR="009F0E5C" w:rsidRPr="00127BEB">
        <w:rPr>
          <w:rFonts w:ascii="Verdana" w:hAnsi="Verdana"/>
          <w:sz w:val="18"/>
          <w:szCs w:val="18"/>
        </w:rPr>
        <w:t>a</w:t>
      </w:r>
      <w:r w:rsidR="00D26ED6" w:rsidRPr="00127BEB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10A92" w:rsidRPr="00127BEB" w14:paraId="506CDEFC" w14:textId="77777777" w:rsidTr="00576E3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F10D07D" w14:textId="27667C0D" w:rsidR="00B10A92" w:rsidRPr="00127BEB" w:rsidRDefault="00B10A92" w:rsidP="00576E3E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127BEB">
              <w:rPr>
                <w:rFonts w:ascii="Verdana" w:hAnsi="Verdana"/>
                <w:b/>
                <w:sz w:val="18"/>
                <w:szCs w:val="18"/>
              </w:rPr>
              <w:t>Tresmet</w:t>
            </w:r>
            <w:proofErr w:type="spellEnd"/>
            <w:r w:rsidRPr="00127BE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proofErr w:type="spellStart"/>
            <w:r w:rsidRPr="00127BEB">
              <w:rPr>
                <w:rFonts w:ascii="Verdana" w:hAnsi="Verdana"/>
                <w:b/>
                <w:sz w:val="18"/>
                <w:szCs w:val="18"/>
              </w:rPr>
              <w:t>sp</w:t>
            </w:r>
            <w:proofErr w:type="spellEnd"/>
            <w:r w:rsidRPr="00127BEB">
              <w:rPr>
                <w:rFonts w:ascii="Verdana" w:hAnsi="Verdana"/>
                <w:b/>
                <w:sz w:val="18"/>
                <w:szCs w:val="18"/>
              </w:rPr>
              <w:t xml:space="preserve"> z o.o.</w:t>
            </w:r>
          </w:p>
          <w:p w14:paraId="631B1F2E" w14:textId="4BF649CD" w:rsidR="00B10A92" w:rsidRPr="00127BEB" w:rsidRDefault="00B10A92" w:rsidP="00576E3E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127BEB">
              <w:rPr>
                <w:rFonts w:ascii="Verdana" w:hAnsi="Verdana"/>
                <w:bCs/>
                <w:sz w:val="18"/>
                <w:szCs w:val="18"/>
              </w:rPr>
              <w:t>św. Jana</w:t>
            </w:r>
            <w:r w:rsidRPr="00127BEB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127BEB">
              <w:rPr>
                <w:rFonts w:ascii="Verdana" w:hAnsi="Verdana"/>
                <w:bCs/>
                <w:sz w:val="18"/>
                <w:szCs w:val="18"/>
              </w:rPr>
              <w:t>11</w:t>
            </w:r>
            <w:r w:rsidRPr="00127BEB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127BEB">
              <w:rPr>
                <w:rFonts w:ascii="Verdana" w:hAnsi="Verdana"/>
                <w:bCs/>
                <w:sz w:val="18"/>
                <w:szCs w:val="18"/>
              </w:rPr>
              <w:t>/4</w:t>
            </w:r>
          </w:p>
          <w:p w14:paraId="22880466" w14:textId="56A34D5C" w:rsidR="00B10A92" w:rsidRPr="00127BEB" w:rsidRDefault="00B10A92" w:rsidP="00576E3E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127BEB">
              <w:rPr>
                <w:rFonts w:ascii="Verdana" w:hAnsi="Verdana"/>
                <w:bCs/>
                <w:sz w:val="18"/>
                <w:szCs w:val="18"/>
              </w:rPr>
              <w:t>40-012</w:t>
            </w:r>
            <w:r w:rsidRPr="00127BEB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127BEB">
              <w:rPr>
                <w:rFonts w:ascii="Verdana" w:hAnsi="Verdana"/>
                <w:bCs/>
                <w:sz w:val="18"/>
                <w:szCs w:val="18"/>
              </w:rPr>
              <w:t>Katowice</w:t>
            </w:r>
          </w:p>
          <w:p w14:paraId="571D8AFB" w14:textId="77777777" w:rsidR="00B10A92" w:rsidRPr="00127BEB" w:rsidRDefault="00B10A92" w:rsidP="00576E3E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27BEB">
              <w:rPr>
                <w:rFonts w:ascii="Verdana" w:hAnsi="Verdana"/>
                <w:sz w:val="18"/>
                <w:szCs w:val="18"/>
              </w:rPr>
              <w:t>na:</w:t>
            </w:r>
          </w:p>
          <w:p w14:paraId="2369956E" w14:textId="7367EC97" w:rsidR="00B10A92" w:rsidRPr="00127BEB" w:rsidRDefault="00B10A92" w:rsidP="00576E3E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27BEB">
              <w:rPr>
                <w:rFonts w:ascii="Verdana" w:hAnsi="Verdana"/>
                <w:sz w:val="18"/>
                <w:szCs w:val="18"/>
              </w:rPr>
              <w:t xml:space="preserve">Remont toalet parteru w pawilonie A-2 wraz z dostosowaniem dla potrzeb </w:t>
            </w:r>
            <w:proofErr w:type="spellStart"/>
            <w:r w:rsidRPr="00127BEB">
              <w:rPr>
                <w:rFonts w:ascii="Verdana" w:hAnsi="Verdana"/>
                <w:sz w:val="18"/>
                <w:szCs w:val="18"/>
              </w:rPr>
              <w:t>OzN</w:t>
            </w:r>
            <w:proofErr w:type="spellEnd"/>
            <w:r w:rsidRPr="00127BEB">
              <w:rPr>
                <w:rFonts w:ascii="Verdana" w:hAnsi="Verdana"/>
                <w:sz w:val="18"/>
                <w:szCs w:val="18"/>
              </w:rPr>
              <w:t xml:space="preserve"> AGH w Krakowie - KC-DE-zp.25.391.2026</w:t>
            </w:r>
            <w:r w:rsidRPr="00127BE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4965310" w14:textId="2BF70BF9" w:rsidR="00B10A92" w:rsidRPr="00127BEB" w:rsidRDefault="00B10A92" w:rsidP="00576E3E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27BEB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127BEB">
              <w:rPr>
                <w:rFonts w:ascii="Verdana" w:hAnsi="Verdana"/>
                <w:b/>
                <w:sz w:val="18"/>
                <w:szCs w:val="18"/>
              </w:rPr>
              <w:t>211 000.00 zł</w:t>
            </w:r>
            <w:r w:rsidRPr="00127BEB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35FD45D5" w14:textId="77777777" w:rsidR="00B10A92" w:rsidRPr="00127BEB" w:rsidRDefault="00B10A92" w:rsidP="00576E3E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27BEB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127BE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27BEB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127BEB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7D273302" w14:textId="77777777" w:rsidR="003A0AFC" w:rsidRPr="00127BEB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127BEB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544"/>
        <w:gridCol w:w="1701"/>
        <w:gridCol w:w="2126"/>
        <w:gridCol w:w="1843"/>
      </w:tblGrid>
      <w:tr w:rsidR="00127BEB" w:rsidRPr="00127BEB" w14:paraId="5AA94350" w14:textId="77777777" w:rsidTr="00127BEB">
        <w:trPr>
          <w:trHeight w:val="510"/>
        </w:trPr>
        <w:tc>
          <w:tcPr>
            <w:tcW w:w="993" w:type="dxa"/>
            <w:vAlign w:val="center"/>
          </w:tcPr>
          <w:p w14:paraId="63DCE0F7" w14:textId="77777777" w:rsidR="00127BEB" w:rsidRPr="00127BEB" w:rsidRDefault="00127BEB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127BEB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14:paraId="2BAF4CB5" w14:textId="77777777" w:rsidR="00127BEB" w:rsidRPr="00127BEB" w:rsidRDefault="00127BEB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27BEB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7F1E8195" w14:textId="201C4521" w:rsidR="00127BEB" w:rsidRPr="00127BEB" w:rsidRDefault="00127BEB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vAlign w:val="center"/>
          </w:tcPr>
          <w:p w14:paraId="505E3C6C" w14:textId="7A9752D3" w:rsidR="00127BEB" w:rsidRPr="00127BEB" w:rsidRDefault="00127BEB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843" w:type="dxa"/>
            <w:vAlign w:val="center"/>
          </w:tcPr>
          <w:p w14:paraId="6F4F9237" w14:textId="77777777" w:rsidR="00127BEB" w:rsidRPr="00127BEB" w:rsidRDefault="00127BEB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27BEB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27BEB" w:rsidRPr="00127BEB" w14:paraId="7DBFC151" w14:textId="77777777" w:rsidTr="00127BEB">
        <w:tc>
          <w:tcPr>
            <w:tcW w:w="993" w:type="dxa"/>
            <w:vAlign w:val="center"/>
          </w:tcPr>
          <w:p w14:paraId="1DB765F7" w14:textId="7A3F3556" w:rsidR="00127BEB" w:rsidRPr="00127BEB" w:rsidRDefault="00127BEB" w:rsidP="00576E3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27BEB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3544" w:type="dxa"/>
            <w:vAlign w:val="center"/>
          </w:tcPr>
          <w:p w14:paraId="1FCF89B4" w14:textId="7A862BEA" w:rsidR="00127BEB" w:rsidRPr="00127BEB" w:rsidRDefault="00127BEB" w:rsidP="00576E3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127BEB">
              <w:rPr>
                <w:rFonts w:ascii="Verdana" w:hAnsi="Verdana" w:cs="Times New Roman"/>
                <w:b/>
                <w:sz w:val="18"/>
                <w:szCs w:val="18"/>
              </w:rPr>
              <w:t>Tresmet</w:t>
            </w:r>
            <w:proofErr w:type="spellEnd"/>
            <w:r w:rsidRPr="00127BEB"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127BEB">
              <w:rPr>
                <w:rFonts w:ascii="Verdana" w:hAnsi="Verdana" w:cs="Times New Roman"/>
                <w:b/>
                <w:sz w:val="18"/>
                <w:szCs w:val="18"/>
              </w:rPr>
              <w:t>sp</w:t>
            </w:r>
            <w:proofErr w:type="spellEnd"/>
            <w:r w:rsidRPr="00127BEB">
              <w:rPr>
                <w:rFonts w:ascii="Verdana" w:hAnsi="Verdana" w:cs="Times New Roman"/>
                <w:b/>
                <w:sz w:val="18"/>
                <w:szCs w:val="18"/>
              </w:rPr>
              <w:t xml:space="preserve"> z o.o.</w:t>
            </w:r>
          </w:p>
          <w:p w14:paraId="77E2711D" w14:textId="3BCA3882" w:rsidR="00127BEB" w:rsidRPr="00127BEB" w:rsidRDefault="00127BEB" w:rsidP="00576E3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>św. Jana</w:t>
            </w: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>11</w:t>
            </w: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>/4</w:t>
            </w:r>
          </w:p>
          <w:p w14:paraId="451A649D" w14:textId="75878204" w:rsidR="00127BEB" w:rsidRPr="00127BEB" w:rsidRDefault="00127BEB" w:rsidP="00576E3E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>40-012</w:t>
            </w: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1701" w:type="dxa"/>
            <w:vAlign w:val="center"/>
          </w:tcPr>
          <w:p w14:paraId="2092B746" w14:textId="43C42A6F" w:rsidR="00127BEB" w:rsidRPr="00127BEB" w:rsidRDefault="00127BEB" w:rsidP="00576E3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27BEB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14:paraId="378DC2E9" w14:textId="336EC079" w:rsidR="00127BEB" w:rsidRPr="00127BEB" w:rsidRDefault="00127BEB" w:rsidP="00576E3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27BEB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6814B710" w14:textId="2634460B" w:rsidR="00127BEB" w:rsidRPr="00127BEB" w:rsidRDefault="00127BEB" w:rsidP="00576E3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27BEB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127BEB" w:rsidRPr="00127BEB" w14:paraId="6EB907B4" w14:textId="77777777" w:rsidTr="00127BEB">
        <w:tc>
          <w:tcPr>
            <w:tcW w:w="993" w:type="dxa"/>
            <w:vAlign w:val="center"/>
          </w:tcPr>
          <w:p w14:paraId="3E6FE572" w14:textId="28A65D43" w:rsidR="00127BEB" w:rsidRPr="00127BEB" w:rsidRDefault="00127BEB" w:rsidP="00576E3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27BEB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14:paraId="65C20AE6" w14:textId="76D282E8" w:rsidR="00127BEB" w:rsidRPr="00127BEB" w:rsidRDefault="00127BEB" w:rsidP="00576E3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27BEB">
              <w:rPr>
                <w:rFonts w:ascii="Verdana" w:hAnsi="Verdana" w:cs="Times New Roman"/>
                <w:b/>
                <w:sz w:val="18"/>
                <w:szCs w:val="18"/>
              </w:rPr>
              <w:t>F.H.U. "LAWINA" S.C. J. KUĆMIERZ, K. KUĆMIERZ</w:t>
            </w:r>
          </w:p>
          <w:p w14:paraId="6028F424" w14:textId="380E9AE5" w:rsidR="00127BEB" w:rsidRPr="00127BEB" w:rsidRDefault="00127BEB" w:rsidP="00576E3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>Przeginia</w:t>
            </w: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>136</w:t>
            </w: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1E2AFA13" w14:textId="0B87ADFF" w:rsidR="00127BEB" w:rsidRPr="00127BEB" w:rsidRDefault="00127BEB" w:rsidP="00576E3E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>32-049</w:t>
            </w: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>PRZEGINIA</w:t>
            </w:r>
          </w:p>
        </w:tc>
        <w:tc>
          <w:tcPr>
            <w:tcW w:w="1701" w:type="dxa"/>
            <w:vAlign w:val="center"/>
          </w:tcPr>
          <w:p w14:paraId="71C85B14" w14:textId="5591EC75" w:rsidR="00127BEB" w:rsidRPr="00127BEB" w:rsidRDefault="00127BEB" w:rsidP="00576E3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27BEB">
              <w:rPr>
                <w:rFonts w:ascii="Verdana" w:hAnsi="Verdana" w:cs="Times New Roman"/>
                <w:sz w:val="18"/>
                <w:szCs w:val="18"/>
              </w:rPr>
              <w:t xml:space="preserve">  55,04</w:t>
            </w:r>
          </w:p>
        </w:tc>
        <w:tc>
          <w:tcPr>
            <w:tcW w:w="2126" w:type="dxa"/>
            <w:vAlign w:val="center"/>
          </w:tcPr>
          <w:p w14:paraId="2E5B069A" w14:textId="786C5165" w:rsidR="00127BEB" w:rsidRPr="00127BEB" w:rsidRDefault="00127BEB" w:rsidP="00576E3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27BEB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2BB58B98" w14:textId="2C2228F9" w:rsidR="00127BEB" w:rsidRPr="00127BEB" w:rsidRDefault="00127BEB" w:rsidP="00576E3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27BEB">
              <w:rPr>
                <w:rFonts w:ascii="Verdana" w:hAnsi="Verdana" w:cs="Times New Roman"/>
                <w:sz w:val="18"/>
                <w:szCs w:val="18"/>
              </w:rPr>
              <w:t xml:space="preserve">  95,04</w:t>
            </w:r>
          </w:p>
        </w:tc>
      </w:tr>
      <w:tr w:rsidR="00127BEB" w:rsidRPr="00127BEB" w14:paraId="6F76A485" w14:textId="77777777" w:rsidTr="00127BEB">
        <w:tc>
          <w:tcPr>
            <w:tcW w:w="993" w:type="dxa"/>
            <w:vAlign w:val="center"/>
          </w:tcPr>
          <w:p w14:paraId="358A9945" w14:textId="4E58B4A6" w:rsidR="00127BEB" w:rsidRPr="00127BEB" w:rsidRDefault="00127BEB" w:rsidP="00576E3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27BEB">
              <w:rPr>
                <w:rFonts w:ascii="Verdana" w:hAnsi="Verdana" w:cs="Times New Roman"/>
                <w:sz w:val="18"/>
                <w:szCs w:val="18"/>
              </w:rPr>
              <w:t>6</w:t>
            </w:r>
          </w:p>
        </w:tc>
        <w:tc>
          <w:tcPr>
            <w:tcW w:w="3544" w:type="dxa"/>
            <w:vAlign w:val="center"/>
          </w:tcPr>
          <w:p w14:paraId="2126CA7A" w14:textId="60114A69" w:rsidR="00127BEB" w:rsidRPr="00127BEB" w:rsidRDefault="00127BEB" w:rsidP="00576E3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27BEB">
              <w:rPr>
                <w:rFonts w:ascii="Verdana" w:hAnsi="Verdana" w:cs="Times New Roman"/>
                <w:b/>
                <w:sz w:val="18"/>
                <w:szCs w:val="18"/>
              </w:rPr>
              <w:t>Mateusz Kopta MK-BUD</w:t>
            </w:r>
          </w:p>
          <w:p w14:paraId="68327F10" w14:textId="4867F45F" w:rsidR="00127BEB" w:rsidRPr="00127BEB" w:rsidRDefault="00127BEB" w:rsidP="00576E3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>A.</w:t>
            </w:r>
            <w:r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>D</w:t>
            </w:r>
            <w:r>
              <w:rPr>
                <w:rFonts w:ascii="Verdana" w:hAnsi="Verdana" w:cs="Times New Roman"/>
                <w:bCs/>
                <w:sz w:val="18"/>
                <w:szCs w:val="18"/>
              </w:rPr>
              <w:t>oboszyńskiego</w:t>
            </w:r>
            <w:proofErr w:type="spellEnd"/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>81</w:t>
            </w: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7441735C" w14:textId="5E38E9A3" w:rsidR="00127BEB" w:rsidRPr="00127BEB" w:rsidRDefault="00127BEB" w:rsidP="00576E3E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>32</w:t>
            </w:r>
            <w:r>
              <w:rPr>
                <w:rFonts w:ascii="Verdana" w:hAnsi="Verdana" w:cs="Times New Roman"/>
                <w:bCs/>
                <w:sz w:val="18"/>
                <w:szCs w:val="18"/>
              </w:rPr>
              <w:t>-</w:t>
            </w: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>031</w:t>
            </w: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>Mogilany</w:t>
            </w:r>
          </w:p>
        </w:tc>
        <w:tc>
          <w:tcPr>
            <w:tcW w:w="1701" w:type="dxa"/>
            <w:vAlign w:val="center"/>
          </w:tcPr>
          <w:p w14:paraId="0DF37581" w14:textId="410F7FAD" w:rsidR="00127BEB" w:rsidRPr="00127BEB" w:rsidRDefault="00127BEB" w:rsidP="00576E3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27BEB">
              <w:rPr>
                <w:rFonts w:ascii="Verdana" w:hAnsi="Verdana" w:cs="Times New Roman"/>
                <w:sz w:val="18"/>
                <w:szCs w:val="18"/>
              </w:rPr>
              <w:t xml:space="preserve">  52,65</w:t>
            </w:r>
          </w:p>
        </w:tc>
        <w:tc>
          <w:tcPr>
            <w:tcW w:w="2126" w:type="dxa"/>
            <w:vAlign w:val="center"/>
          </w:tcPr>
          <w:p w14:paraId="4FEF8AB0" w14:textId="00F651F5" w:rsidR="00127BEB" w:rsidRPr="00127BEB" w:rsidRDefault="00127BEB" w:rsidP="00576E3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27BEB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4E4CB2DD" w14:textId="3B0D4D47" w:rsidR="00127BEB" w:rsidRPr="00127BEB" w:rsidRDefault="00127BEB" w:rsidP="00576E3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27BEB">
              <w:rPr>
                <w:rFonts w:ascii="Verdana" w:hAnsi="Verdana" w:cs="Times New Roman"/>
                <w:sz w:val="18"/>
                <w:szCs w:val="18"/>
              </w:rPr>
              <w:t xml:space="preserve">  92,65</w:t>
            </w:r>
          </w:p>
        </w:tc>
      </w:tr>
      <w:tr w:rsidR="00127BEB" w:rsidRPr="00127BEB" w14:paraId="47A27D47" w14:textId="77777777" w:rsidTr="00127BEB">
        <w:tc>
          <w:tcPr>
            <w:tcW w:w="993" w:type="dxa"/>
            <w:vAlign w:val="center"/>
          </w:tcPr>
          <w:p w14:paraId="085A7B95" w14:textId="656F39A9" w:rsidR="00127BEB" w:rsidRPr="00127BEB" w:rsidRDefault="00127BEB" w:rsidP="00576E3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27BEB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3544" w:type="dxa"/>
            <w:vAlign w:val="center"/>
          </w:tcPr>
          <w:p w14:paraId="1243ADFE" w14:textId="7023EEC1" w:rsidR="00127BEB" w:rsidRPr="00127BEB" w:rsidRDefault="00127BEB" w:rsidP="00576E3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27BEB">
              <w:rPr>
                <w:rFonts w:ascii="Verdana" w:hAnsi="Verdana" w:cs="Times New Roman"/>
                <w:b/>
                <w:sz w:val="18"/>
                <w:szCs w:val="18"/>
              </w:rPr>
              <w:t>JAWOR Spółka z o.o.</w:t>
            </w:r>
          </w:p>
          <w:p w14:paraId="497698DA" w14:textId="1649F66F" w:rsidR="00127BEB" w:rsidRPr="00127BEB" w:rsidRDefault="00127BEB" w:rsidP="00576E3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>Solskiego</w:t>
            </w: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>9</w:t>
            </w: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65D2CA25" w14:textId="64B98F3B" w:rsidR="00127BEB" w:rsidRPr="00127BEB" w:rsidRDefault="00127BEB" w:rsidP="00576E3E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>32-800</w:t>
            </w: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>Brzesko</w:t>
            </w:r>
          </w:p>
        </w:tc>
        <w:tc>
          <w:tcPr>
            <w:tcW w:w="1701" w:type="dxa"/>
            <w:vAlign w:val="center"/>
          </w:tcPr>
          <w:p w14:paraId="62A1DD4F" w14:textId="722384D6" w:rsidR="00127BEB" w:rsidRPr="00127BEB" w:rsidRDefault="00127BEB" w:rsidP="00576E3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27BEB">
              <w:rPr>
                <w:rFonts w:ascii="Verdana" w:hAnsi="Verdana" w:cs="Times New Roman"/>
                <w:sz w:val="18"/>
                <w:szCs w:val="18"/>
              </w:rPr>
              <w:t xml:space="preserve">  50,70</w:t>
            </w:r>
          </w:p>
        </w:tc>
        <w:tc>
          <w:tcPr>
            <w:tcW w:w="2126" w:type="dxa"/>
            <w:vAlign w:val="center"/>
          </w:tcPr>
          <w:p w14:paraId="76B400CE" w14:textId="7C92707C" w:rsidR="00127BEB" w:rsidRPr="00127BEB" w:rsidRDefault="00127BEB" w:rsidP="00576E3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27BEB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735965C7" w14:textId="1B9170FF" w:rsidR="00127BEB" w:rsidRPr="00127BEB" w:rsidRDefault="00127BEB" w:rsidP="00576E3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27BEB">
              <w:rPr>
                <w:rFonts w:ascii="Verdana" w:hAnsi="Verdana" w:cs="Times New Roman"/>
                <w:sz w:val="18"/>
                <w:szCs w:val="18"/>
              </w:rPr>
              <w:t xml:space="preserve">  90,70</w:t>
            </w:r>
          </w:p>
        </w:tc>
      </w:tr>
      <w:tr w:rsidR="00127BEB" w:rsidRPr="00127BEB" w14:paraId="3035D61A" w14:textId="77777777" w:rsidTr="00127BEB">
        <w:tc>
          <w:tcPr>
            <w:tcW w:w="993" w:type="dxa"/>
            <w:vAlign w:val="center"/>
          </w:tcPr>
          <w:p w14:paraId="35A8ABB9" w14:textId="2DB6631E" w:rsidR="00127BEB" w:rsidRPr="00127BEB" w:rsidRDefault="00127BEB" w:rsidP="00576E3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27BEB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3544" w:type="dxa"/>
            <w:vAlign w:val="center"/>
          </w:tcPr>
          <w:p w14:paraId="7BE06D55" w14:textId="77777777" w:rsidR="00127BEB" w:rsidRDefault="00127BEB" w:rsidP="00576E3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>
              <w:rPr>
                <w:rFonts w:ascii="Verdana" w:hAnsi="Verdana" w:cs="Times New Roman"/>
                <w:b/>
                <w:sz w:val="18"/>
                <w:szCs w:val="18"/>
              </w:rPr>
              <w:t>Konsorcjum firm:</w:t>
            </w:r>
          </w:p>
          <w:p w14:paraId="22D09DD1" w14:textId="32A9FF1C" w:rsidR="00127BEB" w:rsidRDefault="00127BEB" w:rsidP="00576E3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>
              <w:rPr>
                <w:rFonts w:ascii="Verdana" w:hAnsi="Verdana" w:cs="Times New Roman"/>
                <w:b/>
                <w:sz w:val="18"/>
                <w:szCs w:val="18"/>
              </w:rPr>
              <w:t xml:space="preserve">Lider: </w:t>
            </w:r>
            <w:proofErr w:type="spellStart"/>
            <w:r w:rsidRPr="00127BEB">
              <w:rPr>
                <w:rFonts w:ascii="Verdana" w:hAnsi="Verdana" w:cs="Times New Roman"/>
                <w:b/>
                <w:sz w:val="18"/>
                <w:szCs w:val="18"/>
              </w:rPr>
              <w:t>Stambud</w:t>
            </w:r>
            <w:proofErr w:type="spellEnd"/>
            <w:r w:rsidRPr="00127BEB">
              <w:rPr>
                <w:rFonts w:ascii="Verdana" w:hAnsi="Verdana" w:cs="Times New Roman"/>
                <w:b/>
                <w:sz w:val="18"/>
                <w:szCs w:val="18"/>
              </w:rPr>
              <w:t xml:space="preserve"> Sp. z o.o.</w:t>
            </w:r>
          </w:p>
          <w:p w14:paraId="7DC0A5ED" w14:textId="4C8599B9" w:rsidR="00127BEB" w:rsidRPr="00127BEB" w:rsidRDefault="00127BEB" w:rsidP="00576E3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>
              <w:rPr>
                <w:rFonts w:ascii="Verdana" w:hAnsi="Verdana" w:cs="Times New Roman"/>
                <w:b/>
                <w:sz w:val="18"/>
                <w:szCs w:val="18"/>
              </w:rPr>
              <w:t xml:space="preserve">Partner: 2K-Budownictwo Sp. z </w:t>
            </w:r>
            <w:r>
              <w:rPr>
                <w:rFonts w:ascii="Verdana" w:hAnsi="Verdana" w:cs="Times New Roman"/>
                <w:b/>
                <w:sz w:val="18"/>
                <w:szCs w:val="18"/>
              </w:rPr>
              <w:lastRenderedPageBreak/>
              <w:t>o.o. Sp. k.</w:t>
            </w:r>
          </w:p>
          <w:p w14:paraId="38432AF3" w14:textId="0B29B725" w:rsidR="00127BEB" w:rsidRPr="00127BEB" w:rsidRDefault="00127BEB" w:rsidP="00576E3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>Św. Wojciecha</w:t>
            </w: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>89</w:t>
            </w: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03D385D2" w14:textId="049B10C5" w:rsidR="00127BEB" w:rsidRPr="00127BEB" w:rsidRDefault="00127BEB" w:rsidP="00576E3E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>32-085</w:t>
            </w: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>Modlnica</w:t>
            </w:r>
          </w:p>
        </w:tc>
        <w:tc>
          <w:tcPr>
            <w:tcW w:w="1701" w:type="dxa"/>
            <w:vAlign w:val="center"/>
          </w:tcPr>
          <w:p w14:paraId="64C17F16" w14:textId="474532D7" w:rsidR="00127BEB" w:rsidRPr="00127BEB" w:rsidRDefault="00127BEB" w:rsidP="00576E3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27BEB">
              <w:rPr>
                <w:rFonts w:ascii="Verdana" w:hAnsi="Verdana" w:cs="Times New Roman"/>
                <w:sz w:val="18"/>
                <w:szCs w:val="18"/>
              </w:rPr>
              <w:lastRenderedPageBreak/>
              <w:t xml:space="preserve">  46,46</w:t>
            </w:r>
          </w:p>
        </w:tc>
        <w:tc>
          <w:tcPr>
            <w:tcW w:w="2126" w:type="dxa"/>
            <w:vAlign w:val="center"/>
          </w:tcPr>
          <w:p w14:paraId="6E3558DD" w14:textId="0351D03B" w:rsidR="00127BEB" w:rsidRPr="00127BEB" w:rsidRDefault="00127BEB" w:rsidP="00576E3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27BEB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216EBC2D" w14:textId="632E79B4" w:rsidR="00127BEB" w:rsidRPr="00127BEB" w:rsidRDefault="00127BEB" w:rsidP="00576E3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27BEB">
              <w:rPr>
                <w:rFonts w:ascii="Verdana" w:hAnsi="Verdana" w:cs="Times New Roman"/>
                <w:sz w:val="18"/>
                <w:szCs w:val="18"/>
              </w:rPr>
              <w:t xml:space="preserve">  86,46</w:t>
            </w:r>
          </w:p>
        </w:tc>
      </w:tr>
      <w:tr w:rsidR="00127BEB" w:rsidRPr="00127BEB" w14:paraId="7DB194F5" w14:textId="77777777" w:rsidTr="00127BEB">
        <w:tc>
          <w:tcPr>
            <w:tcW w:w="993" w:type="dxa"/>
            <w:vAlign w:val="center"/>
          </w:tcPr>
          <w:p w14:paraId="08FFDB57" w14:textId="1427B031" w:rsidR="00127BEB" w:rsidRPr="00127BEB" w:rsidRDefault="00127BEB" w:rsidP="00576E3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27BEB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3544" w:type="dxa"/>
            <w:vAlign w:val="center"/>
          </w:tcPr>
          <w:p w14:paraId="5A8E5020" w14:textId="5EEED85D" w:rsidR="00127BEB" w:rsidRPr="00127BEB" w:rsidRDefault="00127BEB" w:rsidP="00576E3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27BEB">
              <w:rPr>
                <w:rFonts w:ascii="Verdana" w:hAnsi="Verdana" w:cs="Times New Roman"/>
                <w:b/>
                <w:sz w:val="18"/>
                <w:szCs w:val="18"/>
              </w:rPr>
              <w:t>STRATTON CONSTRUCTION Sp. z o.o.</w:t>
            </w:r>
          </w:p>
          <w:p w14:paraId="20A4CC52" w14:textId="5BB5FF56" w:rsidR="00127BEB" w:rsidRPr="00127BEB" w:rsidRDefault="00127BEB" w:rsidP="00576E3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>Szablowskiego</w:t>
            </w: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>6</w:t>
            </w: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bCs/>
                <w:sz w:val="18"/>
                <w:szCs w:val="18"/>
              </w:rPr>
              <w:t xml:space="preserve">m. </w:t>
            </w: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>7</w:t>
            </w:r>
          </w:p>
          <w:p w14:paraId="6D3F2075" w14:textId="6A293989" w:rsidR="00127BEB" w:rsidRPr="00127BEB" w:rsidRDefault="00127BEB" w:rsidP="00576E3E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>30-127</w:t>
            </w: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127BEB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14:paraId="29CD0AF6" w14:textId="101C5426" w:rsidR="00127BEB" w:rsidRPr="00127BEB" w:rsidRDefault="00127BEB" w:rsidP="00576E3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27BEB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2126" w:type="dxa"/>
            <w:vAlign w:val="center"/>
          </w:tcPr>
          <w:p w14:paraId="3A2A4CEB" w14:textId="601CF6CF" w:rsidR="00127BEB" w:rsidRPr="00127BEB" w:rsidRDefault="00127BEB" w:rsidP="00576E3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27BEB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843" w:type="dxa"/>
            <w:vAlign w:val="center"/>
          </w:tcPr>
          <w:p w14:paraId="05969A7E" w14:textId="442AFD3E" w:rsidR="00127BEB" w:rsidRPr="00127BEB" w:rsidRDefault="00127BEB" w:rsidP="00576E3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27BEB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</w:tbl>
    <w:p w14:paraId="71AEEEDE" w14:textId="362EE6DD" w:rsidR="00E85D70" w:rsidRPr="00127BEB" w:rsidRDefault="00127BEB" w:rsidP="00127BEB">
      <w:pPr>
        <w:spacing w:before="12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*Zamawiający nie przyznawał punktów, oferta Wykonawcy została odrzucona</w:t>
      </w:r>
    </w:p>
    <w:p w14:paraId="5F0EA4AC" w14:textId="77777777" w:rsidR="00F960D7" w:rsidRPr="00127BEB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4FD03539" w14:textId="77777777" w:rsidR="00F960D7" w:rsidRPr="00127BEB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127BEB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FF3CCA" w14:textId="77777777" w:rsidR="002D15D6" w:rsidRDefault="002D15D6">
      <w:r>
        <w:separator/>
      </w:r>
    </w:p>
  </w:endnote>
  <w:endnote w:type="continuationSeparator" w:id="0">
    <w:p w14:paraId="7A0092EA" w14:textId="77777777" w:rsidR="002D15D6" w:rsidRDefault="002D1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5C38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C39B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C7F1D1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38CB02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1969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D35E60" w14:textId="77777777" w:rsidR="002D15D6" w:rsidRDefault="002D15D6">
      <w:r>
        <w:separator/>
      </w:r>
    </w:p>
  </w:footnote>
  <w:footnote w:type="continuationSeparator" w:id="0">
    <w:p w14:paraId="129CF222" w14:textId="77777777" w:rsidR="002D15D6" w:rsidRDefault="002D15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80F1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E5E9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77FA7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C15C74"/>
    <w:multiLevelType w:val="hybridMultilevel"/>
    <w:tmpl w:val="8FB6CB0A"/>
    <w:lvl w:ilvl="0" w:tplc="34DA1344">
      <w:start w:val="30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1227646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1178"/>
    <w:rsid w:val="00005838"/>
    <w:rsid w:val="00022322"/>
    <w:rsid w:val="00042497"/>
    <w:rsid w:val="000C1E6F"/>
    <w:rsid w:val="000E4E56"/>
    <w:rsid w:val="00127BEB"/>
    <w:rsid w:val="001A1468"/>
    <w:rsid w:val="001B7815"/>
    <w:rsid w:val="001C31ED"/>
    <w:rsid w:val="002B1E4F"/>
    <w:rsid w:val="002B6761"/>
    <w:rsid w:val="002D15D6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A1178"/>
    <w:rsid w:val="009F0E5C"/>
    <w:rsid w:val="00A029B8"/>
    <w:rsid w:val="00A17CDB"/>
    <w:rsid w:val="00AA02AC"/>
    <w:rsid w:val="00AB0900"/>
    <w:rsid w:val="00B10A92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31CB38"/>
  <w15:chartTrackingRefBased/>
  <w15:docId w15:val="{BB41F40B-6B9A-465E-AB60-245357F31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281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DZP</dc:creator>
  <cp:keywords/>
  <dc:description/>
  <cp:lastModifiedBy>Bożena Karkowska</cp:lastModifiedBy>
  <cp:revision>3</cp:revision>
  <cp:lastPrinted>1601-01-01T00:00:00Z</cp:lastPrinted>
  <dcterms:created xsi:type="dcterms:W3CDTF">2026-09-14T10:57:00Z</dcterms:created>
  <dcterms:modified xsi:type="dcterms:W3CDTF">2026-09-14T11:03:00Z</dcterms:modified>
</cp:coreProperties>
</file>