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C9F8B" w14:textId="77777777" w:rsidR="00986737" w:rsidRPr="009432A1" w:rsidRDefault="001C6EB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C6EBD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C6EBD">
        <w:rPr>
          <w:rFonts w:ascii="Arial" w:hAnsi="Arial" w:cs="Arial"/>
          <w:sz w:val="24"/>
          <w:szCs w:val="24"/>
        </w:rPr>
        <w:t>2026-08-31</w:t>
      </w:r>
    </w:p>
    <w:p w14:paraId="68317587" w14:textId="77777777" w:rsidR="00986737" w:rsidRPr="009432A1" w:rsidRDefault="001C6EB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EB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C76BAAC" w14:textId="77777777" w:rsidR="00986737" w:rsidRPr="009432A1" w:rsidRDefault="001C6EB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C6EBD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C6EBD">
        <w:rPr>
          <w:rFonts w:ascii="Arial" w:hAnsi="Arial" w:cs="Arial"/>
          <w:sz w:val="24"/>
          <w:szCs w:val="24"/>
        </w:rPr>
        <w:t>66</w:t>
      </w:r>
    </w:p>
    <w:p w14:paraId="01E43147" w14:textId="77777777" w:rsidR="00986737" w:rsidRPr="009432A1" w:rsidRDefault="001C6EBD" w:rsidP="00986737">
      <w:pPr>
        <w:rPr>
          <w:rFonts w:ascii="Arial" w:hAnsi="Arial" w:cs="Arial"/>
          <w:sz w:val="24"/>
          <w:szCs w:val="24"/>
        </w:rPr>
      </w:pPr>
      <w:r w:rsidRPr="001C6EBD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C6EBD">
        <w:rPr>
          <w:rFonts w:ascii="Arial" w:hAnsi="Arial" w:cs="Arial"/>
          <w:sz w:val="24"/>
          <w:szCs w:val="24"/>
        </w:rPr>
        <w:t>Kraków</w:t>
      </w:r>
    </w:p>
    <w:p w14:paraId="6E3A8C93" w14:textId="56722CFF" w:rsidR="00986737" w:rsidRPr="009432A1" w:rsidRDefault="000D6FFC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DZP-271-46/26-998.IW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E677AA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2FC36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2D9B375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4C6785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780B2DF" w14:textId="77777777" w:rsidTr="005A632E">
        <w:tc>
          <w:tcPr>
            <w:tcW w:w="2269" w:type="dxa"/>
          </w:tcPr>
          <w:p w14:paraId="3D030CC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90DF51A" w14:textId="77777777" w:rsidR="00986737" w:rsidRPr="004E4B64" w:rsidRDefault="001C6EB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6EBD">
              <w:rPr>
                <w:rFonts w:ascii="Arial" w:hAnsi="Arial" w:cs="Arial"/>
                <w:bCs/>
                <w:sz w:val="24"/>
                <w:szCs w:val="24"/>
              </w:rPr>
              <w:t xml:space="preserve">Inwestycyjny zakup sprzętu medycznego na potrzeby Oddziałów Szpitalnych (5 grup) - zakup, dostawa /wraz z </w:t>
            </w:r>
            <w:proofErr w:type="gramStart"/>
            <w:r w:rsidRPr="001C6EBD">
              <w:rPr>
                <w:rFonts w:ascii="Arial" w:hAnsi="Arial" w:cs="Arial"/>
                <w:bCs/>
                <w:sz w:val="24"/>
                <w:szCs w:val="24"/>
              </w:rPr>
              <w:t>uruchomieniem</w:t>
            </w:r>
            <w:proofErr w:type="gramEnd"/>
            <w:r w:rsidRPr="001C6EBD">
              <w:rPr>
                <w:rFonts w:ascii="Arial" w:hAnsi="Arial" w:cs="Arial"/>
                <w:bCs/>
                <w:sz w:val="24"/>
                <w:szCs w:val="24"/>
              </w:rPr>
              <w:t xml:space="preserve"> jeśli dotyczy/ oraz przeszkolenie pracowników Zamawiającego /jeśli dotyczy/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C6EBD" w:rsidRPr="004E4B64" w14:paraId="0BB8F0BC" w14:textId="77777777" w:rsidTr="00577105">
        <w:tc>
          <w:tcPr>
            <w:tcW w:w="2269" w:type="dxa"/>
          </w:tcPr>
          <w:p w14:paraId="4F5AF957" w14:textId="77777777" w:rsidR="001C6EBD" w:rsidRPr="004E4B64" w:rsidRDefault="001C6EBD" w:rsidP="005771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01C60C2" w14:textId="77777777" w:rsidR="001C6EBD" w:rsidRPr="004E4B64" w:rsidRDefault="001C6EBD" w:rsidP="005771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6EBD">
              <w:rPr>
                <w:rFonts w:ascii="Arial" w:hAnsi="Arial" w:cs="Arial"/>
                <w:bCs/>
                <w:sz w:val="24"/>
                <w:szCs w:val="24"/>
              </w:rPr>
              <w:t>DZP-271-46/26</w:t>
            </w:r>
          </w:p>
        </w:tc>
      </w:tr>
    </w:tbl>
    <w:p w14:paraId="50F8125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7E3AC34" w14:textId="3BD719ED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C6EBD" w:rsidRPr="001C6EBD">
        <w:rPr>
          <w:rFonts w:ascii="Arial" w:hAnsi="Arial" w:cs="Arial"/>
          <w:sz w:val="24"/>
          <w:szCs w:val="24"/>
        </w:rPr>
        <w:t>(</w:t>
      </w:r>
      <w:proofErr w:type="spellStart"/>
      <w:r w:rsidR="001C6EBD" w:rsidRPr="001C6EBD">
        <w:rPr>
          <w:rFonts w:ascii="Arial" w:hAnsi="Arial" w:cs="Arial"/>
          <w:sz w:val="24"/>
          <w:szCs w:val="24"/>
        </w:rPr>
        <w:t>t.j</w:t>
      </w:r>
      <w:proofErr w:type="spellEnd"/>
      <w:r w:rsidR="001C6EBD" w:rsidRPr="001C6EBD">
        <w:rPr>
          <w:rFonts w:ascii="Arial" w:hAnsi="Arial" w:cs="Arial"/>
          <w:sz w:val="24"/>
          <w:szCs w:val="24"/>
        </w:rPr>
        <w:t>. Dz. U. z 2026 r. poz. 793</w:t>
      </w:r>
      <w:r w:rsidR="000D6FFC">
        <w:rPr>
          <w:rFonts w:ascii="Arial" w:hAnsi="Arial" w:cs="Arial"/>
          <w:sz w:val="24"/>
          <w:szCs w:val="24"/>
        </w:rPr>
        <w:t xml:space="preserve"> ze zm.</w:t>
      </w:r>
      <w:r w:rsidR="001C6EBD" w:rsidRPr="001C6EBD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4522D9E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C6EBD" w:rsidRPr="001C6EBD">
        <w:rPr>
          <w:rFonts w:ascii="Arial" w:hAnsi="Arial" w:cs="Arial"/>
          <w:sz w:val="24"/>
          <w:szCs w:val="24"/>
        </w:rPr>
        <w:t>31/08/2026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C6EBD" w:rsidRPr="001C6EB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A82F3EE" w14:textId="77777777" w:rsidTr="000D6FFC">
        <w:tc>
          <w:tcPr>
            <w:tcW w:w="1276" w:type="dxa"/>
            <w:shd w:val="clear" w:color="auto" w:fill="F2F2F2"/>
            <w:vAlign w:val="center"/>
          </w:tcPr>
          <w:p w14:paraId="6FACE15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64E73E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AC0DA3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37FD7B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C6EBD" w:rsidRPr="00BB547B" w14:paraId="726E038E" w14:textId="77777777" w:rsidTr="000D6FFC">
        <w:tc>
          <w:tcPr>
            <w:tcW w:w="1276" w:type="dxa"/>
            <w:vAlign w:val="center"/>
          </w:tcPr>
          <w:p w14:paraId="5CD4955A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27277C2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5C69340D" w14:textId="77777777" w:rsidR="001C6EBD" w:rsidRPr="00986737" w:rsidRDefault="001C6EBD" w:rsidP="005771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FAMED Żywiec Spółka z ograniczoną odpowiedzialnością</w:t>
            </w:r>
          </w:p>
          <w:p w14:paraId="4AFECA1D" w14:textId="77777777" w:rsidR="001C6EBD" w:rsidRPr="00986737" w:rsidRDefault="001C6EBD" w:rsidP="00577105">
            <w:pPr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9C89E3" w14:textId="77777777" w:rsidR="001C6EBD" w:rsidRPr="00986737" w:rsidRDefault="001C6EBD" w:rsidP="005771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2F628AA7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269 568.00 zł</w:t>
            </w:r>
          </w:p>
        </w:tc>
      </w:tr>
      <w:tr w:rsidR="001C6EBD" w:rsidRPr="00BB547B" w14:paraId="5636C3E3" w14:textId="77777777" w:rsidTr="000D6FFC">
        <w:tc>
          <w:tcPr>
            <w:tcW w:w="1276" w:type="dxa"/>
            <w:vAlign w:val="center"/>
          </w:tcPr>
          <w:p w14:paraId="018B4518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6E6496A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B9B3AFA" w14:textId="77777777" w:rsidR="001C6EBD" w:rsidRPr="00986737" w:rsidRDefault="001C6EBD" w:rsidP="005771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6EBD">
              <w:rPr>
                <w:rFonts w:ascii="Arial" w:hAnsi="Arial" w:cs="Arial"/>
                <w:sz w:val="24"/>
                <w:szCs w:val="24"/>
              </w:rPr>
              <w:t>Formed</w:t>
            </w:r>
            <w:proofErr w:type="spellEnd"/>
            <w:r w:rsidRPr="001C6EBD">
              <w:rPr>
                <w:rFonts w:ascii="Arial" w:hAnsi="Arial" w:cs="Arial"/>
                <w:sz w:val="24"/>
                <w:szCs w:val="24"/>
              </w:rPr>
              <w:t xml:space="preserve"> Sp. z o.o., Sp.k.</w:t>
            </w:r>
          </w:p>
          <w:p w14:paraId="6D327B75" w14:textId="77777777" w:rsidR="001C6EBD" w:rsidRPr="00986737" w:rsidRDefault="001C6EBD" w:rsidP="0057710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6EBD">
              <w:rPr>
                <w:rFonts w:ascii="Arial" w:hAnsi="Arial" w:cs="Arial"/>
                <w:sz w:val="24"/>
                <w:szCs w:val="24"/>
              </w:rPr>
              <w:t>Leśnianka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97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B73442" w14:textId="77777777" w:rsidR="001C6EBD" w:rsidRPr="00986737" w:rsidRDefault="001C6EBD" w:rsidP="005771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435CB273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66 673.15 zł</w:t>
            </w:r>
          </w:p>
        </w:tc>
      </w:tr>
      <w:tr w:rsidR="001C6EBD" w:rsidRPr="00BB547B" w14:paraId="250D27FC" w14:textId="77777777" w:rsidTr="000D6FFC">
        <w:tc>
          <w:tcPr>
            <w:tcW w:w="1276" w:type="dxa"/>
            <w:vAlign w:val="center"/>
          </w:tcPr>
          <w:p w14:paraId="0E05BAB4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0CD839B3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5E2A453E" w14:textId="77777777" w:rsidR="001C6EBD" w:rsidRPr="00986737" w:rsidRDefault="001C6EBD" w:rsidP="005771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6EBD">
              <w:rPr>
                <w:rFonts w:ascii="Arial" w:hAnsi="Arial" w:cs="Arial"/>
                <w:sz w:val="24"/>
                <w:szCs w:val="24"/>
              </w:rPr>
              <w:t>Formed</w:t>
            </w:r>
            <w:proofErr w:type="spellEnd"/>
            <w:r w:rsidRPr="001C6EBD">
              <w:rPr>
                <w:rFonts w:ascii="Arial" w:hAnsi="Arial" w:cs="Arial"/>
                <w:sz w:val="24"/>
                <w:szCs w:val="24"/>
              </w:rPr>
              <w:t xml:space="preserve"> Sp. z o.o., Sp.k.</w:t>
            </w:r>
          </w:p>
          <w:p w14:paraId="16AF44BA" w14:textId="77777777" w:rsidR="001C6EBD" w:rsidRPr="00986737" w:rsidRDefault="001C6EBD" w:rsidP="0057710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6EBD">
              <w:rPr>
                <w:rFonts w:ascii="Arial" w:hAnsi="Arial" w:cs="Arial"/>
                <w:sz w:val="24"/>
                <w:szCs w:val="24"/>
              </w:rPr>
              <w:t>Leśnianka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97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EC47F2" w14:textId="77777777" w:rsidR="001C6EBD" w:rsidRPr="00986737" w:rsidRDefault="001C6EBD" w:rsidP="005771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6F90E77A" w14:textId="4F30678A" w:rsidR="001C6EBD" w:rsidRPr="00986737" w:rsidRDefault="000D6FFC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67 863,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74</w:t>
            </w:r>
            <w:r w:rsidR="001C6EBD" w:rsidRPr="001C6EBD">
              <w:rPr>
                <w:rFonts w:ascii="Arial" w:hAnsi="Arial" w:cs="Arial"/>
                <w:sz w:val="24"/>
                <w:szCs w:val="24"/>
              </w:rPr>
              <w:t xml:space="preserve">  zł</w:t>
            </w:r>
            <w:proofErr w:type="gramEnd"/>
          </w:p>
        </w:tc>
      </w:tr>
      <w:tr w:rsidR="001C6EBD" w:rsidRPr="00BB547B" w14:paraId="03955B45" w14:textId="77777777" w:rsidTr="000D6FFC">
        <w:tc>
          <w:tcPr>
            <w:tcW w:w="1276" w:type="dxa"/>
            <w:vAlign w:val="center"/>
          </w:tcPr>
          <w:p w14:paraId="04C3C159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64DD1BCB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118017E3" w14:textId="77777777" w:rsidR="001C6EBD" w:rsidRPr="00986737" w:rsidRDefault="001C6EBD" w:rsidP="005771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6EBD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1C6EB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A210A78" w14:textId="77777777" w:rsidR="001C6EBD" w:rsidRPr="00986737" w:rsidRDefault="001C6EBD" w:rsidP="00577105">
            <w:pPr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9BA7D6" w14:textId="77777777" w:rsidR="001C6EBD" w:rsidRPr="00986737" w:rsidRDefault="001C6EBD" w:rsidP="005771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4E829B87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229 996.80 zł</w:t>
            </w:r>
          </w:p>
        </w:tc>
      </w:tr>
      <w:tr w:rsidR="001C6EBD" w:rsidRPr="00BB547B" w14:paraId="29F96ECA" w14:textId="77777777" w:rsidTr="000D6FFC">
        <w:tc>
          <w:tcPr>
            <w:tcW w:w="1276" w:type="dxa"/>
            <w:vAlign w:val="center"/>
          </w:tcPr>
          <w:p w14:paraId="13DB15A6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56DA41E4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0E1EB7B3" w14:textId="77777777" w:rsidR="001C6EBD" w:rsidRPr="00986737" w:rsidRDefault="001C6EBD" w:rsidP="005771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6EBD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1C6EB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B7A08C5" w14:textId="77777777" w:rsidR="001C6EBD" w:rsidRPr="00986737" w:rsidRDefault="001C6EBD" w:rsidP="00577105">
            <w:pPr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AF56FE" w14:textId="77777777" w:rsidR="001C6EBD" w:rsidRPr="00986737" w:rsidRDefault="001C6EBD" w:rsidP="005771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EB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18A9178E" w14:textId="77777777" w:rsidR="001C6EBD" w:rsidRPr="00986737" w:rsidRDefault="001C6EBD" w:rsidP="005771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EBD">
              <w:rPr>
                <w:rFonts w:ascii="Arial" w:hAnsi="Arial" w:cs="Arial"/>
                <w:sz w:val="24"/>
                <w:szCs w:val="24"/>
              </w:rPr>
              <w:t>102 600.00 zł</w:t>
            </w:r>
          </w:p>
        </w:tc>
      </w:tr>
    </w:tbl>
    <w:p w14:paraId="611C0AC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A679D" w14:textId="77777777" w:rsidR="0083587C" w:rsidRDefault="0083587C">
      <w:r>
        <w:separator/>
      </w:r>
    </w:p>
  </w:endnote>
  <w:endnote w:type="continuationSeparator" w:id="0">
    <w:p w14:paraId="7BCB6883" w14:textId="77777777" w:rsidR="0083587C" w:rsidRDefault="00835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517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865D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1D45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3E4790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FB6EA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EF9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17A45D" w14:textId="77777777" w:rsidR="009F189D" w:rsidRDefault="009F189D">
    <w:pPr>
      <w:pStyle w:val="Stopka"/>
      <w:tabs>
        <w:tab w:val="clear" w:pos="4536"/>
      </w:tabs>
      <w:jc w:val="center"/>
    </w:pPr>
  </w:p>
  <w:p w14:paraId="2C0949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F2EB2" w14:textId="77777777" w:rsidR="0083587C" w:rsidRDefault="0083587C">
      <w:r>
        <w:separator/>
      </w:r>
    </w:p>
  </w:footnote>
  <w:footnote w:type="continuationSeparator" w:id="0">
    <w:p w14:paraId="33A1A4D4" w14:textId="77777777" w:rsidR="0083587C" w:rsidRDefault="00835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98CE9" w14:textId="77777777" w:rsidR="001C6EBD" w:rsidRDefault="001C6E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F8BF2" w14:textId="77777777" w:rsidR="001C6EBD" w:rsidRDefault="001C6E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7A7A3" w14:textId="77777777" w:rsidR="001C6EBD" w:rsidRDefault="001C6E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87C"/>
    <w:rsid w:val="00007727"/>
    <w:rsid w:val="00017720"/>
    <w:rsid w:val="00035488"/>
    <w:rsid w:val="000D6FFC"/>
    <w:rsid w:val="000D7F25"/>
    <w:rsid w:val="000E00E5"/>
    <w:rsid w:val="00173B20"/>
    <w:rsid w:val="001C69FF"/>
    <w:rsid w:val="001C6EBD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3587C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E01DE"/>
  <w15:chartTrackingRefBased/>
  <w15:docId w15:val="{CCBE4B5C-B438-4632-BD10-BF9BB5D4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193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2026-08-31T12:04:00Z</cp:lastPrinted>
  <dcterms:created xsi:type="dcterms:W3CDTF">2026-08-31T12:03:00Z</dcterms:created>
  <dcterms:modified xsi:type="dcterms:W3CDTF">2026-08-31T12:04:00Z</dcterms:modified>
</cp:coreProperties>
</file>