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B7C1B04" w:rsidR="00C24737" w:rsidRPr="00ED6D6E" w:rsidRDefault="00BC3187">
            <w:pPr>
              <w:spacing w:before="120" w:after="120" w:line="254" w:lineRule="auto"/>
              <w:ind w:left="0" w:right="0" w:firstLine="0"/>
              <w:jc w:val="left"/>
              <w:rPr>
                <w:rFonts w:ascii="Arial" w:hAnsi="Arial" w:cs="Arial"/>
                <w:bCs/>
                <w:sz w:val="18"/>
                <w:szCs w:val="18"/>
                <w:lang w:eastAsia="en-US"/>
              </w:rPr>
            </w:pPr>
            <w:r>
              <w:rPr>
                <w:b/>
                <w:sz w:val="18"/>
                <w:szCs w:val="18"/>
              </w:rPr>
              <w:t>Zakup i dostawa komputera stacjonarnego dla WIEiT KC-DE-zp.25.440.2026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A8D438E"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5E7503">
              <w:rPr>
                <w:rFonts w:ascii="Arial" w:hAnsi="Arial" w:cs="Arial"/>
                <w:b/>
                <w:bCs/>
                <w:sz w:val="18"/>
                <w:szCs w:val="18"/>
                <w:lang w:eastAsia="en-US"/>
              </w:rPr>
              <w:t>4</w:t>
            </w:r>
            <w:r w:rsidR="00BC3187">
              <w:rPr>
                <w:rFonts w:ascii="Arial" w:hAnsi="Arial" w:cs="Arial"/>
                <w:b/>
                <w:bCs/>
                <w:sz w:val="18"/>
                <w:szCs w:val="18"/>
                <w:lang w:eastAsia="en-US"/>
              </w:rPr>
              <w:t>40</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B911D7">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4E572" w14:textId="77777777" w:rsidR="00F531F9" w:rsidRDefault="00F531F9">
      <w:pPr>
        <w:spacing w:after="0" w:line="240" w:lineRule="auto"/>
      </w:pPr>
      <w:r>
        <w:separator/>
      </w:r>
    </w:p>
  </w:endnote>
  <w:endnote w:type="continuationSeparator" w:id="0">
    <w:p w14:paraId="0A732F3B" w14:textId="77777777" w:rsidR="00F531F9" w:rsidRDefault="00F53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CE2BA" w14:textId="77777777" w:rsidR="00F531F9" w:rsidRDefault="00F531F9">
      <w:pPr>
        <w:spacing w:after="0" w:line="244" w:lineRule="auto"/>
        <w:ind w:left="0" w:right="69" w:firstLine="0"/>
      </w:pPr>
      <w:r>
        <w:separator/>
      </w:r>
    </w:p>
  </w:footnote>
  <w:footnote w:type="continuationSeparator" w:id="0">
    <w:p w14:paraId="506D9E84" w14:textId="77777777" w:rsidR="00F531F9" w:rsidRDefault="00F531F9">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0DE1"/>
    <w:rsid w:val="00051391"/>
    <w:rsid w:val="000607D0"/>
    <w:rsid w:val="00062CF9"/>
    <w:rsid w:val="000663DA"/>
    <w:rsid w:val="000679C4"/>
    <w:rsid w:val="00067E83"/>
    <w:rsid w:val="0008187F"/>
    <w:rsid w:val="00082A14"/>
    <w:rsid w:val="000928E2"/>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2A39"/>
    <w:rsid w:val="001576CC"/>
    <w:rsid w:val="001612F3"/>
    <w:rsid w:val="001726B7"/>
    <w:rsid w:val="00181106"/>
    <w:rsid w:val="001827B8"/>
    <w:rsid w:val="0018744C"/>
    <w:rsid w:val="0019214B"/>
    <w:rsid w:val="001A2BDF"/>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83588"/>
    <w:rsid w:val="00297077"/>
    <w:rsid w:val="002A48A6"/>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12E8"/>
    <w:rsid w:val="00314036"/>
    <w:rsid w:val="00320956"/>
    <w:rsid w:val="00322147"/>
    <w:rsid w:val="0032217C"/>
    <w:rsid w:val="003235AF"/>
    <w:rsid w:val="003328D5"/>
    <w:rsid w:val="00367230"/>
    <w:rsid w:val="00372B07"/>
    <w:rsid w:val="00373976"/>
    <w:rsid w:val="00380039"/>
    <w:rsid w:val="0038272C"/>
    <w:rsid w:val="003860C8"/>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64C9"/>
    <w:rsid w:val="004377A9"/>
    <w:rsid w:val="00447F96"/>
    <w:rsid w:val="00455A25"/>
    <w:rsid w:val="0046759D"/>
    <w:rsid w:val="00476891"/>
    <w:rsid w:val="00476E6A"/>
    <w:rsid w:val="0048660E"/>
    <w:rsid w:val="004A0691"/>
    <w:rsid w:val="004B7A22"/>
    <w:rsid w:val="004C0EA0"/>
    <w:rsid w:val="004C29A9"/>
    <w:rsid w:val="004C55B0"/>
    <w:rsid w:val="004C5898"/>
    <w:rsid w:val="004D404B"/>
    <w:rsid w:val="004E4C96"/>
    <w:rsid w:val="004F7EEE"/>
    <w:rsid w:val="00502570"/>
    <w:rsid w:val="00513F84"/>
    <w:rsid w:val="0051431A"/>
    <w:rsid w:val="00514845"/>
    <w:rsid w:val="005204F0"/>
    <w:rsid w:val="0053420F"/>
    <w:rsid w:val="00534A44"/>
    <w:rsid w:val="0054053A"/>
    <w:rsid w:val="00541643"/>
    <w:rsid w:val="00561A9E"/>
    <w:rsid w:val="00562023"/>
    <w:rsid w:val="00572DB0"/>
    <w:rsid w:val="005768CD"/>
    <w:rsid w:val="0058444E"/>
    <w:rsid w:val="00585A0D"/>
    <w:rsid w:val="005867FE"/>
    <w:rsid w:val="0059388A"/>
    <w:rsid w:val="005A2351"/>
    <w:rsid w:val="005A2481"/>
    <w:rsid w:val="005A4077"/>
    <w:rsid w:val="005B3D0B"/>
    <w:rsid w:val="005C5B43"/>
    <w:rsid w:val="005C69E6"/>
    <w:rsid w:val="005D4E36"/>
    <w:rsid w:val="005E7503"/>
    <w:rsid w:val="005E7EB3"/>
    <w:rsid w:val="005F73BA"/>
    <w:rsid w:val="00600F5C"/>
    <w:rsid w:val="006040C0"/>
    <w:rsid w:val="006060EF"/>
    <w:rsid w:val="00606527"/>
    <w:rsid w:val="00620AD2"/>
    <w:rsid w:val="00632060"/>
    <w:rsid w:val="00642C91"/>
    <w:rsid w:val="006439D4"/>
    <w:rsid w:val="00647816"/>
    <w:rsid w:val="00652ADB"/>
    <w:rsid w:val="0066040A"/>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55D9A"/>
    <w:rsid w:val="00863D89"/>
    <w:rsid w:val="008729D1"/>
    <w:rsid w:val="008731FB"/>
    <w:rsid w:val="00876FF8"/>
    <w:rsid w:val="00887514"/>
    <w:rsid w:val="0089287E"/>
    <w:rsid w:val="00896C2B"/>
    <w:rsid w:val="00896E5B"/>
    <w:rsid w:val="008B220D"/>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2446"/>
    <w:rsid w:val="009B3BF9"/>
    <w:rsid w:val="009B7370"/>
    <w:rsid w:val="009D1723"/>
    <w:rsid w:val="009D4F8B"/>
    <w:rsid w:val="009E1CF4"/>
    <w:rsid w:val="009E6F52"/>
    <w:rsid w:val="009F5958"/>
    <w:rsid w:val="00A0013F"/>
    <w:rsid w:val="00A01E26"/>
    <w:rsid w:val="00A05D67"/>
    <w:rsid w:val="00A10F53"/>
    <w:rsid w:val="00A26F07"/>
    <w:rsid w:val="00A27972"/>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5195D"/>
    <w:rsid w:val="00B6472C"/>
    <w:rsid w:val="00B65FD4"/>
    <w:rsid w:val="00B67957"/>
    <w:rsid w:val="00B73EA7"/>
    <w:rsid w:val="00B77B5F"/>
    <w:rsid w:val="00B911D7"/>
    <w:rsid w:val="00B91712"/>
    <w:rsid w:val="00B97922"/>
    <w:rsid w:val="00BA5922"/>
    <w:rsid w:val="00BA725D"/>
    <w:rsid w:val="00BB0069"/>
    <w:rsid w:val="00BB2F9C"/>
    <w:rsid w:val="00BC3187"/>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4E02"/>
    <w:rsid w:val="00D858D2"/>
    <w:rsid w:val="00D90946"/>
    <w:rsid w:val="00D92344"/>
    <w:rsid w:val="00DA52BF"/>
    <w:rsid w:val="00DB0121"/>
    <w:rsid w:val="00DB4EDA"/>
    <w:rsid w:val="00DD5F1A"/>
    <w:rsid w:val="00DE0147"/>
    <w:rsid w:val="00DE2AA0"/>
    <w:rsid w:val="00DF0942"/>
    <w:rsid w:val="00DF6557"/>
    <w:rsid w:val="00E03B12"/>
    <w:rsid w:val="00E03B23"/>
    <w:rsid w:val="00E03B6A"/>
    <w:rsid w:val="00E17FE3"/>
    <w:rsid w:val="00E20BEA"/>
    <w:rsid w:val="00E433C2"/>
    <w:rsid w:val="00E50882"/>
    <w:rsid w:val="00E70158"/>
    <w:rsid w:val="00E7498D"/>
    <w:rsid w:val="00E76BD7"/>
    <w:rsid w:val="00E823A7"/>
    <w:rsid w:val="00E87D61"/>
    <w:rsid w:val="00E95396"/>
    <w:rsid w:val="00E97CF9"/>
    <w:rsid w:val="00EB0B8E"/>
    <w:rsid w:val="00EB4A0D"/>
    <w:rsid w:val="00EC13C1"/>
    <w:rsid w:val="00EC1AAE"/>
    <w:rsid w:val="00ED6D6E"/>
    <w:rsid w:val="00EE6AA5"/>
    <w:rsid w:val="00F0017D"/>
    <w:rsid w:val="00F023B5"/>
    <w:rsid w:val="00F15940"/>
    <w:rsid w:val="00F2192A"/>
    <w:rsid w:val="00F22BB5"/>
    <w:rsid w:val="00F42082"/>
    <w:rsid w:val="00F531F9"/>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 w:val="00FE55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2026-08-21T10:44:00Z</cp:lastPrinted>
  <dcterms:created xsi:type="dcterms:W3CDTF">2026-09-01T12:52:00Z</dcterms:created>
  <dcterms:modified xsi:type="dcterms:W3CDTF">2026-09-02T13:18:00Z</dcterms:modified>
</cp:coreProperties>
</file>