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9576E" w14:textId="1628D10C" w:rsidR="00FB7F50" w:rsidRPr="002245BE" w:rsidRDefault="00426D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6D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26DF5">
        <w:rPr>
          <w:sz w:val="22"/>
          <w:szCs w:val="22"/>
        </w:rPr>
        <w:t>2026-09-14</w:t>
      </w:r>
    </w:p>
    <w:p w14:paraId="6A1BEB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9AC5E9" w14:textId="77777777" w:rsidR="00426DF5" w:rsidRPr="00426DF5" w:rsidRDefault="00426DF5" w:rsidP="00FB7F50">
      <w:pPr>
        <w:spacing w:after="40"/>
        <w:rPr>
          <w:b/>
          <w:bCs/>
          <w:sz w:val="22"/>
          <w:szCs w:val="22"/>
        </w:rPr>
      </w:pPr>
      <w:r w:rsidRPr="00426DF5">
        <w:rPr>
          <w:b/>
          <w:bCs/>
          <w:sz w:val="22"/>
          <w:szCs w:val="22"/>
        </w:rPr>
        <w:t>Akademia Górniczo - Hutnicza</w:t>
      </w:r>
    </w:p>
    <w:p w14:paraId="78DB267F" w14:textId="77777777" w:rsidR="00426DF5" w:rsidRPr="00426DF5" w:rsidRDefault="00426DF5" w:rsidP="00FB7F50">
      <w:pPr>
        <w:spacing w:after="40"/>
        <w:rPr>
          <w:b/>
          <w:bCs/>
          <w:sz w:val="22"/>
          <w:szCs w:val="22"/>
        </w:rPr>
      </w:pPr>
      <w:r w:rsidRPr="00426DF5">
        <w:rPr>
          <w:b/>
          <w:bCs/>
          <w:sz w:val="22"/>
          <w:szCs w:val="22"/>
        </w:rPr>
        <w:t>im. Stanisława Staszica w Krakowie</w:t>
      </w:r>
    </w:p>
    <w:p w14:paraId="4C1743F9" w14:textId="0A60C542" w:rsidR="00FB7F50" w:rsidRPr="002245BE" w:rsidRDefault="00426DF5" w:rsidP="00FB7F50">
      <w:pPr>
        <w:spacing w:after="40"/>
        <w:rPr>
          <w:b/>
          <w:bCs/>
          <w:sz w:val="22"/>
          <w:szCs w:val="22"/>
        </w:rPr>
      </w:pPr>
      <w:r w:rsidRPr="00426DF5">
        <w:rPr>
          <w:b/>
          <w:bCs/>
          <w:sz w:val="22"/>
          <w:szCs w:val="22"/>
        </w:rPr>
        <w:t>Dział Zamówień Publicznych</w:t>
      </w:r>
    </w:p>
    <w:p w14:paraId="33978724" w14:textId="6819883F" w:rsidR="00FB7F50" w:rsidRPr="002245BE" w:rsidRDefault="00426DF5" w:rsidP="00FB7F50">
      <w:pPr>
        <w:rPr>
          <w:sz w:val="22"/>
          <w:szCs w:val="22"/>
        </w:rPr>
      </w:pPr>
      <w:r w:rsidRPr="00426DF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26DF5">
        <w:rPr>
          <w:sz w:val="22"/>
          <w:szCs w:val="22"/>
        </w:rPr>
        <w:t>30</w:t>
      </w:r>
    </w:p>
    <w:p w14:paraId="57284831" w14:textId="3D426E90" w:rsidR="00FB7F50" w:rsidRPr="002245BE" w:rsidRDefault="00426DF5" w:rsidP="00FB7F50">
      <w:pPr>
        <w:rPr>
          <w:sz w:val="22"/>
          <w:szCs w:val="22"/>
        </w:rPr>
      </w:pPr>
      <w:r w:rsidRPr="00426DF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26DF5">
        <w:rPr>
          <w:sz w:val="22"/>
          <w:szCs w:val="22"/>
        </w:rPr>
        <w:t>Kraków</w:t>
      </w:r>
    </w:p>
    <w:p w14:paraId="3F66710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0A91E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6DF5" w:rsidRPr="00607F9B" w14:paraId="2613CC82" w14:textId="77777777" w:rsidTr="0045221D">
        <w:trPr>
          <w:trHeight w:val="638"/>
        </w:trPr>
        <w:tc>
          <w:tcPr>
            <w:tcW w:w="959" w:type="dxa"/>
          </w:tcPr>
          <w:p w14:paraId="01666687" w14:textId="77777777" w:rsidR="00426DF5" w:rsidRPr="00607F9B" w:rsidRDefault="00426DF5" w:rsidP="004522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077FC38" w14:textId="27A65CF3" w:rsidR="00426DF5" w:rsidRPr="00607F9B" w:rsidRDefault="00426DF5" w:rsidP="004522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26DF5">
              <w:rPr>
                <w:sz w:val="22"/>
                <w:szCs w:val="22"/>
              </w:rPr>
              <w:t>podstawowy</w:t>
            </w:r>
            <w:r w:rsidR="00B077A2">
              <w:rPr>
                <w:sz w:val="22"/>
                <w:szCs w:val="22"/>
              </w:rPr>
              <w:t>m</w:t>
            </w:r>
            <w:r w:rsidRPr="00426DF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26DF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6DF5">
              <w:rPr>
                <w:b/>
                <w:bCs/>
                <w:sz w:val="22"/>
                <w:szCs w:val="22"/>
              </w:rPr>
              <w:t>Dostawa zestawu drukarek 3D na potrzeby WMN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6DF5">
              <w:rPr>
                <w:b/>
                <w:sz w:val="22"/>
                <w:szCs w:val="22"/>
              </w:rPr>
              <w:t>KC-DE-zp.25.409.2026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0AECA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6DF5" w14:paraId="4EF9D3D1" w14:textId="77777777" w:rsidTr="00452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FB09C31" w14:textId="69BBECE8" w:rsidR="00426DF5" w:rsidRPr="00D26ED6" w:rsidRDefault="00426DF5" w:rsidP="0045221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DF5">
              <w:rPr>
                <w:b/>
                <w:sz w:val="22"/>
                <w:szCs w:val="22"/>
              </w:rPr>
              <w:t>Newo Systems Sp. z o.o.</w:t>
            </w:r>
          </w:p>
          <w:p w14:paraId="6564FE75" w14:textId="22E2EE12" w:rsidR="00426DF5" w:rsidRPr="009F0E5C" w:rsidRDefault="00426DF5" w:rsidP="0045221D">
            <w:pPr>
              <w:jc w:val="both"/>
              <w:rPr>
                <w:bCs/>
                <w:sz w:val="22"/>
                <w:szCs w:val="22"/>
              </w:rPr>
            </w:pPr>
            <w:r w:rsidRPr="00426DF5">
              <w:rPr>
                <w:bCs/>
                <w:sz w:val="22"/>
                <w:szCs w:val="22"/>
              </w:rPr>
              <w:t>Płaska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6DF5">
              <w:rPr>
                <w:bCs/>
                <w:sz w:val="22"/>
                <w:szCs w:val="22"/>
              </w:rPr>
              <w:t>25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82C137" w14:textId="1EED35C3" w:rsidR="00426DF5" w:rsidRPr="009F0E5C" w:rsidRDefault="00426DF5" w:rsidP="0045221D">
            <w:pPr>
              <w:jc w:val="both"/>
              <w:rPr>
                <w:bCs/>
                <w:sz w:val="22"/>
                <w:szCs w:val="22"/>
              </w:rPr>
            </w:pPr>
            <w:r w:rsidRPr="00426DF5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6DF5">
              <w:rPr>
                <w:bCs/>
                <w:sz w:val="22"/>
                <w:szCs w:val="22"/>
              </w:rPr>
              <w:t>Toruń</w:t>
            </w:r>
          </w:p>
          <w:p w14:paraId="293B5EB5" w14:textId="77777777" w:rsidR="00426DF5" w:rsidRPr="00D26ED6" w:rsidRDefault="00426DF5" w:rsidP="00452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AD05D1" w14:textId="2AA095B7" w:rsidR="00426DF5" w:rsidRDefault="00426DF5" w:rsidP="0045221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26DF5">
              <w:rPr>
                <w:sz w:val="22"/>
                <w:szCs w:val="22"/>
              </w:rPr>
              <w:t>Dostawa zestawu drukarek 3D na potrzeby WMN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9C50861" w14:textId="1F54FE97" w:rsidR="00426DF5" w:rsidRPr="00D26ED6" w:rsidRDefault="00426DF5" w:rsidP="0045221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6DF5">
              <w:rPr>
                <w:b/>
                <w:sz w:val="22"/>
                <w:szCs w:val="22"/>
              </w:rPr>
              <w:t>20 231.04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6DF48D4" w14:textId="77777777" w:rsidR="00426DF5" w:rsidRDefault="00426DF5" w:rsidP="0045221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2373175" w14:textId="77777777" w:rsidR="003A0AFC" w:rsidRPr="00756CDA" w:rsidRDefault="00915B9E" w:rsidP="00B077A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025FCD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A7103A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CA6400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0F3A1B8" w14:textId="4658BF98" w:rsidR="002B6761" w:rsidRPr="008567C7" w:rsidRDefault="00426D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D8FBA7A" w14:textId="02BCE372" w:rsidR="002B6761" w:rsidRPr="008567C7" w:rsidRDefault="00426D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DF1C1B9" w14:textId="236E303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A1A328" w14:textId="553D1A8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FD2447" w14:textId="242FAEB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F657D41" w14:textId="544F98F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382E8B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6DF5" w:rsidRPr="008567C7" w14:paraId="5E6E0FD9" w14:textId="77777777" w:rsidTr="0045221D">
        <w:tc>
          <w:tcPr>
            <w:tcW w:w="709" w:type="dxa"/>
            <w:vAlign w:val="center"/>
          </w:tcPr>
          <w:p w14:paraId="68A30324" w14:textId="501202A0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0BC5D8F" w14:textId="18455A1A" w:rsidR="00426DF5" w:rsidRPr="002B6761" w:rsidRDefault="00426DF5" w:rsidP="004522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/>
                <w:sz w:val="18"/>
                <w:szCs w:val="18"/>
              </w:rPr>
              <w:t>Newo Systems Sp. z o.o.</w:t>
            </w:r>
          </w:p>
          <w:p w14:paraId="655E1CDA" w14:textId="4DC96D9E" w:rsidR="00426DF5" w:rsidRPr="008567C7" w:rsidRDefault="00426DF5" w:rsidP="004522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Płaska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25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85B23B" w14:textId="16B79030" w:rsidR="00426DF5" w:rsidRPr="001B7815" w:rsidRDefault="00426DF5" w:rsidP="004522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134" w:type="dxa"/>
            <w:vAlign w:val="center"/>
          </w:tcPr>
          <w:p w14:paraId="321375E0" w14:textId="31BA3AC8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F9DD031" w14:textId="237EE6D4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448BC05" w14:textId="566A0DAF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561EBF4" w14:textId="3D9BD508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A5A4D8" w14:textId="1E48614F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5B1A499" w14:textId="59C9DF87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0448EA" w14:textId="484596AC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26DF5" w:rsidRPr="008567C7" w14:paraId="513F7790" w14:textId="77777777" w:rsidTr="0045221D">
        <w:tc>
          <w:tcPr>
            <w:tcW w:w="709" w:type="dxa"/>
            <w:vAlign w:val="center"/>
          </w:tcPr>
          <w:p w14:paraId="30B21961" w14:textId="00281F66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3B84705C" w14:textId="7995E768" w:rsidR="00426DF5" w:rsidRPr="002B6761" w:rsidRDefault="00426DF5" w:rsidP="004522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/>
                <w:sz w:val="18"/>
                <w:szCs w:val="18"/>
              </w:rPr>
              <w:t>Hobbistycznie.pl Paweł Bolek</w:t>
            </w:r>
          </w:p>
          <w:p w14:paraId="62D75642" w14:textId="05ABDD47" w:rsidR="00426DF5" w:rsidRPr="008567C7" w:rsidRDefault="00426DF5" w:rsidP="004522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Nowosądecka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7A14FDD6" w14:textId="799BCA91" w:rsidR="00426DF5" w:rsidRPr="001B7815" w:rsidRDefault="00426DF5" w:rsidP="004522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35-505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125AEF1C" w14:textId="52D06196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29,62</w:t>
            </w:r>
          </w:p>
        </w:tc>
        <w:tc>
          <w:tcPr>
            <w:tcW w:w="1134" w:type="dxa"/>
            <w:vAlign w:val="center"/>
          </w:tcPr>
          <w:p w14:paraId="4593BC18" w14:textId="739744EA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FA3C407" w14:textId="0D3BCC7B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A41C2E" w14:textId="4A204DBE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D9F02C" w14:textId="545361AA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5DF8B33" w14:textId="1DD6A953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BEBD461" w14:textId="31F889EC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69,62</w:t>
            </w:r>
          </w:p>
        </w:tc>
      </w:tr>
      <w:tr w:rsidR="00426DF5" w:rsidRPr="008567C7" w14:paraId="5C39C796" w14:textId="77777777" w:rsidTr="0045221D">
        <w:tc>
          <w:tcPr>
            <w:tcW w:w="709" w:type="dxa"/>
            <w:vAlign w:val="center"/>
          </w:tcPr>
          <w:p w14:paraId="26CFF981" w14:textId="43DCA171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3A38A61" w14:textId="2AF04BB1" w:rsidR="00426DF5" w:rsidRPr="002B6761" w:rsidRDefault="00426DF5" w:rsidP="004522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FLEKSPORT Jacek </w:t>
            </w:r>
            <w:proofErr w:type="spellStart"/>
            <w:r w:rsidRPr="00426DF5">
              <w:rPr>
                <w:rFonts w:ascii="Times New Roman" w:hAnsi="Times New Roman" w:cs="Times New Roman"/>
                <w:b/>
                <w:sz w:val="18"/>
                <w:szCs w:val="18"/>
              </w:rPr>
              <w:t>Fleks</w:t>
            </w:r>
            <w:proofErr w:type="spellEnd"/>
          </w:p>
          <w:p w14:paraId="04006DC7" w14:textId="16B70052" w:rsidR="00426DF5" w:rsidRPr="008567C7" w:rsidRDefault="00426DF5" w:rsidP="004522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Piastowska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76B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1F802A29" w14:textId="7EFA4DED" w:rsidR="00426DF5" w:rsidRPr="001B7815" w:rsidRDefault="00426DF5" w:rsidP="004522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80-363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12DE2995" w14:textId="1D935D09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26,06</w:t>
            </w:r>
          </w:p>
        </w:tc>
        <w:tc>
          <w:tcPr>
            <w:tcW w:w="1134" w:type="dxa"/>
            <w:vAlign w:val="center"/>
          </w:tcPr>
          <w:p w14:paraId="6FEE05EE" w14:textId="6E8259DF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9665C45" w14:textId="19BEBC65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EE909F" w14:textId="454E363F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2ED72B" w14:textId="6483FAA2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0130F6" w14:textId="3632FA56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9C02AE0" w14:textId="781EF7B1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66,06</w:t>
            </w:r>
          </w:p>
        </w:tc>
      </w:tr>
      <w:tr w:rsidR="00426DF5" w:rsidRPr="008567C7" w14:paraId="14F46133" w14:textId="77777777" w:rsidTr="0045221D">
        <w:tc>
          <w:tcPr>
            <w:tcW w:w="709" w:type="dxa"/>
            <w:vAlign w:val="center"/>
          </w:tcPr>
          <w:p w14:paraId="571135BD" w14:textId="3687E752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4A4777FD" w14:textId="298AB845" w:rsidR="00426DF5" w:rsidRPr="002B6761" w:rsidRDefault="00426DF5" w:rsidP="0045221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32D30711" w14:textId="1C270C83" w:rsidR="00426DF5" w:rsidRPr="008567C7" w:rsidRDefault="00426DF5" w:rsidP="004522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Zaulek</w:t>
            </w:r>
            <w:proofErr w:type="spellEnd"/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4C2EF11" w14:textId="3618C797" w:rsidR="00426DF5" w:rsidRPr="001B7815" w:rsidRDefault="00426DF5" w:rsidP="0045221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26DF5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1134" w:type="dxa"/>
            <w:vAlign w:val="center"/>
          </w:tcPr>
          <w:p w14:paraId="255A3B7D" w14:textId="74501FD5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25,18</w:t>
            </w:r>
          </w:p>
        </w:tc>
        <w:tc>
          <w:tcPr>
            <w:tcW w:w="1134" w:type="dxa"/>
            <w:vAlign w:val="center"/>
          </w:tcPr>
          <w:p w14:paraId="11A8FBDC" w14:textId="3BF48BFC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AD2EB69" w14:textId="2FAB2168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89DCF5F" w14:textId="532D6AF9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293A24" w14:textId="106DA448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DA84D9F" w14:textId="59441F1E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CB69EBC" w14:textId="08AB7364" w:rsidR="00426DF5" w:rsidRPr="008567C7" w:rsidRDefault="00426DF5" w:rsidP="004522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F5">
              <w:rPr>
                <w:rFonts w:ascii="Times New Roman" w:hAnsi="Times New Roman" w:cs="Times New Roman"/>
                <w:sz w:val="18"/>
                <w:szCs w:val="18"/>
              </w:rPr>
              <w:t xml:space="preserve">  65,18</w:t>
            </w:r>
          </w:p>
        </w:tc>
      </w:tr>
      <w:bookmarkEnd w:id="0"/>
    </w:tbl>
    <w:p w14:paraId="18E790E2" w14:textId="77777777" w:rsidR="00F960D7" w:rsidRDefault="00F960D7" w:rsidP="00B077A2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38F0A" w14:textId="77777777" w:rsidR="00F50F05" w:rsidRDefault="00F50F05">
      <w:r>
        <w:separator/>
      </w:r>
    </w:p>
  </w:endnote>
  <w:endnote w:type="continuationSeparator" w:id="0">
    <w:p w14:paraId="60BC43FD" w14:textId="77777777" w:rsidR="00F50F05" w:rsidRDefault="00F5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30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ABD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B340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BB64B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80B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71FC2" w14:textId="77777777" w:rsidR="00F50F05" w:rsidRDefault="00F50F05">
      <w:r>
        <w:separator/>
      </w:r>
    </w:p>
  </w:footnote>
  <w:footnote w:type="continuationSeparator" w:id="0">
    <w:p w14:paraId="4D912002" w14:textId="77777777" w:rsidR="00F50F05" w:rsidRDefault="00F50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9E06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5913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F95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85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6DF5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077A2"/>
    <w:rsid w:val="00B32D12"/>
    <w:rsid w:val="00B464D3"/>
    <w:rsid w:val="00B8185B"/>
    <w:rsid w:val="00BD2174"/>
    <w:rsid w:val="00C2385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0F0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0E4B8"/>
  <w15:chartTrackingRefBased/>
  <w15:docId w15:val="{28F50AF8-E003-4296-8AAE-CA0928F9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2026-09-14T12:07:00Z</cp:lastPrinted>
  <dcterms:created xsi:type="dcterms:W3CDTF">2026-09-14T12:06:00Z</dcterms:created>
  <dcterms:modified xsi:type="dcterms:W3CDTF">2026-09-14T12:07:00Z</dcterms:modified>
</cp:coreProperties>
</file>