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C884A" w14:textId="77777777" w:rsidR="00081D13" w:rsidRPr="00353FDC" w:rsidRDefault="006C0DC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C0DCD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6C0DCD">
        <w:rPr>
          <w:rFonts w:ascii="Arial" w:hAnsi="Arial" w:cs="Arial"/>
        </w:rPr>
        <w:t>2026-09-14</w:t>
      </w:r>
    </w:p>
    <w:p w14:paraId="087557C0" w14:textId="77777777" w:rsidR="00081D13" w:rsidRPr="00353FDC" w:rsidRDefault="006C0DC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C0DCD">
        <w:rPr>
          <w:rFonts w:ascii="Arial" w:hAnsi="Arial" w:cs="Arial"/>
          <w:b/>
          <w:bCs/>
        </w:rPr>
        <w:t>Szpital Specjalistyczny im. Stefana Żeromskiego SP ZOZ w Krakowie</w:t>
      </w:r>
    </w:p>
    <w:p w14:paraId="18B42490" w14:textId="77777777" w:rsidR="00081D13" w:rsidRPr="00353FDC" w:rsidRDefault="006C0DCD" w:rsidP="00081D13">
      <w:pPr>
        <w:spacing w:line="360" w:lineRule="auto"/>
        <w:ind w:right="3969"/>
        <w:rPr>
          <w:rFonts w:ascii="Arial" w:hAnsi="Arial" w:cs="Arial"/>
        </w:rPr>
      </w:pPr>
      <w:r w:rsidRPr="006C0DCD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6C0DCD">
        <w:rPr>
          <w:rFonts w:ascii="Arial" w:hAnsi="Arial" w:cs="Arial"/>
        </w:rPr>
        <w:t>66</w:t>
      </w:r>
    </w:p>
    <w:p w14:paraId="51EB6A8C" w14:textId="77777777" w:rsidR="00081D13" w:rsidRPr="00353FDC" w:rsidRDefault="006C0DCD" w:rsidP="00081D13">
      <w:pPr>
        <w:ind w:right="3969"/>
        <w:rPr>
          <w:rFonts w:ascii="Arial" w:hAnsi="Arial" w:cs="Arial"/>
        </w:rPr>
      </w:pPr>
      <w:r w:rsidRPr="006C0DCD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6C0DCD">
        <w:rPr>
          <w:rFonts w:ascii="Arial" w:hAnsi="Arial" w:cs="Arial"/>
        </w:rPr>
        <w:t>Kraków</w:t>
      </w:r>
    </w:p>
    <w:p w14:paraId="4F636C94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493CF0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35CF9AC" w14:textId="7CFEF8C9" w:rsidR="008D579E" w:rsidRPr="008D579E" w:rsidRDefault="008D579E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8D579E">
        <w:rPr>
          <w:rFonts w:ascii="Arial" w:hAnsi="Arial" w:cs="Arial"/>
          <w:bCs/>
        </w:rPr>
        <w:t>DZP-271-45/26-1062.AOM</w:t>
      </w:r>
    </w:p>
    <w:p w14:paraId="78B38E7D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454CFD66" w14:textId="77777777" w:rsidTr="00C13EA9">
        <w:tc>
          <w:tcPr>
            <w:tcW w:w="10065" w:type="dxa"/>
            <w:shd w:val="clear" w:color="auto" w:fill="F2F2F2"/>
            <w:hideMark/>
          </w:tcPr>
          <w:p w14:paraId="1B6E404E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FA5C394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5A21CFA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273E8461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6AC8F7C9" w14:textId="77777777" w:rsidTr="00081D13">
        <w:tc>
          <w:tcPr>
            <w:tcW w:w="2269" w:type="dxa"/>
          </w:tcPr>
          <w:p w14:paraId="246943BF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7558CD4D" w14:textId="77777777" w:rsidR="00081D13" w:rsidRPr="00353FDC" w:rsidRDefault="006C0DC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0DCD">
              <w:rPr>
                <w:rFonts w:ascii="Arial" w:hAnsi="Arial" w:cs="Arial"/>
                <w:bCs/>
              </w:rPr>
              <w:t>Dostawa sprzętu jednorazowego niesterylnego - kołderki grzewcze</w:t>
            </w:r>
          </w:p>
        </w:tc>
      </w:tr>
      <w:tr w:rsidR="006C0DCD" w:rsidRPr="00353FDC" w14:paraId="29A61E6C" w14:textId="77777777" w:rsidTr="00305397">
        <w:tc>
          <w:tcPr>
            <w:tcW w:w="2269" w:type="dxa"/>
          </w:tcPr>
          <w:p w14:paraId="3AD6BAC1" w14:textId="77777777" w:rsidR="006C0DCD" w:rsidRPr="00353FDC" w:rsidRDefault="006C0DCD" w:rsidP="003053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5AC744C5" w14:textId="77777777" w:rsidR="006C0DCD" w:rsidRPr="00353FDC" w:rsidRDefault="006C0DCD" w:rsidP="003053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0DCD">
              <w:rPr>
                <w:rFonts w:ascii="Arial" w:hAnsi="Arial" w:cs="Arial"/>
                <w:bCs/>
              </w:rPr>
              <w:t>DZP-271-45/26</w:t>
            </w:r>
          </w:p>
        </w:tc>
      </w:tr>
    </w:tbl>
    <w:p w14:paraId="64E9DB71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7A945F74" w14:textId="02AA52CF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C0DCD" w:rsidRPr="006C0DCD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C0DCD" w:rsidRPr="006C0DCD">
        <w:rPr>
          <w:rFonts w:ascii="Arial" w:hAnsi="Arial" w:cs="Arial"/>
        </w:rPr>
        <w:t>(t.j. Dz. U. z 2026 r. poz. 793</w:t>
      </w:r>
      <w:r w:rsidR="008D579E">
        <w:rPr>
          <w:rFonts w:ascii="Arial" w:hAnsi="Arial" w:cs="Arial"/>
        </w:rPr>
        <w:t xml:space="preserve"> ze zm.</w:t>
      </w:r>
      <w:r w:rsidR="006C0DCD" w:rsidRPr="006C0DCD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C0DCD" w:rsidRPr="00E1738E" w14:paraId="0AD03B54" w14:textId="77777777" w:rsidTr="00305397">
        <w:trPr>
          <w:cantSplit/>
        </w:trPr>
        <w:tc>
          <w:tcPr>
            <w:tcW w:w="10080" w:type="dxa"/>
          </w:tcPr>
          <w:p w14:paraId="291EEA71" w14:textId="77777777" w:rsidR="006C0DCD" w:rsidRDefault="006C0DCD" w:rsidP="0030539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C0DCD">
              <w:rPr>
                <w:rFonts w:ascii="Arial" w:hAnsi="Arial" w:cs="Arial"/>
                <w:b/>
              </w:rPr>
              <w:t>Solventum Poland Sp. z o.o.</w:t>
            </w:r>
          </w:p>
          <w:p w14:paraId="2214A9EC" w14:textId="77777777" w:rsidR="006C0DCD" w:rsidRPr="00AC1F4A" w:rsidRDefault="006C0DCD" w:rsidP="0030539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C0DCD">
              <w:rPr>
                <w:rFonts w:ascii="Arial" w:hAnsi="Arial" w:cs="Arial"/>
                <w:bCs/>
              </w:rPr>
              <w:t>Kwidzyńska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C0DCD">
              <w:rPr>
                <w:rFonts w:ascii="Arial" w:hAnsi="Arial" w:cs="Arial"/>
                <w:bCs/>
              </w:rPr>
              <w:t>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0DC79768" w14:textId="77777777" w:rsidR="006C0DCD" w:rsidRPr="00E1738E" w:rsidRDefault="006C0DCD" w:rsidP="0030539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C0DCD">
              <w:rPr>
                <w:rFonts w:ascii="Arial" w:hAnsi="Arial" w:cs="Arial"/>
                <w:bCs/>
              </w:rPr>
              <w:t>51-416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C0DCD">
              <w:rPr>
                <w:rFonts w:ascii="Arial" w:hAnsi="Arial" w:cs="Arial"/>
                <w:bCs/>
              </w:rPr>
              <w:t>Wrocław</w:t>
            </w:r>
          </w:p>
          <w:p w14:paraId="3D082E00" w14:textId="77777777" w:rsidR="006C0DCD" w:rsidRPr="00BC506C" w:rsidRDefault="006C0DCD" w:rsidP="0030539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C0DCD">
              <w:rPr>
                <w:rFonts w:ascii="Arial" w:hAnsi="Arial" w:cs="Arial"/>
                <w:b/>
              </w:rPr>
              <w:t>123 465.60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DD978D5" w14:textId="77777777" w:rsidR="006C0DCD" w:rsidRPr="00E1738E" w:rsidRDefault="006C0DCD" w:rsidP="0030539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AFD847C" w14:textId="77777777" w:rsidR="006C0DCD" w:rsidRPr="00E1738E" w:rsidRDefault="006C0DCD" w:rsidP="0030539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C0DC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2026 r. poz. 793 ze zm.)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7180B46B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552"/>
        <w:gridCol w:w="3118"/>
      </w:tblGrid>
      <w:tr w:rsidR="00C138D0" w:rsidRPr="00553EDC" w14:paraId="7CDC1F2D" w14:textId="77777777" w:rsidTr="009A488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3E47590" w14:textId="77777777" w:rsidR="00C138D0" w:rsidRPr="00553EDC" w:rsidRDefault="00C138D0" w:rsidP="009A488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E7F06D3" w14:textId="77777777" w:rsidR="00C138D0" w:rsidRPr="00553EDC" w:rsidRDefault="00C138D0" w:rsidP="009A488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6A35D3F8" w14:textId="77777777" w:rsidR="00C138D0" w:rsidRPr="00553EDC" w:rsidRDefault="00C138D0" w:rsidP="009A488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02BA5">
              <w:rPr>
                <w:rFonts w:ascii="Arial" w:hAnsi="Arial" w:cs="Arial"/>
                <w:bCs/>
                <w:sz w:val="24"/>
                <w:szCs w:val="24"/>
              </w:rPr>
              <w:t>Kryterium - punktacja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2E11D319" w14:textId="77777777" w:rsidR="00C138D0" w:rsidRPr="00553EDC" w:rsidRDefault="00C138D0" w:rsidP="009A488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C138D0" w:rsidRPr="00553EDC" w14:paraId="66A5BD50" w14:textId="77777777" w:rsidTr="009A4883">
        <w:tc>
          <w:tcPr>
            <w:tcW w:w="851" w:type="dxa"/>
            <w:vAlign w:val="center"/>
          </w:tcPr>
          <w:p w14:paraId="23A4EAEC" w14:textId="77777777" w:rsidR="00C138D0" w:rsidRPr="00553EDC" w:rsidRDefault="00C138D0" w:rsidP="009A488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01F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08D53708" w14:textId="77777777" w:rsidR="00C138D0" w:rsidRPr="00553EDC" w:rsidRDefault="00C138D0" w:rsidP="009A488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D01F6">
              <w:rPr>
                <w:rFonts w:ascii="Arial" w:hAnsi="Arial" w:cs="Arial"/>
                <w:b/>
                <w:sz w:val="22"/>
                <w:szCs w:val="22"/>
              </w:rPr>
              <w:t>Solventum Poland Sp. z o.o.</w:t>
            </w:r>
          </w:p>
          <w:p w14:paraId="76ACD278" w14:textId="77777777" w:rsidR="00C138D0" w:rsidRPr="00553EDC" w:rsidRDefault="00C138D0" w:rsidP="009A488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D01F6">
              <w:rPr>
                <w:rFonts w:ascii="Arial" w:hAnsi="Arial" w:cs="Arial"/>
                <w:bCs/>
                <w:sz w:val="22"/>
                <w:szCs w:val="22"/>
              </w:rPr>
              <w:t>Kwidzyńska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D01F6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F133802" w14:textId="77777777" w:rsidR="00C138D0" w:rsidRPr="00553EDC" w:rsidRDefault="00C138D0" w:rsidP="009A488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D01F6">
              <w:rPr>
                <w:rFonts w:ascii="Arial" w:hAnsi="Arial" w:cs="Arial"/>
                <w:bCs/>
                <w:sz w:val="22"/>
                <w:szCs w:val="22"/>
              </w:rPr>
              <w:t>51-416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D01F6">
              <w:rPr>
                <w:rFonts w:ascii="Arial" w:hAnsi="Arial" w:cs="Arial"/>
                <w:bCs/>
                <w:sz w:val="22"/>
                <w:szCs w:val="22"/>
              </w:rPr>
              <w:t>Wrocław</w:t>
            </w:r>
          </w:p>
        </w:tc>
        <w:tc>
          <w:tcPr>
            <w:tcW w:w="2552" w:type="dxa"/>
            <w:vAlign w:val="center"/>
          </w:tcPr>
          <w:p w14:paraId="7F588CA6" w14:textId="77777777" w:rsidR="00C138D0" w:rsidRPr="00553EDC" w:rsidRDefault="00C138D0" w:rsidP="009A488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18FB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3118" w:type="dxa"/>
            <w:vAlign w:val="center"/>
          </w:tcPr>
          <w:p w14:paraId="0318BA0A" w14:textId="77777777" w:rsidR="00C138D0" w:rsidRPr="00553EDC" w:rsidRDefault="00C138D0" w:rsidP="009A488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D01F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B4D1786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78C5656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2DD8CF06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718AF257" w14:textId="032DD739" w:rsidR="008642B3" w:rsidRDefault="006C0DCD" w:rsidP="00005838">
      <w:pPr>
        <w:jc w:val="right"/>
        <w:rPr>
          <w:rFonts w:ascii="Arial" w:hAnsi="Arial" w:cs="Arial"/>
        </w:rPr>
      </w:pPr>
      <w:r w:rsidRPr="006C0DCD">
        <w:rPr>
          <w:rFonts w:ascii="Arial" w:hAnsi="Arial" w:cs="Arial"/>
        </w:rPr>
        <w:t xml:space="preserve">  </w:t>
      </w:r>
      <w:bookmarkEnd w:id="0"/>
      <w:r w:rsidR="00A33EA3">
        <w:rPr>
          <w:rFonts w:ascii="Arial" w:hAnsi="Arial" w:cs="Arial"/>
        </w:rPr>
        <w:t>Dr n. o zdr. Jacek Żak</w:t>
      </w:r>
    </w:p>
    <w:p w14:paraId="5A619E9B" w14:textId="609E0B4B" w:rsidR="00A33EA3" w:rsidRPr="00005838" w:rsidRDefault="00A33EA3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Dyrektor Szpitala</w:t>
      </w:r>
    </w:p>
    <w:sectPr w:rsidR="00A33EA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95CE9" w14:textId="77777777" w:rsidR="00FD4BA3" w:rsidRDefault="00FD4BA3">
      <w:r>
        <w:separator/>
      </w:r>
    </w:p>
  </w:endnote>
  <w:endnote w:type="continuationSeparator" w:id="0">
    <w:p w14:paraId="6495425F" w14:textId="77777777" w:rsidR="00FD4BA3" w:rsidRDefault="00FD4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48678" w14:textId="77777777" w:rsidR="006C0DCD" w:rsidRDefault="006C0D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30C0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CE162E7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0CDA" w14:textId="77777777" w:rsidR="006C0DCD" w:rsidRDefault="006C0D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E36E8" w14:textId="77777777" w:rsidR="00FD4BA3" w:rsidRDefault="00FD4BA3">
      <w:r>
        <w:separator/>
      </w:r>
    </w:p>
  </w:footnote>
  <w:footnote w:type="continuationSeparator" w:id="0">
    <w:p w14:paraId="2EC103A8" w14:textId="77777777" w:rsidR="00FD4BA3" w:rsidRDefault="00FD4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8A746" w14:textId="77777777" w:rsidR="006C0DCD" w:rsidRDefault="006C0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F53BD" w14:textId="77777777" w:rsidR="006C0DCD" w:rsidRDefault="006C0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18A5E" w14:textId="77777777" w:rsidR="006C0DCD" w:rsidRDefault="006C0D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BA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0DCD"/>
    <w:rsid w:val="006E3089"/>
    <w:rsid w:val="00712C39"/>
    <w:rsid w:val="0075025B"/>
    <w:rsid w:val="00756CDA"/>
    <w:rsid w:val="007E2ACC"/>
    <w:rsid w:val="007E68C5"/>
    <w:rsid w:val="00832144"/>
    <w:rsid w:val="00835652"/>
    <w:rsid w:val="008567C7"/>
    <w:rsid w:val="008642B3"/>
    <w:rsid w:val="008A6C10"/>
    <w:rsid w:val="008D579E"/>
    <w:rsid w:val="008E5102"/>
    <w:rsid w:val="00915B9E"/>
    <w:rsid w:val="00943D6C"/>
    <w:rsid w:val="00952256"/>
    <w:rsid w:val="0097748A"/>
    <w:rsid w:val="009F0E5C"/>
    <w:rsid w:val="00A029B8"/>
    <w:rsid w:val="00A17CDB"/>
    <w:rsid w:val="00A33EA3"/>
    <w:rsid w:val="00AA02AC"/>
    <w:rsid w:val="00B32D12"/>
    <w:rsid w:val="00B464D3"/>
    <w:rsid w:val="00B8185B"/>
    <w:rsid w:val="00BD2174"/>
    <w:rsid w:val="00C138D0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76FB2"/>
  <w15:chartTrackingRefBased/>
  <w15:docId w15:val="{135C0970-0B03-4D6B-B7E1-B8CF43275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138D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236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5</cp:revision>
  <cp:lastPrinted>1899-12-31T23:00:00Z</cp:lastPrinted>
  <dcterms:created xsi:type="dcterms:W3CDTF">2026-09-14T09:39:00Z</dcterms:created>
  <dcterms:modified xsi:type="dcterms:W3CDTF">2026-09-14T10:23:00Z</dcterms:modified>
</cp:coreProperties>
</file>