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55FE3" w14:textId="107565B3" w:rsidR="00FB7F50" w:rsidRPr="002245BE" w:rsidRDefault="00225B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70BCD">
        <w:rPr>
          <w:sz w:val="22"/>
          <w:szCs w:val="22"/>
        </w:rPr>
        <w:t>Kraków</w:t>
      </w:r>
      <w:r w:rsidR="00FB7F50" w:rsidRPr="00970BCD">
        <w:rPr>
          <w:sz w:val="22"/>
          <w:szCs w:val="22"/>
        </w:rPr>
        <w:t xml:space="preserve"> dnia: </w:t>
      </w:r>
      <w:r w:rsidRPr="00970BCD">
        <w:rPr>
          <w:sz w:val="22"/>
          <w:szCs w:val="22"/>
        </w:rPr>
        <w:t>2026-09-</w:t>
      </w:r>
      <w:r w:rsidR="00970BCD">
        <w:rPr>
          <w:sz w:val="22"/>
          <w:szCs w:val="22"/>
        </w:rPr>
        <w:t>11</w:t>
      </w:r>
    </w:p>
    <w:p w14:paraId="421C763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2A65910" w14:textId="77777777" w:rsidR="00225B5B" w:rsidRPr="00225B5B" w:rsidRDefault="00225B5B" w:rsidP="00FB7F50">
      <w:pPr>
        <w:spacing w:after="40"/>
        <w:rPr>
          <w:b/>
          <w:bCs/>
          <w:sz w:val="22"/>
          <w:szCs w:val="22"/>
        </w:rPr>
      </w:pPr>
      <w:r w:rsidRPr="00225B5B">
        <w:rPr>
          <w:b/>
          <w:bCs/>
          <w:sz w:val="22"/>
          <w:szCs w:val="22"/>
        </w:rPr>
        <w:t>Akademia Górniczo - Hutnicza</w:t>
      </w:r>
    </w:p>
    <w:p w14:paraId="732EA4CD" w14:textId="77777777" w:rsidR="00225B5B" w:rsidRPr="00225B5B" w:rsidRDefault="00225B5B" w:rsidP="00FB7F50">
      <w:pPr>
        <w:spacing w:after="40"/>
        <w:rPr>
          <w:b/>
          <w:bCs/>
          <w:sz w:val="22"/>
          <w:szCs w:val="22"/>
        </w:rPr>
      </w:pPr>
      <w:r w:rsidRPr="00225B5B">
        <w:rPr>
          <w:b/>
          <w:bCs/>
          <w:sz w:val="22"/>
          <w:szCs w:val="22"/>
        </w:rPr>
        <w:t>im. Stanisława Staszica w Krakowie</w:t>
      </w:r>
    </w:p>
    <w:p w14:paraId="58EFBB13" w14:textId="5F754BED" w:rsidR="00FB7F50" w:rsidRPr="002245BE" w:rsidRDefault="00225B5B" w:rsidP="00FB7F50">
      <w:pPr>
        <w:spacing w:after="40"/>
        <w:rPr>
          <w:b/>
          <w:bCs/>
          <w:sz w:val="22"/>
          <w:szCs w:val="22"/>
        </w:rPr>
      </w:pPr>
      <w:r w:rsidRPr="00225B5B">
        <w:rPr>
          <w:b/>
          <w:bCs/>
          <w:sz w:val="22"/>
          <w:szCs w:val="22"/>
        </w:rPr>
        <w:t>Dział Zamówień Publicznych</w:t>
      </w:r>
    </w:p>
    <w:p w14:paraId="7FE8B059" w14:textId="1E7B379F" w:rsidR="00FB7F50" w:rsidRPr="002245BE" w:rsidRDefault="00225B5B" w:rsidP="00FB7F50">
      <w:pPr>
        <w:rPr>
          <w:sz w:val="22"/>
          <w:szCs w:val="22"/>
        </w:rPr>
      </w:pPr>
      <w:r w:rsidRPr="00225B5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25B5B">
        <w:rPr>
          <w:sz w:val="22"/>
          <w:szCs w:val="22"/>
        </w:rPr>
        <w:t>30</w:t>
      </w:r>
    </w:p>
    <w:p w14:paraId="1CC24E7B" w14:textId="0125F4CE" w:rsidR="00FB7F50" w:rsidRPr="002245BE" w:rsidRDefault="00225B5B" w:rsidP="00FB7F50">
      <w:pPr>
        <w:rPr>
          <w:sz w:val="22"/>
          <w:szCs w:val="22"/>
        </w:rPr>
      </w:pPr>
      <w:r w:rsidRPr="00225B5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25B5B">
        <w:rPr>
          <w:sz w:val="22"/>
          <w:szCs w:val="22"/>
        </w:rPr>
        <w:t>Kraków</w:t>
      </w:r>
    </w:p>
    <w:p w14:paraId="654979C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D2CBB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25B5B" w:rsidRPr="00607F9B" w14:paraId="42048CEF" w14:textId="77777777" w:rsidTr="00C41F65">
        <w:trPr>
          <w:trHeight w:val="638"/>
        </w:trPr>
        <w:tc>
          <w:tcPr>
            <w:tcW w:w="959" w:type="dxa"/>
          </w:tcPr>
          <w:p w14:paraId="3F8A664E" w14:textId="77777777" w:rsidR="00225B5B" w:rsidRPr="00607F9B" w:rsidRDefault="00225B5B" w:rsidP="00C41F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B839554" w14:textId="5CF70DD0" w:rsidR="00225B5B" w:rsidRPr="00607F9B" w:rsidRDefault="00225B5B" w:rsidP="00C41F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25B5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5B5B">
              <w:rPr>
                <w:b/>
                <w:bCs/>
                <w:sz w:val="22"/>
                <w:szCs w:val="22"/>
              </w:rPr>
              <w:t>Modernizacja (rozbudowa z przebudową i remont kapitalny) budynku domu studenckiego DS6 "Bratek" przy ul. Rostafińskiego 6 w Krakowie - KC-DE-zp.25.341.2026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4460EFA" w14:textId="0CD9BC9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 xml:space="preserve">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25B5B" w14:paraId="33F72E11" w14:textId="77777777" w:rsidTr="00C41F65">
        <w:trPr>
          <w:cantSplit/>
        </w:trPr>
        <w:tc>
          <w:tcPr>
            <w:tcW w:w="10150" w:type="dxa"/>
          </w:tcPr>
          <w:p w14:paraId="0BFCB607" w14:textId="51E738C0" w:rsidR="00225B5B" w:rsidRPr="00D26ED6" w:rsidRDefault="00225B5B" w:rsidP="00C41F6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25B5B">
              <w:rPr>
                <w:b/>
                <w:sz w:val="22"/>
                <w:szCs w:val="22"/>
              </w:rPr>
              <w:t>CZĘSTOBUD Sp. z o.o.</w:t>
            </w:r>
          </w:p>
          <w:p w14:paraId="78DFD64C" w14:textId="0CB3BC5A" w:rsidR="00225B5B" w:rsidRPr="009F0E5C" w:rsidRDefault="00225B5B" w:rsidP="00C41F65">
            <w:pPr>
              <w:jc w:val="both"/>
              <w:rPr>
                <w:bCs/>
                <w:sz w:val="22"/>
                <w:szCs w:val="22"/>
              </w:rPr>
            </w:pPr>
            <w:r w:rsidRPr="00225B5B">
              <w:rPr>
                <w:bCs/>
                <w:sz w:val="22"/>
                <w:szCs w:val="22"/>
              </w:rPr>
              <w:t>al. Bohaterów Monte Cassino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5B5B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2D24CF" w14:textId="5EAD71C9" w:rsidR="00225B5B" w:rsidRPr="009F0E5C" w:rsidRDefault="00225B5B" w:rsidP="00C41F65">
            <w:pPr>
              <w:jc w:val="both"/>
              <w:rPr>
                <w:bCs/>
                <w:sz w:val="22"/>
                <w:szCs w:val="22"/>
              </w:rPr>
            </w:pPr>
            <w:r w:rsidRPr="00225B5B">
              <w:rPr>
                <w:bCs/>
                <w:sz w:val="22"/>
                <w:szCs w:val="22"/>
              </w:rPr>
              <w:t>42-200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5B5B">
              <w:rPr>
                <w:bCs/>
                <w:sz w:val="22"/>
                <w:szCs w:val="22"/>
              </w:rPr>
              <w:t>Częstochowa</w:t>
            </w:r>
          </w:p>
          <w:p w14:paraId="64E9F522" w14:textId="77777777" w:rsidR="00225B5B" w:rsidRPr="00D26ED6" w:rsidRDefault="00225B5B" w:rsidP="00C41F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6E14AE" w14:textId="0E903F70" w:rsidR="00225B5B" w:rsidRDefault="00225B5B" w:rsidP="00C41F6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25B5B">
              <w:rPr>
                <w:sz w:val="22"/>
                <w:szCs w:val="22"/>
              </w:rPr>
              <w:t>Modernizacja (rozbudowa z przebudową i remont kapitalny) budynku domu studenckiego DS6 "Bratek" przy ul. Rostafińskiego 6 w Krakowie - KC-DE-zp.25.341.2026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01C56AA" w14:textId="466E037A" w:rsidR="00225B5B" w:rsidRPr="00D26ED6" w:rsidRDefault="00225B5B" w:rsidP="00C41F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25B5B">
              <w:rPr>
                <w:b/>
                <w:sz w:val="22"/>
                <w:szCs w:val="22"/>
              </w:rPr>
              <w:t>19 627 000.69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A35908C" w14:textId="77777777" w:rsidR="00225B5B" w:rsidRDefault="00225B5B" w:rsidP="00C41F6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900541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668D0" w:rsidRPr="008567C7" w14:paraId="433F5B45" w14:textId="77777777" w:rsidTr="00C668D0">
        <w:trPr>
          <w:trHeight w:val="510"/>
        </w:trPr>
        <w:tc>
          <w:tcPr>
            <w:tcW w:w="595" w:type="pct"/>
            <w:vAlign w:val="center"/>
          </w:tcPr>
          <w:p w14:paraId="3CA7B6E6" w14:textId="77777777" w:rsidR="00C668D0" w:rsidRPr="008567C7" w:rsidRDefault="00C668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92071A5" w14:textId="77777777" w:rsidR="00C668D0" w:rsidRPr="008567C7" w:rsidRDefault="00C668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CB4837C" w14:textId="69A06BB3" w:rsidR="00C668D0" w:rsidRPr="008567C7" w:rsidRDefault="00C668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7424FCE4" w14:textId="118988F9" w:rsidR="00C668D0" w:rsidRPr="008567C7" w:rsidRDefault="00C668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4DEE1F9B" w14:textId="77777777" w:rsidR="00C668D0" w:rsidRPr="008567C7" w:rsidRDefault="00C668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68D0" w:rsidRPr="008567C7" w14:paraId="2A849B86" w14:textId="77777777" w:rsidTr="00C668D0">
        <w:tc>
          <w:tcPr>
            <w:tcW w:w="595" w:type="pct"/>
            <w:vAlign w:val="center"/>
          </w:tcPr>
          <w:p w14:paraId="07D7A769" w14:textId="4756C4B8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73E16A5" w14:textId="493EADE4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>CZĘSTOBUD Sp. z o.o.</w:t>
            </w:r>
          </w:p>
          <w:p w14:paraId="23F7BE4A" w14:textId="59FF4C65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al. Bohaterów Monte Cassino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24BEA95" w14:textId="5EA83C15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952" w:type="pct"/>
            <w:vAlign w:val="center"/>
          </w:tcPr>
          <w:p w14:paraId="65733DD4" w14:textId="1B875C9F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117D6D8" w14:textId="138CBD5A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8E3140A" w14:textId="12AD40B8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668D0" w:rsidRPr="008567C7" w14:paraId="4DD267C2" w14:textId="77777777" w:rsidTr="00C668D0">
        <w:tc>
          <w:tcPr>
            <w:tcW w:w="595" w:type="pct"/>
            <w:vAlign w:val="center"/>
          </w:tcPr>
          <w:p w14:paraId="1B989E99" w14:textId="7CAD83AE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49091F8F" w14:textId="7E364BB8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>RE-Bau Sp. z o.o.</w:t>
            </w:r>
          </w:p>
          <w:p w14:paraId="7E0C91D4" w14:textId="5F1675DD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3436CE6" w14:textId="403AA383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30-150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CB58934" w14:textId="1B81CF2C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59,48</w:t>
            </w:r>
          </w:p>
        </w:tc>
        <w:tc>
          <w:tcPr>
            <w:tcW w:w="952" w:type="pct"/>
            <w:vAlign w:val="center"/>
          </w:tcPr>
          <w:p w14:paraId="2B5D349B" w14:textId="311AA2D9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161BE67" w14:textId="5F0065DC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99,48</w:t>
            </w:r>
          </w:p>
        </w:tc>
      </w:tr>
      <w:tr w:rsidR="00C668D0" w:rsidRPr="008567C7" w14:paraId="586D8D04" w14:textId="77777777" w:rsidTr="00C668D0">
        <w:tc>
          <w:tcPr>
            <w:tcW w:w="595" w:type="pct"/>
            <w:vAlign w:val="center"/>
          </w:tcPr>
          <w:p w14:paraId="2D509CD6" w14:textId="7487B89B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089D9783" w14:textId="5277EFE3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>Etna Piotr Job sp.z o.o.</w:t>
            </w:r>
          </w:p>
          <w:p w14:paraId="20CA20EF" w14:textId="45B49A02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Wyspiańskiego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48a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5E27FA" w14:textId="344F30AF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952" w:type="pct"/>
            <w:vAlign w:val="center"/>
          </w:tcPr>
          <w:p w14:paraId="08304950" w14:textId="1A1FB4D3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53,91</w:t>
            </w:r>
          </w:p>
        </w:tc>
        <w:tc>
          <w:tcPr>
            <w:tcW w:w="952" w:type="pct"/>
            <w:vAlign w:val="center"/>
          </w:tcPr>
          <w:p w14:paraId="3F792AF9" w14:textId="4872BB61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15D03F5" w14:textId="275B3E5A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93,91</w:t>
            </w:r>
          </w:p>
        </w:tc>
      </w:tr>
      <w:tr w:rsidR="00C668D0" w:rsidRPr="008567C7" w14:paraId="4CEFD207" w14:textId="77777777" w:rsidTr="00C668D0">
        <w:tc>
          <w:tcPr>
            <w:tcW w:w="595" w:type="pct"/>
            <w:vAlign w:val="center"/>
          </w:tcPr>
          <w:p w14:paraId="7273DB55" w14:textId="21A2484C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61B24782" w14:textId="766DF96B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MURKRAK Sp. z o. o. Sp. Komandytowa</w:t>
            </w:r>
          </w:p>
          <w:p w14:paraId="0F6E3B58" w14:textId="1F01D424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B2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2E74EC7" w14:textId="732AF247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32-086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</w:p>
        </w:tc>
        <w:tc>
          <w:tcPr>
            <w:tcW w:w="952" w:type="pct"/>
            <w:vAlign w:val="center"/>
          </w:tcPr>
          <w:p w14:paraId="4EC5D76C" w14:textId="24AADDF8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51,23</w:t>
            </w:r>
          </w:p>
        </w:tc>
        <w:tc>
          <w:tcPr>
            <w:tcW w:w="952" w:type="pct"/>
            <w:vAlign w:val="center"/>
          </w:tcPr>
          <w:p w14:paraId="16E62DBE" w14:textId="37F682D6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65B0586" w14:textId="6D796E9E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91,23</w:t>
            </w:r>
          </w:p>
        </w:tc>
      </w:tr>
      <w:tr w:rsidR="00C668D0" w:rsidRPr="008567C7" w14:paraId="202CD9E6" w14:textId="77777777" w:rsidTr="00C668D0">
        <w:tc>
          <w:tcPr>
            <w:tcW w:w="595" w:type="pct"/>
            <w:vAlign w:val="center"/>
          </w:tcPr>
          <w:p w14:paraId="6695918A" w14:textId="45C0F941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86" w:type="pct"/>
            <w:vAlign w:val="center"/>
          </w:tcPr>
          <w:p w14:paraId="12FD5BF0" w14:textId="501B4F8E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14:paraId="1CBCC2E2" w14:textId="311B58D8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108D1087" w14:textId="6E49019E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EBFB5E8" w14:textId="258B33B6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48,26</w:t>
            </w:r>
          </w:p>
        </w:tc>
        <w:tc>
          <w:tcPr>
            <w:tcW w:w="952" w:type="pct"/>
            <w:vAlign w:val="center"/>
          </w:tcPr>
          <w:p w14:paraId="6BB234DC" w14:textId="382E9ABE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AB801E1" w14:textId="7B765117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88,26</w:t>
            </w:r>
          </w:p>
        </w:tc>
      </w:tr>
      <w:tr w:rsidR="00C668D0" w:rsidRPr="008567C7" w14:paraId="44A2633E" w14:textId="77777777" w:rsidTr="00C668D0">
        <w:tc>
          <w:tcPr>
            <w:tcW w:w="595" w:type="pct"/>
            <w:vAlign w:val="center"/>
          </w:tcPr>
          <w:p w14:paraId="0511E10F" w14:textId="5D14E77A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19F3C01D" w14:textId="7203A852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>Inare Sp. z o.o.</w:t>
            </w:r>
          </w:p>
          <w:p w14:paraId="371DCCD6" w14:textId="42A773B4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Łabędzia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/---</w:t>
            </w:r>
          </w:p>
          <w:p w14:paraId="0D47FF58" w14:textId="0E8627C0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30-651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1E1B7F07" w14:textId="2EAEBA8D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47,74</w:t>
            </w:r>
          </w:p>
        </w:tc>
        <w:tc>
          <w:tcPr>
            <w:tcW w:w="952" w:type="pct"/>
            <w:vAlign w:val="center"/>
          </w:tcPr>
          <w:p w14:paraId="1FE501E4" w14:textId="6BB30CEF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1F37A2A" w14:textId="18D072DB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87,74</w:t>
            </w:r>
          </w:p>
        </w:tc>
      </w:tr>
      <w:tr w:rsidR="00C668D0" w:rsidRPr="008567C7" w14:paraId="20F5FBCA" w14:textId="77777777" w:rsidTr="00C668D0">
        <w:tc>
          <w:tcPr>
            <w:tcW w:w="595" w:type="pct"/>
            <w:vAlign w:val="center"/>
          </w:tcPr>
          <w:p w14:paraId="0FD2F0E9" w14:textId="1C302768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2A70DAB6" w14:textId="6EFAD794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MAXIMUS ZBH MUC SP. K.</w:t>
            </w:r>
          </w:p>
          <w:p w14:paraId="46833735" w14:textId="623C041A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E. Orzeszkowej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E9C3D9" w14:textId="3260A886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41-103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Siemianowice Śląskie</w:t>
            </w:r>
          </w:p>
        </w:tc>
        <w:tc>
          <w:tcPr>
            <w:tcW w:w="952" w:type="pct"/>
            <w:vAlign w:val="center"/>
          </w:tcPr>
          <w:p w14:paraId="4D0B1C45" w14:textId="1BF816C0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47,64</w:t>
            </w:r>
          </w:p>
        </w:tc>
        <w:tc>
          <w:tcPr>
            <w:tcW w:w="952" w:type="pct"/>
            <w:vAlign w:val="center"/>
          </w:tcPr>
          <w:p w14:paraId="3E486500" w14:textId="28FB7F8E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1AEFB93" w14:textId="3C7A663E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87,64</w:t>
            </w:r>
          </w:p>
        </w:tc>
      </w:tr>
      <w:tr w:rsidR="00C668D0" w:rsidRPr="008567C7" w14:paraId="25AA38D3" w14:textId="77777777" w:rsidTr="00C668D0">
        <w:tc>
          <w:tcPr>
            <w:tcW w:w="595" w:type="pct"/>
            <w:vAlign w:val="center"/>
          </w:tcPr>
          <w:p w14:paraId="3EB11EBB" w14:textId="17270534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BF4CD58" w14:textId="33B9F924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>HYDRATEC SP. Z O.O.</w:t>
            </w:r>
          </w:p>
          <w:p w14:paraId="6976618A" w14:textId="38D9B6A6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por. Anatola Radziwonika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D88CA4A" w14:textId="3386E45C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15-166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952" w:type="pct"/>
            <w:vAlign w:val="center"/>
          </w:tcPr>
          <w:p w14:paraId="03C56CF3" w14:textId="0F051916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46,30</w:t>
            </w:r>
          </w:p>
        </w:tc>
        <w:tc>
          <w:tcPr>
            <w:tcW w:w="952" w:type="pct"/>
            <w:vAlign w:val="center"/>
          </w:tcPr>
          <w:p w14:paraId="47F167B1" w14:textId="038EE4AB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2306547" w14:textId="6B3390DB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86,30</w:t>
            </w:r>
          </w:p>
        </w:tc>
      </w:tr>
      <w:tr w:rsidR="00C668D0" w:rsidRPr="008567C7" w14:paraId="2A4C7E61" w14:textId="77777777" w:rsidTr="00C668D0">
        <w:tc>
          <w:tcPr>
            <w:tcW w:w="595" w:type="pct"/>
            <w:vAlign w:val="center"/>
          </w:tcPr>
          <w:p w14:paraId="34491E17" w14:textId="338DAFAD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74142DFF" w14:textId="5B6C50A4" w:rsidR="00C668D0" w:rsidRPr="002B6761" w:rsidRDefault="00C668D0" w:rsidP="00C41F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/>
                <w:sz w:val="18"/>
                <w:szCs w:val="18"/>
              </w:rPr>
              <w:t>Texom Sp. z o.o.</w:t>
            </w:r>
          </w:p>
          <w:p w14:paraId="45358114" w14:textId="7FC997F9" w:rsidR="00C668D0" w:rsidRPr="008567C7" w:rsidRDefault="00C668D0" w:rsidP="00C41F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Al. Pokoju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0A5B668" w14:textId="1C10F49B" w:rsidR="00C668D0" w:rsidRPr="001B7815" w:rsidRDefault="00C668D0" w:rsidP="00C41F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31-548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25B5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0537AF6" w14:textId="66CB12D3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39,35</w:t>
            </w:r>
          </w:p>
        </w:tc>
        <w:tc>
          <w:tcPr>
            <w:tcW w:w="952" w:type="pct"/>
            <w:vAlign w:val="center"/>
          </w:tcPr>
          <w:p w14:paraId="7DA11EA2" w14:textId="295E6D8F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77EE60F" w14:textId="51EAF3C1" w:rsidR="00C668D0" w:rsidRPr="008567C7" w:rsidRDefault="00C668D0" w:rsidP="00C41F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5B5B">
              <w:rPr>
                <w:rFonts w:ascii="Times New Roman" w:hAnsi="Times New Roman" w:cs="Times New Roman"/>
                <w:sz w:val="18"/>
                <w:szCs w:val="18"/>
              </w:rPr>
              <w:t xml:space="preserve">  79,35</w:t>
            </w:r>
          </w:p>
        </w:tc>
      </w:tr>
    </w:tbl>
    <w:p w14:paraId="75B926C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B10F4E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490620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DBEBC" w14:textId="77777777" w:rsidR="00BC118B" w:rsidRDefault="00BC118B">
      <w:r>
        <w:separator/>
      </w:r>
    </w:p>
  </w:endnote>
  <w:endnote w:type="continuationSeparator" w:id="0">
    <w:p w14:paraId="1D981EA0" w14:textId="77777777" w:rsidR="00BC118B" w:rsidRDefault="00BC1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FB2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1716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E92D8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84601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0062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293B3" w14:textId="77777777" w:rsidR="00BC118B" w:rsidRDefault="00BC118B">
      <w:r>
        <w:separator/>
      </w:r>
    </w:p>
  </w:footnote>
  <w:footnote w:type="continuationSeparator" w:id="0">
    <w:p w14:paraId="72091D72" w14:textId="77777777" w:rsidR="00BC118B" w:rsidRDefault="00BC1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CAA9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3868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917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F8D"/>
    <w:rsid w:val="00005838"/>
    <w:rsid w:val="00022322"/>
    <w:rsid w:val="00042497"/>
    <w:rsid w:val="000C1E6F"/>
    <w:rsid w:val="000E4E56"/>
    <w:rsid w:val="001A1468"/>
    <w:rsid w:val="001B7815"/>
    <w:rsid w:val="001C31ED"/>
    <w:rsid w:val="00225B5B"/>
    <w:rsid w:val="002B1E4F"/>
    <w:rsid w:val="002B6761"/>
    <w:rsid w:val="003445A0"/>
    <w:rsid w:val="00375049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0BCD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92F8D"/>
    <w:rsid w:val="00BC118B"/>
    <w:rsid w:val="00BD2174"/>
    <w:rsid w:val="00C423DD"/>
    <w:rsid w:val="00C53069"/>
    <w:rsid w:val="00C60D7B"/>
    <w:rsid w:val="00C65E53"/>
    <w:rsid w:val="00C668D0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7DFD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99653"/>
  <w15:chartTrackingRefBased/>
  <w15:docId w15:val="{4E8F0E38-DAFD-4CEB-BEC6-546F430E4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Marzena Kurek</cp:lastModifiedBy>
  <cp:revision>3</cp:revision>
  <cp:lastPrinted>1899-12-31T23:00:00Z</cp:lastPrinted>
  <dcterms:created xsi:type="dcterms:W3CDTF">2026-09-08T10:53:00Z</dcterms:created>
  <dcterms:modified xsi:type="dcterms:W3CDTF">2026-09-11T10:46:00Z</dcterms:modified>
</cp:coreProperties>
</file>