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2256BA30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564A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49B32E0F" w14:textId="0A22D39D" w:rsidR="00343701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6F7176" w:rsidRPr="006F7176">
        <w:rPr>
          <w:rFonts w:ascii="Verdana" w:hAnsi="Verdana"/>
          <w:b/>
          <w:bCs/>
        </w:rPr>
        <w:t>usługa szkoleniowa "Podstawy systemów zarzadzania stabilnością procesu oraz jakością produktów w automotive" dla studentów w ramach projektu KOMPAS AGH - KC-DE-zp.25.</w:t>
      </w:r>
      <w:r w:rsidR="00476F4B">
        <w:rPr>
          <w:rFonts w:ascii="Verdana" w:hAnsi="Verdana"/>
          <w:b/>
          <w:bCs/>
        </w:rPr>
        <w:t>45</w:t>
      </w:r>
      <w:r w:rsidR="006F7176" w:rsidRPr="006F7176">
        <w:rPr>
          <w:rFonts w:ascii="Verdana" w:hAnsi="Verdana"/>
          <w:b/>
          <w:bCs/>
        </w:rPr>
        <w:t>5.2026</w:t>
      </w:r>
    </w:p>
    <w:p w14:paraId="751750CF" w14:textId="77777777" w:rsidR="00554730" w:rsidRPr="00A87FF1" w:rsidRDefault="00554730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62D77E74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8E6D0D" w:rsidRPr="008E6D0D">
              <w:rPr>
                <w:rFonts w:ascii="Verdana" w:eastAsia="Droid Sans Fallback" w:hAnsi="Verdana"/>
                <w:b/>
                <w:iCs/>
                <w:lang w:eastAsia="zh-CN" w:bidi="hi-IN"/>
              </w:rPr>
              <w:t>zarzadzania jakością w branży motoryzacyjnej</w:t>
            </w:r>
            <w:r w:rsidRPr="008E6D0D">
              <w:rPr>
                <w:rFonts w:ascii="Verdana" w:hAnsi="Verdana"/>
                <w:b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2E5F9770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DBC959F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D29008C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7F4DA06" w14:textId="3B801EC3" w:rsidR="00343701" w:rsidRPr="00A87FF1" w:rsidRDefault="00343701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30E6FAF9" w14:textId="77777777" w:rsidTr="006B244B">
        <w:trPr>
          <w:trHeight w:val="1286"/>
        </w:trPr>
        <w:tc>
          <w:tcPr>
            <w:tcW w:w="1701" w:type="dxa"/>
            <w:vMerge/>
          </w:tcPr>
          <w:p w14:paraId="19CBC7DB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554E8E3" w14:textId="3A153BFF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 w:rsidRPr="008E6D0D">
              <w:rPr>
                <w:rFonts w:ascii="Verdana" w:hAnsi="Verdana"/>
                <w:b/>
                <w:bCs/>
                <w:iCs/>
              </w:rPr>
              <w:t>„</w:t>
            </w:r>
            <w:r w:rsidR="008E6D0D" w:rsidRPr="008E6D0D">
              <w:rPr>
                <w:rFonts w:ascii="Verdana" w:eastAsia="Droid Sans Fallback" w:hAnsi="Verdana"/>
                <w:b/>
                <w:bCs/>
                <w:iCs/>
                <w:lang w:eastAsia="zh-CN" w:bidi="hi-IN"/>
              </w:rPr>
              <w:t>zarzadzania jakością w branży motoryzacyjnej”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F5AFFB0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10FE34C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98FA4B7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AECC9C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D4C19A2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9BED162" w14:textId="43BEE460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26C2C124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8783EB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873789D" w14:textId="580A0A7B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bookmarkEnd w:id="0"/>
      <w:tr w:rsidR="005D643B" w:rsidRPr="00A87FF1" w14:paraId="2FBFAB2A" w14:textId="77777777" w:rsidTr="006B244B">
        <w:trPr>
          <w:trHeight w:val="1286"/>
        </w:trPr>
        <w:tc>
          <w:tcPr>
            <w:tcW w:w="1701" w:type="dxa"/>
            <w:vMerge w:val="restart"/>
          </w:tcPr>
          <w:p w14:paraId="4FCFE8E0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BDF09FF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F23253" w14:textId="77777777" w:rsidR="005D643B" w:rsidRPr="00A87FF1" w:rsidRDefault="005D643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9816694" w14:textId="77777777" w:rsidR="005D643B" w:rsidRPr="00A87FF1" w:rsidRDefault="005D643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4492019" w14:textId="77777777" w:rsidR="005D643B" w:rsidRPr="00A87FF1" w:rsidRDefault="005D643B" w:rsidP="00265684">
            <w:pPr>
              <w:rPr>
                <w:rFonts w:ascii="Verdana" w:hAnsi="Verdana"/>
              </w:rPr>
            </w:pPr>
          </w:p>
          <w:p w14:paraId="55C924B7" w14:textId="04611AE1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C50DB45" w14:textId="7B7257CB" w:rsidR="005D643B" w:rsidRPr="00A87FF1" w:rsidRDefault="005D643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8E6D0D" w:rsidRPr="008E6D0D">
              <w:rPr>
                <w:rFonts w:ascii="Verdana" w:eastAsia="Droid Sans Fallback" w:hAnsi="Verdana"/>
                <w:b/>
                <w:iCs/>
                <w:lang w:eastAsia="zh-CN" w:bidi="hi-IN"/>
              </w:rPr>
              <w:t>zarzadzania jakością w branży motoryzacyjnej</w:t>
            </w:r>
            <w:r w:rsidRPr="008E6D0D">
              <w:rPr>
                <w:rFonts w:ascii="Verdana" w:hAnsi="Verdana"/>
                <w:b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EB7B87B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Temat szkolenia: .…………………………………………………</w:t>
            </w:r>
          </w:p>
          <w:p w14:paraId="392CFC09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DCDA556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Termin realizacji usługi:  ………………………………………</w:t>
            </w:r>
          </w:p>
          <w:p w14:paraId="254C9355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godzin szkolenia**:…………………………………….</w:t>
            </w:r>
          </w:p>
          <w:p w14:paraId="243FEEF5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uczestników w grupie: …………………………</w:t>
            </w:r>
          </w:p>
          <w:p w14:paraId="20925647" w14:textId="79FAC40C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6EAC595A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4ECCE99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9049472" w14:textId="6BBEBBFD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2966A1A1" w14:textId="77777777" w:rsidTr="006B244B">
        <w:trPr>
          <w:trHeight w:val="2366"/>
        </w:trPr>
        <w:tc>
          <w:tcPr>
            <w:tcW w:w="1701" w:type="dxa"/>
            <w:vMerge/>
          </w:tcPr>
          <w:p w14:paraId="409F2BE8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BFBDAE7" w14:textId="6DBCE818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8E6D0D" w:rsidRPr="008E6D0D">
              <w:rPr>
                <w:rFonts w:ascii="Verdana" w:eastAsia="Droid Sans Fallback" w:hAnsi="Verdana"/>
                <w:b/>
                <w:iCs/>
                <w:lang w:eastAsia="zh-CN" w:bidi="hi-IN"/>
              </w:rPr>
              <w:t>zarzadzania jakością w branży motoryzacyjnej</w:t>
            </w:r>
            <w:r w:rsidRPr="008E6D0D">
              <w:rPr>
                <w:rFonts w:ascii="Verdana" w:hAnsi="Verdana"/>
                <w:b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AD710A7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7A690CF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C0E539A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CAA2544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5642DC3" w14:textId="0664983E" w:rsidR="005D643B" w:rsidRPr="00265684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D8F76D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3CE7B96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F3C5A72" w14:textId="2367D195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</w:tbl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304D4F56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936955">
        <w:rPr>
          <w:rFonts w:ascii="Verdana" w:hAnsi="Verdana"/>
          <w:sz w:val="16"/>
          <w:szCs w:val="16"/>
          <w:lang w:eastAsia="ar-SA"/>
        </w:rPr>
        <w:t xml:space="preserve">45 </w:t>
      </w:r>
      <w:r w:rsidRPr="00A87FF1">
        <w:rPr>
          <w:rFonts w:ascii="Verdana" w:hAnsi="Verdana"/>
          <w:sz w:val="16"/>
          <w:szCs w:val="16"/>
          <w:lang w:eastAsia="ar-SA"/>
        </w:rPr>
        <w:t>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</w:t>
      </w:r>
      <w:r w:rsidRPr="00A87FF1">
        <w:rPr>
          <w:rFonts w:ascii="Verdana" w:hAnsi="Verdana"/>
          <w:sz w:val="16"/>
          <w:szCs w:val="16"/>
        </w:rPr>
        <w:lastRenderedPageBreak/>
        <w:t>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71F7E" w14:textId="77777777" w:rsidR="008670BB" w:rsidRDefault="008670BB">
      <w:r>
        <w:separator/>
      </w:r>
    </w:p>
  </w:endnote>
  <w:endnote w:type="continuationSeparator" w:id="0">
    <w:p w14:paraId="05630963" w14:textId="77777777" w:rsidR="008670BB" w:rsidRDefault="00867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442F6" w14:textId="77777777" w:rsidR="008670BB" w:rsidRDefault="008670BB">
      <w:r>
        <w:separator/>
      </w:r>
    </w:p>
  </w:footnote>
  <w:footnote w:type="continuationSeparator" w:id="0">
    <w:p w14:paraId="393F40DB" w14:textId="77777777" w:rsidR="008670BB" w:rsidRDefault="008670B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8D89" w14:textId="42E604F1" w:rsidR="0060223E" w:rsidRDefault="005E58B4" w:rsidP="0060223E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36493DC0" wp14:editId="73113CC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B2C" w14:textId="77777777" w:rsidR="0060223E" w:rsidRDefault="0060223E" w:rsidP="006022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493DC0" id="Dowolny kształt: kształt 3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B57BB2C" w14:textId="77777777" w:rsidR="0060223E" w:rsidRDefault="0060223E" w:rsidP="006022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60223E" w:rsidRPr="00F425C0">
      <w:rPr>
        <w:noProof/>
      </w:rPr>
      <w:drawing>
        <wp:anchor distT="0" distB="0" distL="114300" distR="114300" simplePos="0" relativeHeight="251660288" behindDoc="0" locked="0" layoutInCell="1" allowOverlap="1" wp14:anchorId="32D2C837" wp14:editId="1752C458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1148F207" w:rsidR="00C303B2" w:rsidRPr="00A844AF" w:rsidRDefault="00C303B2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90F38"/>
    <w:rsid w:val="000B1D69"/>
    <w:rsid w:val="000B2DD7"/>
    <w:rsid w:val="000B41C3"/>
    <w:rsid w:val="0011464F"/>
    <w:rsid w:val="001179FE"/>
    <w:rsid w:val="00154E0C"/>
    <w:rsid w:val="00170D3B"/>
    <w:rsid w:val="001D0F1F"/>
    <w:rsid w:val="001E44C8"/>
    <w:rsid w:val="001F10C4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43701"/>
    <w:rsid w:val="00372BE3"/>
    <w:rsid w:val="0037318F"/>
    <w:rsid w:val="003830BF"/>
    <w:rsid w:val="00383A1D"/>
    <w:rsid w:val="003B441C"/>
    <w:rsid w:val="003C4112"/>
    <w:rsid w:val="003D1FF9"/>
    <w:rsid w:val="003F672B"/>
    <w:rsid w:val="00400453"/>
    <w:rsid w:val="0040564A"/>
    <w:rsid w:val="00432D2C"/>
    <w:rsid w:val="004453E4"/>
    <w:rsid w:val="00452D41"/>
    <w:rsid w:val="00476F4B"/>
    <w:rsid w:val="00482A0B"/>
    <w:rsid w:val="004C1BB9"/>
    <w:rsid w:val="00517D50"/>
    <w:rsid w:val="00524354"/>
    <w:rsid w:val="00527F15"/>
    <w:rsid w:val="00540F34"/>
    <w:rsid w:val="005453E5"/>
    <w:rsid w:val="00554730"/>
    <w:rsid w:val="00561299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14763"/>
    <w:rsid w:val="0064572E"/>
    <w:rsid w:val="00651B7D"/>
    <w:rsid w:val="006828A2"/>
    <w:rsid w:val="00684D1E"/>
    <w:rsid w:val="006B244B"/>
    <w:rsid w:val="006C3F19"/>
    <w:rsid w:val="006F7176"/>
    <w:rsid w:val="00717047"/>
    <w:rsid w:val="00752008"/>
    <w:rsid w:val="00757CFD"/>
    <w:rsid w:val="00786C56"/>
    <w:rsid w:val="007B3865"/>
    <w:rsid w:val="007C71CE"/>
    <w:rsid w:val="007F6736"/>
    <w:rsid w:val="00800586"/>
    <w:rsid w:val="00813382"/>
    <w:rsid w:val="008539D0"/>
    <w:rsid w:val="00866510"/>
    <w:rsid w:val="008670BB"/>
    <w:rsid w:val="008671A7"/>
    <w:rsid w:val="00895B8F"/>
    <w:rsid w:val="008E4A55"/>
    <w:rsid w:val="008E66F9"/>
    <w:rsid w:val="008E6D0D"/>
    <w:rsid w:val="008E6E4C"/>
    <w:rsid w:val="009219BA"/>
    <w:rsid w:val="00936955"/>
    <w:rsid w:val="009559C0"/>
    <w:rsid w:val="009616AA"/>
    <w:rsid w:val="00962694"/>
    <w:rsid w:val="00981D5A"/>
    <w:rsid w:val="00987E4B"/>
    <w:rsid w:val="00990D25"/>
    <w:rsid w:val="009A66DB"/>
    <w:rsid w:val="009E4F5D"/>
    <w:rsid w:val="009E7562"/>
    <w:rsid w:val="009F29AA"/>
    <w:rsid w:val="009F61B4"/>
    <w:rsid w:val="00A64F19"/>
    <w:rsid w:val="00A84472"/>
    <w:rsid w:val="00A844AF"/>
    <w:rsid w:val="00A87FF1"/>
    <w:rsid w:val="00AB52ED"/>
    <w:rsid w:val="00AC2069"/>
    <w:rsid w:val="00AC4B73"/>
    <w:rsid w:val="00AC7CB2"/>
    <w:rsid w:val="00AF7FFD"/>
    <w:rsid w:val="00B06080"/>
    <w:rsid w:val="00B33027"/>
    <w:rsid w:val="00B4176B"/>
    <w:rsid w:val="00B45584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023BD"/>
    <w:rsid w:val="00D1547F"/>
    <w:rsid w:val="00D22664"/>
    <w:rsid w:val="00D62AC1"/>
    <w:rsid w:val="00D67C47"/>
    <w:rsid w:val="00D76ABA"/>
    <w:rsid w:val="00D93916"/>
    <w:rsid w:val="00DD491B"/>
    <w:rsid w:val="00DE7EDF"/>
    <w:rsid w:val="00E35DB9"/>
    <w:rsid w:val="00E57D8D"/>
    <w:rsid w:val="00E74DEC"/>
    <w:rsid w:val="00E84376"/>
    <w:rsid w:val="00E97FEE"/>
    <w:rsid w:val="00EE1149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7</cp:revision>
  <cp:lastPrinted>2025-09-26T12:18:00Z</cp:lastPrinted>
  <dcterms:created xsi:type="dcterms:W3CDTF">2026-05-29T09:40:00Z</dcterms:created>
  <dcterms:modified xsi:type="dcterms:W3CDTF">2026-09-10T06:00:00Z</dcterms:modified>
</cp:coreProperties>
</file>