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234D6" w14:textId="77777777" w:rsidR="006959B4" w:rsidRPr="00C33C20" w:rsidRDefault="006959B4" w:rsidP="003D2605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>Załącznik nr 1</w:t>
      </w:r>
    </w:p>
    <w:p w14:paraId="0A81D102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3BF65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FORMULARZ OFERTY</w:t>
      </w:r>
    </w:p>
    <w:p w14:paraId="646665C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75BA55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NAZWA WYKONAWCY</w:t>
      </w:r>
      <w:r w:rsidRPr="00C33C2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21E3B65B" w14:textId="77777777" w:rsidR="006959B4" w:rsidRPr="00C33C20" w:rsidRDefault="006959B4" w:rsidP="003D2605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RODZAJ WYKONAWCY</w:t>
      </w:r>
      <w:r w:rsidRPr="00C33C2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852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21CA0B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WOJEWÓDZTWO …………………………….....</w:t>
      </w:r>
    </w:p>
    <w:p w14:paraId="7F4F052A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TEL.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1586174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FAX 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438559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03938D0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33C2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E452FB1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F4398FB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509C71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Do: Nazwa i siedziba Zamawiającego:</w:t>
      </w:r>
    </w:p>
    <w:p w14:paraId="5CA8D1B3" w14:textId="2D1C1DF4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5381A481" w14:textId="77777777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2DFFEA7" w14:textId="03294186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63929BB" w14:textId="77777777" w:rsidR="006959B4" w:rsidRPr="00C33C20" w:rsidRDefault="006959B4" w:rsidP="003D2605">
      <w:pPr>
        <w:ind w:firstLine="3969"/>
        <w:rPr>
          <w:rFonts w:ascii="Verdana" w:hAnsi="Verdana"/>
          <w:b/>
          <w:sz w:val="18"/>
          <w:szCs w:val="18"/>
        </w:rPr>
      </w:pPr>
    </w:p>
    <w:p w14:paraId="1A02B557" w14:textId="547780A2" w:rsidR="006959B4" w:rsidRPr="00564C89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564C89">
        <w:rPr>
          <w:rFonts w:ascii="Verdana" w:hAnsi="Verdana"/>
          <w:sz w:val="18"/>
          <w:szCs w:val="18"/>
        </w:rPr>
        <w:t xml:space="preserve"> </w:t>
      </w:r>
      <w:bookmarkEnd w:id="0"/>
      <w:r w:rsidR="0050563D" w:rsidRPr="00564C89">
        <w:rPr>
          <w:rFonts w:ascii="Verdana" w:hAnsi="Verdana"/>
          <w:sz w:val="18"/>
          <w:szCs w:val="18"/>
        </w:rPr>
        <w:t xml:space="preserve">usługa szkoleniowa </w:t>
      </w:r>
      <w:r w:rsidR="0050563D" w:rsidRPr="00564C89">
        <w:rPr>
          <w:rFonts w:ascii="Verdana" w:hAnsi="Verdana"/>
          <w:b/>
          <w:bCs/>
          <w:sz w:val="18"/>
          <w:szCs w:val="18"/>
        </w:rPr>
        <w:t>"Podstawy systemów zarzadzania stabilnością procesu oraz jakością produktów w automotive"</w:t>
      </w:r>
      <w:r w:rsidR="0050563D" w:rsidRPr="00564C89">
        <w:rPr>
          <w:rFonts w:ascii="Verdana" w:hAnsi="Verdana"/>
          <w:sz w:val="18"/>
          <w:szCs w:val="18"/>
        </w:rPr>
        <w:t xml:space="preserve"> </w:t>
      </w:r>
      <w:r w:rsidR="0050563D" w:rsidRPr="00DC4E76">
        <w:rPr>
          <w:rFonts w:ascii="Verdana" w:hAnsi="Verdana"/>
          <w:b/>
          <w:bCs/>
          <w:sz w:val="18"/>
          <w:szCs w:val="18"/>
        </w:rPr>
        <w:t>dla studentów w ramach projektu KOMPAS AGH - KC-DE-zp.25.</w:t>
      </w:r>
      <w:r w:rsidR="00E37267">
        <w:rPr>
          <w:rFonts w:ascii="Verdana" w:hAnsi="Verdana"/>
          <w:b/>
          <w:bCs/>
          <w:sz w:val="18"/>
          <w:szCs w:val="18"/>
        </w:rPr>
        <w:t>455</w:t>
      </w:r>
      <w:r w:rsidR="0050563D" w:rsidRPr="00DC4E76">
        <w:rPr>
          <w:rFonts w:ascii="Verdana" w:hAnsi="Verdana"/>
          <w:b/>
          <w:bCs/>
          <w:sz w:val="18"/>
          <w:szCs w:val="18"/>
        </w:rPr>
        <w:t>.2026</w:t>
      </w:r>
      <w:r w:rsidRPr="00C33C20">
        <w:rPr>
          <w:rFonts w:ascii="Verdana" w:hAnsi="Verdana"/>
          <w:sz w:val="18"/>
          <w:szCs w:val="18"/>
        </w:rPr>
        <w:t>,</w:t>
      </w:r>
      <w:r w:rsidRPr="00564C89">
        <w:rPr>
          <w:rFonts w:ascii="Verdana" w:hAnsi="Verdana"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4F38C3D" w14:textId="77777777" w:rsidR="006959B4" w:rsidRPr="00C33C20" w:rsidRDefault="006959B4" w:rsidP="00564C89">
      <w:pPr>
        <w:jc w:val="both"/>
        <w:rPr>
          <w:rFonts w:ascii="Verdana" w:hAnsi="Verdana"/>
          <w:sz w:val="18"/>
          <w:szCs w:val="18"/>
        </w:rPr>
      </w:pPr>
    </w:p>
    <w:p w14:paraId="51BF39C6" w14:textId="6D106730" w:rsidR="006959B4" w:rsidRPr="00A92921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135FD6" w:rsidRPr="00C33C20">
        <w:rPr>
          <w:rFonts w:ascii="Verdana" w:hAnsi="Verdana"/>
          <w:sz w:val="18"/>
          <w:szCs w:val="18"/>
        </w:rPr>
        <w:t xml:space="preserve"> (tj. </w:t>
      </w:r>
      <w:r w:rsidR="00135FD6" w:rsidRPr="00AE3490">
        <w:rPr>
          <w:rFonts w:ascii="Verdana" w:hAnsi="Verdana"/>
          <w:sz w:val="18"/>
          <w:szCs w:val="18"/>
        </w:rPr>
        <w:t xml:space="preserve">przeszkolenie </w:t>
      </w:r>
      <w:r w:rsidR="0004529C">
        <w:rPr>
          <w:rFonts w:ascii="Verdana" w:hAnsi="Verdana"/>
          <w:sz w:val="18"/>
          <w:szCs w:val="18"/>
        </w:rPr>
        <w:t>10</w:t>
      </w:r>
      <w:r w:rsidR="00135FD6" w:rsidRPr="00C33C20">
        <w:rPr>
          <w:rFonts w:ascii="Verdana" w:hAnsi="Verdana"/>
          <w:sz w:val="18"/>
          <w:szCs w:val="18"/>
        </w:rPr>
        <w:t xml:space="preserve"> osób)</w:t>
      </w:r>
      <w:r w:rsidRPr="00C33C20">
        <w:rPr>
          <w:rFonts w:ascii="Verdana" w:hAnsi="Verdana"/>
          <w:sz w:val="18"/>
          <w:szCs w:val="18"/>
        </w:rPr>
        <w:t xml:space="preserve">  ………………….. PLN</w:t>
      </w:r>
      <w:r w:rsidR="00A92921"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</w:t>
      </w:r>
      <w:r w:rsidR="00135FD6" w:rsidRPr="00C33C20">
        <w:rPr>
          <w:rFonts w:ascii="Verdana" w:hAnsi="Verdana"/>
          <w:i/>
          <w:sz w:val="18"/>
          <w:szCs w:val="18"/>
        </w:rPr>
        <w:t xml:space="preserve"> brutto</w:t>
      </w:r>
      <w:r w:rsidRPr="00C33C20">
        <w:rPr>
          <w:rFonts w:ascii="Verdana" w:hAnsi="Verdana"/>
          <w:i/>
          <w:sz w:val="18"/>
          <w:szCs w:val="18"/>
        </w:rPr>
        <w:t>: …………………………………………………..)</w:t>
      </w:r>
    </w:p>
    <w:p w14:paraId="3887596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76162F0B" w14:textId="331DB234" w:rsidR="00AE3490" w:rsidRPr="00C33C20" w:rsidRDefault="00135FD6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C33C20">
        <w:rPr>
          <w:rFonts w:ascii="Verdana" w:hAnsi="Verdana"/>
          <w:b/>
          <w:i/>
          <w:sz w:val="18"/>
          <w:szCs w:val="18"/>
        </w:rPr>
        <w:t>Cena brutto</w:t>
      </w:r>
      <w:r w:rsidR="00AE3490">
        <w:rPr>
          <w:rFonts w:ascii="Verdana" w:hAnsi="Verdana"/>
          <w:b/>
          <w:i/>
          <w:sz w:val="18"/>
          <w:szCs w:val="18"/>
        </w:rPr>
        <w:t>*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 w:rsidR="00DE7392">
        <w:rPr>
          <w:rFonts w:ascii="Verdana" w:hAnsi="Verdana"/>
          <w:b/>
          <w:i/>
          <w:sz w:val="18"/>
          <w:szCs w:val="18"/>
        </w:rPr>
        <w:t>szkole</w:t>
      </w:r>
      <w:r w:rsidR="00AE3490">
        <w:rPr>
          <w:rFonts w:ascii="Verdana" w:hAnsi="Verdana"/>
          <w:b/>
          <w:i/>
          <w:sz w:val="18"/>
          <w:szCs w:val="18"/>
        </w:rPr>
        <w:t>nie</w:t>
      </w:r>
      <w:r w:rsidR="00DE7392">
        <w:rPr>
          <w:rFonts w:ascii="Verdana" w:hAnsi="Verdana"/>
          <w:b/>
          <w:i/>
          <w:sz w:val="18"/>
          <w:szCs w:val="18"/>
        </w:rPr>
        <w:t xml:space="preserve"> </w:t>
      </w:r>
      <w:r w:rsidRPr="00C33C20">
        <w:rPr>
          <w:rFonts w:ascii="Verdana" w:hAnsi="Verdana"/>
          <w:b/>
          <w:i/>
          <w:sz w:val="18"/>
          <w:szCs w:val="18"/>
        </w:rPr>
        <w:t>1 osoby</w:t>
      </w:r>
      <w:r w:rsidR="00AE3490">
        <w:rPr>
          <w:rFonts w:ascii="Verdana" w:hAnsi="Verdana"/>
          <w:b/>
          <w:i/>
          <w:sz w:val="18"/>
          <w:szCs w:val="18"/>
        </w:rPr>
        <w:t>:</w:t>
      </w:r>
      <w:r w:rsidR="00336464">
        <w:rPr>
          <w:rFonts w:ascii="Verdana" w:hAnsi="Verdana"/>
          <w:b/>
          <w:i/>
          <w:sz w:val="18"/>
          <w:szCs w:val="18"/>
        </w:rPr>
        <w:t xml:space="preserve"> </w:t>
      </w:r>
      <w:r w:rsidR="00AE3490">
        <w:rPr>
          <w:rFonts w:ascii="Verdana" w:hAnsi="Verdana"/>
          <w:b/>
          <w:i/>
          <w:sz w:val="18"/>
          <w:szCs w:val="18"/>
        </w:rPr>
        <w:t xml:space="preserve"> </w:t>
      </w:r>
      <w:r w:rsidR="00AE3490" w:rsidRPr="00C33C20">
        <w:rPr>
          <w:rFonts w:ascii="Verdana" w:hAnsi="Verdana"/>
          <w:b/>
          <w:i/>
          <w:sz w:val="18"/>
          <w:szCs w:val="18"/>
        </w:rPr>
        <w:t>…………………  PLN</w:t>
      </w:r>
    </w:p>
    <w:p w14:paraId="3565F13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55533DE" w14:textId="03D7B570" w:rsidR="00135FD6" w:rsidRPr="00C33C20" w:rsidRDefault="00E048E3" w:rsidP="003D2605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>
        <w:rPr>
          <w:rFonts w:ascii="Verdana" w:hAnsi="Verdana"/>
          <w:b/>
          <w:color w:val="0070C0"/>
          <w:sz w:val="18"/>
          <w:szCs w:val="18"/>
          <w:u w:val="single"/>
        </w:rPr>
        <w:t>K</w:t>
      </w:r>
      <w:r w:rsidR="00135FD6" w:rsidRPr="00C33C20">
        <w:rPr>
          <w:rFonts w:ascii="Verdana" w:hAnsi="Verdana"/>
          <w:b/>
          <w:color w:val="0070C0"/>
          <w:sz w:val="18"/>
          <w:szCs w:val="18"/>
          <w:u w:val="single"/>
        </w:rPr>
        <w:t>ryterium oceny ofert:</w:t>
      </w:r>
    </w:p>
    <w:p w14:paraId="70B39646" w14:textId="425FD76A" w:rsidR="00135FD6" w:rsidRPr="00C33C20" w:rsidRDefault="00A071FB" w:rsidP="003D260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Osoby wyznaczone do </w:t>
      </w:r>
      <w:r w:rsidR="00AE3490" w:rsidRPr="00C33C20">
        <w:rPr>
          <w:rFonts w:ascii="Verdana" w:hAnsi="Verdana"/>
          <w:b/>
          <w:sz w:val="18"/>
          <w:szCs w:val="18"/>
        </w:rPr>
        <w:t>realizacji zamówienia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2624"/>
        <w:gridCol w:w="2905"/>
        <w:gridCol w:w="1107"/>
        <w:gridCol w:w="1901"/>
      </w:tblGrid>
      <w:tr w:rsidR="002F4245" w14:paraId="751EF568" w14:textId="77777777" w:rsidTr="002F4245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B2C12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L.p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66F20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Szkolenie z zakresu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20E7E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2D8E2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Ilość </w:t>
            </w:r>
          </w:p>
          <w:p w14:paraId="6C171929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szkoleń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D298A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Zrealizowane w okresie nie dłuższym  niż</w:t>
            </w:r>
          </w:p>
          <w:p w14:paraId="589F5F7C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3 lata</w:t>
            </w:r>
          </w:p>
        </w:tc>
      </w:tr>
      <w:tr w:rsidR="002F4245" w14:paraId="6EC0360A" w14:textId="77777777" w:rsidTr="002F4245">
        <w:trPr>
          <w:trHeight w:val="368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97D0F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F800A" w14:textId="7C1ABE33" w:rsidR="002F4245" w:rsidRPr="0071705D" w:rsidRDefault="0071705D" w:rsidP="0071705D">
            <w:pPr>
              <w:widowControl w:val="0"/>
              <w:ind w:right="1"/>
              <w:rPr>
                <w:rFonts w:ascii="Verdana" w:hAnsi="Verdana"/>
                <w:sz w:val="18"/>
                <w:szCs w:val="18"/>
                <w:lang w:val="en-US"/>
              </w:rPr>
            </w:pPr>
            <w:r w:rsidRPr="0071705D">
              <w:rPr>
                <w:rFonts w:ascii="Verdana" w:hAnsi="Verdana"/>
                <w:sz w:val="20"/>
                <w:szCs w:val="20"/>
              </w:rPr>
              <w:t>zarządzani</w:t>
            </w:r>
            <w:r>
              <w:rPr>
                <w:rFonts w:ascii="Verdana" w:hAnsi="Verdana"/>
                <w:sz w:val="20"/>
                <w:szCs w:val="20"/>
              </w:rPr>
              <w:t>e</w:t>
            </w:r>
            <w:r w:rsidRPr="0071705D">
              <w:rPr>
                <w:rFonts w:ascii="Verdana" w:hAnsi="Verdana"/>
                <w:sz w:val="20"/>
                <w:szCs w:val="20"/>
              </w:rPr>
              <w:t xml:space="preserve"> jakością w branży motoryzacyjnej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FE66F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1241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130F6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690A6AF3" w14:textId="77777777" w:rsidTr="002F4245">
        <w:trPr>
          <w:trHeight w:val="3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1451" w14:textId="77777777" w:rsidR="002F4245" w:rsidRDefault="002F4245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65CD7" w14:textId="77777777" w:rsidR="002F4245" w:rsidRDefault="002F4245">
            <w:pPr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46FC8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3707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8ECA0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</w:tbl>
    <w:p w14:paraId="63EDF3B5" w14:textId="77777777" w:rsidR="00E0581B" w:rsidRPr="00C33C20" w:rsidRDefault="00E0581B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51E33589" w14:textId="77777777" w:rsidR="00E0581B" w:rsidRPr="00C33C20" w:rsidRDefault="00E0581B" w:rsidP="00E0581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9868AC4" w14:textId="23EE9EDC" w:rsidR="00B27C83" w:rsidRDefault="00E0581B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  <w:r w:rsidRPr="00C04041">
        <w:rPr>
          <w:rFonts w:ascii="Verdana" w:hAnsi="Verdana"/>
          <w:i/>
          <w:sz w:val="18"/>
          <w:szCs w:val="18"/>
          <w:highlight w:val="yellow"/>
        </w:rPr>
        <w:t xml:space="preserve">* </w:t>
      </w:r>
      <w:r w:rsidRPr="00C04041">
        <w:rPr>
          <w:rFonts w:ascii="Verdana" w:hAnsi="Verdana"/>
          <w:i/>
          <w:sz w:val="18"/>
          <w:szCs w:val="18"/>
        </w:rPr>
        <w:t>brak wskazania na Formularzu oferty imienia i nazwiska oraz doświadczenia osoby wyznaczonej do realizacji zamówienia, będzie skutkował nieprzyznaniem punktów w kryterium</w:t>
      </w:r>
    </w:p>
    <w:p w14:paraId="47121A48" w14:textId="122C68DD" w:rsidR="00C660F4" w:rsidRPr="005B71C8" w:rsidRDefault="006959B4" w:rsidP="005B71C8">
      <w:pPr>
        <w:tabs>
          <w:tab w:val="left" w:pos="708"/>
        </w:tabs>
        <w:jc w:val="both"/>
        <w:outlineLvl w:val="1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Termin realizacji umowy: </w:t>
      </w:r>
      <w:r w:rsidR="00DB1CB6">
        <w:rPr>
          <w:rFonts w:ascii="Verdana" w:hAnsi="Verdana"/>
          <w:b/>
          <w:sz w:val="18"/>
          <w:szCs w:val="18"/>
        </w:rPr>
        <w:t xml:space="preserve">od podpisania umowy </w:t>
      </w:r>
      <w:r w:rsidR="00E0581B">
        <w:rPr>
          <w:rFonts w:ascii="Verdana" w:hAnsi="Verdana"/>
          <w:b/>
          <w:sz w:val="18"/>
          <w:szCs w:val="18"/>
        </w:rPr>
        <w:t xml:space="preserve">do </w:t>
      </w:r>
      <w:r w:rsidR="009A156C">
        <w:rPr>
          <w:rFonts w:ascii="Verdana" w:hAnsi="Verdana"/>
          <w:b/>
          <w:sz w:val="18"/>
          <w:szCs w:val="18"/>
        </w:rPr>
        <w:t>jednego</w:t>
      </w:r>
      <w:r w:rsidR="00E0581B">
        <w:rPr>
          <w:rFonts w:ascii="Verdana" w:hAnsi="Verdana"/>
          <w:b/>
          <w:sz w:val="18"/>
          <w:szCs w:val="18"/>
        </w:rPr>
        <w:t xml:space="preserve"> miesięc</w:t>
      </w:r>
      <w:r w:rsidR="009A156C">
        <w:rPr>
          <w:rFonts w:ascii="Verdana" w:hAnsi="Verdana"/>
          <w:b/>
          <w:sz w:val="18"/>
          <w:szCs w:val="18"/>
        </w:rPr>
        <w:t>a</w:t>
      </w:r>
      <w:r w:rsidR="00E0581B">
        <w:rPr>
          <w:rFonts w:ascii="Verdana" w:hAnsi="Verdana"/>
          <w:b/>
          <w:sz w:val="18"/>
          <w:szCs w:val="18"/>
        </w:rPr>
        <w:t xml:space="preserve"> jednak </w:t>
      </w:r>
      <w:r w:rsidR="005B71C8" w:rsidRPr="005B71C8">
        <w:rPr>
          <w:rFonts w:ascii="Verdana" w:hAnsi="Verdana"/>
          <w:sz w:val="18"/>
          <w:szCs w:val="18"/>
        </w:rPr>
        <w:t xml:space="preserve">nie później niż </w:t>
      </w:r>
      <w:r w:rsidR="005B71C8" w:rsidRPr="00672368">
        <w:rPr>
          <w:rFonts w:ascii="Verdana" w:hAnsi="Verdana"/>
          <w:b/>
          <w:bCs/>
          <w:sz w:val="18"/>
          <w:szCs w:val="18"/>
          <w:highlight w:val="yellow"/>
        </w:rPr>
        <w:t xml:space="preserve">do </w:t>
      </w:r>
      <w:r w:rsidR="00E0581B" w:rsidRPr="00672368">
        <w:rPr>
          <w:rFonts w:ascii="Verdana" w:hAnsi="Verdana"/>
          <w:b/>
          <w:bCs/>
          <w:sz w:val="18"/>
          <w:szCs w:val="18"/>
          <w:highlight w:val="yellow"/>
        </w:rPr>
        <w:t>3</w:t>
      </w:r>
      <w:r w:rsidR="0071705D" w:rsidRPr="00672368">
        <w:rPr>
          <w:rFonts w:ascii="Verdana" w:hAnsi="Verdana"/>
          <w:b/>
          <w:bCs/>
          <w:sz w:val="18"/>
          <w:szCs w:val="18"/>
          <w:highlight w:val="yellow"/>
        </w:rPr>
        <w:t>1</w:t>
      </w:r>
      <w:r w:rsidR="005B71C8" w:rsidRPr="00672368">
        <w:rPr>
          <w:rFonts w:ascii="Verdana" w:hAnsi="Verdana"/>
          <w:b/>
          <w:bCs/>
          <w:sz w:val="18"/>
          <w:szCs w:val="18"/>
          <w:highlight w:val="yellow"/>
        </w:rPr>
        <w:t>.</w:t>
      </w:r>
      <w:r w:rsidR="0071705D" w:rsidRPr="00672368">
        <w:rPr>
          <w:rFonts w:ascii="Verdana" w:hAnsi="Verdana"/>
          <w:b/>
          <w:bCs/>
          <w:sz w:val="18"/>
          <w:szCs w:val="18"/>
          <w:highlight w:val="yellow"/>
        </w:rPr>
        <w:t>10</w:t>
      </w:r>
      <w:r w:rsidR="005B71C8" w:rsidRPr="00672368">
        <w:rPr>
          <w:rFonts w:ascii="Verdana" w:hAnsi="Verdana"/>
          <w:b/>
          <w:bCs/>
          <w:sz w:val="18"/>
          <w:szCs w:val="18"/>
          <w:highlight w:val="yellow"/>
        </w:rPr>
        <w:t>.2026 r.</w:t>
      </w:r>
    </w:p>
    <w:p w14:paraId="304AED94" w14:textId="69850F0A" w:rsidR="006959B4" w:rsidRPr="004F260B" w:rsidRDefault="006959B4" w:rsidP="003D2605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9535AD">
        <w:rPr>
          <w:rFonts w:ascii="Verdana" w:hAnsi="Verdana"/>
          <w:b/>
          <w:sz w:val="18"/>
          <w:szCs w:val="18"/>
        </w:rPr>
        <w:t xml:space="preserve">Termin płatności: </w:t>
      </w:r>
      <w:r w:rsidR="004F260B" w:rsidRPr="004F260B">
        <w:rPr>
          <w:rFonts w:ascii="Verdana" w:hAnsi="Verdana"/>
          <w:sz w:val="18"/>
          <w:szCs w:val="18"/>
        </w:rPr>
        <w:t>Na zakończenie kurs</w:t>
      </w:r>
      <w:r w:rsidR="000C28EE">
        <w:rPr>
          <w:rFonts w:ascii="Verdana" w:hAnsi="Verdana"/>
          <w:sz w:val="18"/>
          <w:szCs w:val="18"/>
        </w:rPr>
        <w:t>u</w:t>
      </w:r>
      <w:r w:rsidR="004F260B" w:rsidRPr="004F260B">
        <w:rPr>
          <w:rFonts w:ascii="Verdana" w:hAnsi="Verdana"/>
          <w:sz w:val="18"/>
          <w:szCs w:val="18"/>
        </w:rPr>
        <w:t xml:space="preserve">, po przeprowadzeniu wszystkich zajęć i testów dla każdego kursu, na podstawie protokołu odbioru, potwierdzającego faktyczną liczbę uczestników kursu, </w:t>
      </w:r>
      <w:r w:rsidRPr="004F260B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41FF2B9" w14:textId="77777777" w:rsidR="00135FD6" w:rsidRPr="00C33C20" w:rsidRDefault="00135FD6" w:rsidP="003D2605">
      <w:pPr>
        <w:keepNext/>
        <w:jc w:val="both"/>
        <w:outlineLvl w:val="1"/>
        <w:rPr>
          <w:rFonts w:ascii="Verdana" w:hAnsi="Verdana"/>
          <w:b/>
          <w:bCs/>
          <w:i/>
          <w:iCs/>
          <w:sz w:val="16"/>
          <w:szCs w:val="16"/>
        </w:rPr>
      </w:pPr>
    </w:p>
    <w:p w14:paraId="72A52E82" w14:textId="3AAB5054" w:rsidR="0071705D" w:rsidRPr="00E0581B" w:rsidRDefault="00135FD6" w:rsidP="00E0581B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C33C20">
        <w:rPr>
          <w:rFonts w:ascii="Verdana" w:hAnsi="Verdana"/>
          <w:i/>
          <w:iCs/>
          <w:sz w:val="16"/>
          <w:szCs w:val="16"/>
        </w:rPr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B177CE" w:rsidRPr="00C33C20">
        <w:rPr>
          <w:rFonts w:ascii="Verdana" w:hAnsi="Verdana"/>
          <w:i/>
          <w:iCs/>
          <w:sz w:val="16"/>
          <w:szCs w:val="16"/>
        </w:rPr>
        <w:t>(t.j. Dz. U. 2021 poz. 685 ze zm</w:t>
      </w:r>
      <w:r w:rsidRPr="00C33C20">
        <w:rPr>
          <w:rFonts w:ascii="Verdana" w:hAnsi="Verdana"/>
          <w:i/>
          <w:iCs/>
          <w:sz w:val="16"/>
          <w:szCs w:val="16"/>
        </w:rPr>
        <w:t>)</w:t>
      </w:r>
    </w:p>
    <w:p w14:paraId="0E9FB40F" w14:textId="77777777" w:rsidR="0071705D" w:rsidRDefault="0071705D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20D2D931" w14:textId="77777777" w:rsidR="00DB1CB6" w:rsidRDefault="00DB1CB6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422D30AE" w14:textId="77777777" w:rsidR="00DB1CB6" w:rsidRDefault="00DB1CB6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7D9D6AD6" w14:textId="2C2190B0" w:rsidR="006959B4" w:rsidRPr="00C33C20" w:rsidRDefault="006959B4" w:rsidP="003D2605">
      <w:pPr>
        <w:rPr>
          <w:rFonts w:ascii="Verdana" w:hAnsi="Verdana"/>
          <w:b/>
          <w:sz w:val="18"/>
          <w:szCs w:val="18"/>
          <w:u w:val="single"/>
        </w:rPr>
      </w:pPr>
      <w:r w:rsidRPr="00C33C2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B187D05" w14:textId="2DBA7380" w:rsidR="006959B4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1580FB2A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33C2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03045A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C33C20">
        <w:rPr>
          <w:rFonts w:ascii="Verdana" w:hAnsi="Verdana"/>
          <w:sz w:val="18"/>
          <w:szCs w:val="18"/>
          <w:vertAlign w:val="superscript"/>
        </w:rPr>
        <w:t>1</w:t>
      </w:r>
      <w:r w:rsidRPr="00C33C2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33C20">
        <w:rPr>
          <w:rFonts w:ascii="Verdana" w:hAnsi="Verdana"/>
          <w:sz w:val="18"/>
          <w:szCs w:val="18"/>
          <w:vertAlign w:val="superscript"/>
        </w:rPr>
        <w:t>2</w:t>
      </w:r>
      <w:r w:rsidRPr="00C33C20">
        <w:rPr>
          <w:rFonts w:ascii="Verdana" w:hAnsi="Verdana"/>
          <w:sz w:val="18"/>
          <w:szCs w:val="18"/>
        </w:rPr>
        <w:t xml:space="preserve"> </w:t>
      </w:r>
    </w:p>
    <w:p w14:paraId="26EC4DB7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1</w:t>
      </w:r>
      <w:r w:rsidRPr="00A9292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E349B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2</w:t>
      </w:r>
      <w:r w:rsidRPr="00A9292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4F0F4" w14:textId="02BBA7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warunek określony w pkt. 8.2 ppkt 4 SWZ spełniamy osobiście / powołujemy się na zasoby podmiotu trzeciego</w:t>
      </w:r>
      <w:r w:rsidR="0085360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 xml:space="preserve"> w następującym zakresie …………………………………………………</w:t>
      </w:r>
    </w:p>
    <w:p w14:paraId="31FCA7E5" w14:textId="2C4251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959B4" w:rsidRPr="00C33C20" w14:paraId="7FC41520" w14:textId="77777777" w:rsidTr="00C33C20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BB35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B0E0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E896C4D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812A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Nazwa podwykonawcy</w:t>
            </w:r>
            <w:r w:rsidRPr="00C33C2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59B4" w:rsidRPr="00C33C20" w14:paraId="0767C3D6" w14:textId="77777777" w:rsidTr="00C33C20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69E8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7BB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6198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3139CC8" w14:textId="77777777" w:rsidR="00E0581B" w:rsidRDefault="00E0581B" w:rsidP="00DB1CB6">
      <w:p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</w:p>
    <w:p w14:paraId="40FA13A3" w14:textId="45149E8F" w:rsidR="006959B4" w:rsidRPr="00A071FB" w:rsidRDefault="006959B4" w:rsidP="00DC5CC4">
      <w:pPr>
        <w:tabs>
          <w:tab w:val="left" w:pos="0"/>
        </w:tabs>
        <w:suppressAutoHyphens/>
        <w:ind w:left="426" w:right="1"/>
        <w:jc w:val="both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Oświadczenie, w przypadku </w:t>
      </w:r>
      <w:r w:rsidRPr="00C33C20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C33C20">
        <w:rPr>
          <w:rFonts w:ascii="Verdana" w:hAnsi="Verdana"/>
          <w:sz w:val="18"/>
          <w:szCs w:val="18"/>
        </w:rPr>
        <w:t xml:space="preserve">zgodne z pkt </w:t>
      </w:r>
      <w:r w:rsidRPr="00A071FB">
        <w:rPr>
          <w:rFonts w:ascii="Verdana" w:hAnsi="Verdana"/>
          <w:sz w:val="18"/>
          <w:szCs w:val="18"/>
        </w:rPr>
        <w:t>10</w:t>
      </w:r>
      <w:r w:rsidR="00A071FB" w:rsidRPr="00A071FB">
        <w:rPr>
          <w:rFonts w:ascii="Verdana" w:hAnsi="Verdana"/>
          <w:sz w:val="18"/>
          <w:szCs w:val="18"/>
        </w:rPr>
        <w:t xml:space="preserve"> </w:t>
      </w:r>
      <w:r w:rsidRPr="00A071FB">
        <w:rPr>
          <w:rFonts w:ascii="Verdana" w:hAnsi="Verdana"/>
          <w:sz w:val="18"/>
          <w:szCs w:val="18"/>
        </w:rPr>
        <w:t xml:space="preserve"> SWZ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6959B4" w:rsidRPr="00C33C20" w14:paraId="5E121B9B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4D031A6" w14:textId="77777777" w:rsidR="006959B4" w:rsidRPr="00A071FB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0D9A8D" w14:textId="77777777" w:rsidR="006959B4" w:rsidRPr="00A071FB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EE69E" w14:textId="77777777" w:rsidR="006959B4" w:rsidRPr="00C33C20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zakres, który wykonają poszczególni wykonawcy</w:t>
            </w:r>
            <w:r w:rsidRPr="00C33C2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6959B4" w:rsidRPr="00C33C20" w14:paraId="6530729A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7B9EBD6" w14:textId="77777777" w:rsidR="006959B4" w:rsidRPr="00C33C20" w:rsidRDefault="006959B4" w:rsidP="003D2605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2996B7A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CEF2D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6959B4" w:rsidRPr="00C33C20" w14:paraId="462F6A6A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EA9754F" w14:textId="77777777" w:rsidR="006959B4" w:rsidRPr="00C33C20" w:rsidRDefault="006959B4" w:rsidP="003D2605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0618BD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FD79E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412502F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9AE63A" w14:textId="77777777" w:rsidR="006959B4" w:rsidRPr="00C33C20" w:rsidRDefault="006959B4" w:rsidP="003D2605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C33C20">
        <w:rPr>
          <w:rFonts w:ascii="Verdana" w:hAnsi="Verdana" w:cs="Times New Roman"/>
          <w:sz w:val="18"/>
          <w:szCs w:val="18"/>
        </w:rPr>
        <w:tab/>
        <w:t>Imię i Nazwisko</w:t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</w:p>
    <w:p w14:paraId="6A7F2006" w14:textId="77777777" w:rsidR="006959B4" w:rsidRPr="00C33C20" w:rsidRDefault="006959B4" w:rsidP="003D2605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33C20">
        <w:rPr>
          <w:rFonts w:ascii="Verdana" w:hAnsi="Verdana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58012C2B" w14:textId="474851CB" w:rsidR="006959B4" w:rsidRDefault="006959B4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3C76A27A" w14:textId="77777777" w:rsidR="00FC042A" w:rsidRPr="00C33C20" w:rsidRDefault="00FC042A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</w:p>
    <w:p w14:paraId="40085732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1B05F062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DE3A390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</w:p>
    <w:p w14:paraId="6C0C9F86" w14:textId="4C2280A9" w:rsidR="006959B4" w:rsidRDefault="006959B4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B07F4E6" w14:textId="77777777" w:rsidR="001B6CBD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p w14:paraId="7A52605B" w14:textId="77777777" w:rsidR="001B6CBD" w:rsidRPr="00C33C20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</w:p>
    <w:p w14:paraId="2397178B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</w:p>
    <w:p w14:paraId="766EF2C7" w14:textId="740601FB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niepotrzebne skreślić</w:t>
      </w:r>
    </w:p>
    <w:p w14:paraId="39EA3505" w14:textId="2586F838" w:rsidR="00FE545C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jeżeli dotyczy</w:t>
      </w:r>
    </w:p>
    <w:sectPr w:rsidR="00FE545C" w:rsidRPr="00C33C2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02555" w14:textId="77777777" w:rsidR="005E746B" w:rsidRDefault="005E746B">
      <w:r>
        <w:separator/>
      </w:r>
    </w:p>
  </w:endnote>
  <w:endnote w:type="continuationSeparator" w:id="0">
    <w:p w14:paraId="0FC946AE" w14:textId="77777777" w:rsidR="005E746B" w:rsidRDefault="005E7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21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69D4E" w14:textId="77777777" w:rsidR="005E746B" w:rsidRDefault="005E746B">
      <w:r>
        <w:separator/>
      </w:r>
    </w:p>
  </w:footnote>
  <w:footnote w:type="continuationSeparator" w:id="0">
    <w:p w14:paraId="393D5367" w14:textId="77777777" w:rsidR="005E746B" w:rsidRDefault="005E7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280EC" w14:textId="77777777" w:rsidR="005B71C8" w:rsidRDefault="005B71C8" w:rsidP="005B71C8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275E1D21" wp14:editId="609041F2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8EBC81" w14:textId="77777777" w:rsidR="005B71C8" w:rsidRDefault="005B71C8" w:rsidP="005B71C8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5E1D21" id="Dowolny kształt: kształt 3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3C8EBC81" w14:textId="77777777" w:rsidR="005B71C8" w:rsidRDefault="005B71C8" w:rsidP="005B71C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193EBB48" wp14:editId="16A36EE2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78B253" w14:textId="77777777" w:rsidR="005B71C8" w:rsidRDefault="005B71C8" w:rsidP="005B71C8">
    <w:pPr>
      <w:pStyle w:val="Nagwek"/>
    </w:pPr>
  </w:p>
  <w:p w14:paraId="0176DEE4" w14:textId="3080E4A6" w:rsidR="00F53146" w:rsidRPr="003D2605" w:rsidRDefault="00F53146">
    <w:pPr>
      <w:pStyle w:val="Nagwek"/>
      <w:rPr>
        <w:i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30D48526"/>
    <w:lvl w:ilvl="0" w:tplc="6284FA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76666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3096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05813848">
    <w:abstractNumId w:val="1"/>
  </w:num>
  <w:num w:numId="4" w16cid:durableId="1222255786">
    <w:abstractNumId w:val="4"/>
  </w:num>
  <w:num w:numId="5" w16cid:durableId="1486704673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88825224">
    <w:abstractNumId w:val="2"/>
  </w:num>
  <w:num w:numId="7" w16cid:durableId="603457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E0"/>
    <w:rsid w:val="00012286"/>
    <w:rsid w:val="00023EEC"/>
    <w:rsid w:val="0003234D"/>
    <w:rsid w:val="0004529C"/>
    <w:rsid w:val="00054E2F"/>
    <w:rsid w:val="000704FC"/>
    <w:rsid w:val="00071CCC"/>
    <w:rsid w:val="00082E24"/>
    <w:rsid w:val="000877D9"/>
    <w:rsid w:val="000B731D"/>
    <w:rsid w:val="000C28EE"/>
    <w:rsid w:val="000D2A4D"/>
    <w:rsid w:val="000D6134"/>
    <w:rsid w:val="000E09C7"/>
    <w:rsid w:val="000F6589"/>
    <w:rsid w:val="00106636"/>
    <w:rsid w:val="00116EC6"/>
    <w:rsid w:val="00135FD6"/>
    <w:rsid w:val="001421ED"/>
    <w:rsid w:val="00142AE5"/>
    <w:rsid w:val="00167E94"/>
    <w:rsid w:val="00175E89"/>
    <w:rsid w:val="001801DD"/>
    <w:rsid w:val="00184FBC"/>
    <w:rsid w:val="00191FE1"/>
    <w:rsid w:val="001B372D"/>
    <w:rsid w:val="001B6CBD"/>
    <w:rsid w:val="001C4A99"/>
    <w:rsid w:val="001D4612"/>
    <w:rsid w:val="00200924"/>
    <w:rsid w:val="00205B95"/>
    <w:rsid w:val="00207E98"/>
    <w:rsid w:val="00236E03"/>
    <w:rsid w:val="00243E05"/>
    <w:rsid w:val="00271AA3"/>
    <w:rsid w:val="002723B0"/>
    <w:rsid w:val="002A1AC7"/>
    <w:rsid w:val="002B25D2"/>
    <w:rsid w:val="002B26A8"/>
    <w:rsid w:val="002D687A"/>
    <w:rsid w:val="002F4245"/>
    <w:rsid w:val="00315A4A"/>
    <w:rsid w:val="00336464"/>
    <w:rsid w:val="00350048"/>
    <w:rsid w:val="00362313"/>
    <w:rsid w:val="003769C1"/>
    <w:rsid w:val="003830BF"/>
    <w:rsid w:val="003B6A34"/>
    <w:rsid w:val="003B7FD4"/>
    <w:rsid w:val="003C4112"/>
    <w:rsid w:val="003D2605"/>
    <w:rsid w:val="004043E0"/>
    <w:rsid w:val="004616C8"/>
    <w:rsid w:val="0049706C"/>
    <w:rsid w:val="004B7300"/>
    <w:rsid w:val="004B755A"/>
    <w:rsid w:val="004C6753"/>
    <w:rsid w:val="004F260B"/>
    <w:rsid w:val="005004B5"/>
    <w:rsid w:val="00501D14"/>
    <w:rsid w:val="0050563D"/>
    <w:rsid w:val="00527C13"/>
    <w:rsid w:val="00527E45"/>
    <w:rsid w:val="00564C89"/>
    <w:rsid w:val="00595C87"/>
    <w:rsid w:val="005A208D"/>
    <w:rsid w:val="005B71C8"/>
    <w:rsid w:val="005B74F0"/>
    <w:rsid w:val="005D2C65"/>
    <w:rsid w:val="005D5173"/>
    <w:rsid w:val="005E6D94"/>
    <w:rsid w:val="005E746B"/>
    <w:rsid w:val="00617F71"/>
    <w:rsid w:val="0063384F"/>
    <w:rsid w:val="00636642"/>
    <w:rsid w:val="00643068"/>
    <w:rsid w:val="00643C6F"/>
    <w:rsid w:val="0064572E"/>
    <w:rsid w:val="00646202"/>
    <w:rsid w:val="0065095E"/>
    <w:rsid w:val="00651B7D"/>
    <w:rsid w:val="0065290F"/>
    <w:rsid w:val="00672368"/>
    <w:rsid w:val="006815F6"/>
    <w:rsid w:val="006959B4"/>
    <w:rsid w:val="006F3033"/>
    <w:rsid w:val="007065F9"/>
    <w:rsid w:val="0071705D"/>
    <w:rsid w:val="00726DD6"/>
    <w:rsid w:val="00772EDA"/>
    <w:rsid w:val="007748F0"/>
    <w:rsid w:val="0079644A"/>
    <w:rsid w:val="007A4321"/>
    <w:rsid w:val="00807B61"/>
    <w:rsid w:val="00833933"/>
    <w:rsid w:val="00835AE6"/>
    <w:rsid w:val="00853083"/>
    <w:rsid w:val="00853600"/>
    <w:rsid w:val="00876FE7"/>
    <w:rsid w:val="008B2F0C"/>
    <w:rsid w:val="008B4928"/>
    <w:rsid w:val="008D2AB8"/>
    <w:rsid w:val="008F1C66"/>
    <w:rsid w:val="00901876"/>
    <w:rsid w:val="00906E09"/>
    <w:rsid w:val="009535AD"/>
    <w:rsid w:val="009631AC"/>
    <w:rsid w:val="00970FE4"/>
    <w:rsid w:val="009A156C"/>
    <w:rsid w:val="009A619F"/>
    <w:rsid w:val="009B7E82"/>
    <w:rsid w:val="009F29AA"/>
    <w:rsid w:val="00A0022B"/>
    <w:rsid w:val="00A06381"/>
    <w:rsid w:val="00A071FB"/>
    <w:rsid w:val="00A346FE"/>
    <w:rsid w:val="00A47B4D"/>
    <w:rsid w:val="00A83018"/>
    <w:rsid w:val="00A85A6C"/>
    <w:rsid w:val="00A92921"/>
    <w:rsid w:val="00AA0FA6"/>
    <w:rsid w:val="00AE3490"/>
    <w:rsid w:val="00AE61EA"/>
    <w:rsid w:val="00AF17F6"/>
    <w:rsid w:val="00AF3683"/>
    <w:rsid w:val="00B177CE"/>
    <w:rsid w:val="00B27C83"/>
    <w:rsid w:val="00B45584"/>
    <w:rsid w:val="00B774DC"/>
    <w:rsid w:val="00B8552E"/>
    <w:rsid w:val="00B874E2"/>
    <w:rsid w:val="00B87783"/>
    <w:rsid w:val="00B91472"/>
    <w:rsid w:val="00BB608F"/>
    <w:rsid w:val="00BE106E"/>
    <w:rsid w:val="00C22A56"/>
    <w:rsid w:val="00C33C20"/>
    <w:rsid w:val="00C46351"/>
    <w:rsid w:val="00C63829"/>
    <w:rsid w:val="00C660F4"/>
    <w:rsid w:val="00C717AE"/>
    <w:rsid w:val="00C969A6"/>
    <w:rsid w:val="00CA7D36"/>
    <w:rsid w:val="00CD40BB"/>
    <w:rsid w:val="00D12515"/>
    <w:rsid w:val="00D24208"/>
    <w:rsid w:val="00D50E22"/>
    <w:rsid w:val="00D60C38"/>
    <w:rsid w:val="00D6542B"/>
    <w:rsid w:val="00D66893"/>
    <w:rsid w:val="00D90ACB"/>
    <w:rsid w:val="00D94A14"/>
    <w:rsid w:val="00DB1CB6"/>
    <w:rsid w:val="00DB4C32"/>
    <w:rsid w:val="00DC1500"/>
    <w:rsid w:val="00DC345B"/>
    <w:rsid w:val="00DC4E76"/>
    <w:rsid w:val="00DC5CC4"/>
    <w:rsid w:val="00DD1B39"/>
    <w:rsid w:val="00DE7392"/>
    <w:rsid w:val="00E048E3"/>
    <w:rsid w:val="00E0581B"/>
    <w:rsid w:val="00E37267"/>
    <w:rsid w:val="00E44371"/>
    <w:rsid w:val="00E52BBA"/>
    <w:rsid w:val="00E93375"/>
    <w:rsid w:val="00E949B0"/>
    <w:rsid w:val="00EC0BEA"/>
    <w:rsid w:val="00ED0E9A"/>
    <w:rsid w:val="00F00591"/>
    <w:rsid w:val="00F50F59"/>
    <w:rsid w:val="00F51688"/>
    <w:rsid w:val="00F53146"/>
    <w:rsid w:val="00F91018"/>
    <w:rsid w:val="00FA0F30"/>
    <w:rsid w:val="00FA51A4"/>
    <w:rsid w:val="00FC042A"/>
    <w:rsid w:val="00FD4D64"/>
    <w:rsid w:val="00FE321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DEE7A9"/>
  <w15:chartTrackingRefBased/>
  <w15:docId w15:val="{81898B8B-7B14-4AAE-A8B0-CD6419D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9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0323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5B7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892E7-E9B7-4F6F-AD00-857C43DC0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739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Katarzyna Breguła</cp:lastModifiedBy>
  <cp:revision>5</cp:revision>
  <cp:lastPrinted>2026-09-10T05:58:00Z</cp:lastPrinted>
  <dcterms:created xsi:type="dcterms:W3CDTF">2026-07-23T11:51:00Z</dcterms:created>
  <dcterms:modified xsi:type="dcterms:W3CDTF">2026-09-11T08:50:00Z</dcterms:modified>
</cp:coreProperties>
</file>