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7BDC3" w14:textId="53CB8718" w:rsidR="00FB7F50" w:rsidRPr="002E4373" w:rsidRDefault="002820CD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E4373">
        <w:rPr>
          <w:rFonts w:ascii="Verdana" w:hAnsi="Verdana"/>
          <w:sz w:val="18"/>
          <w:szCs w:val="18"/>
        </w:rPr>
        <w:t>Kraków</w:t>
      </w:r>
      <w:r w:rsidR="00FB7F50" w:rsidRPr="002E4373">
        <w:rPr>
          <w:rFonts w:ascii="Verdana" w:hAnsi="Verdana"/>
          <w:sz w:val="18"/>
          <w:szCs w:val="18"/>
        </w:rPr>
        <w:t xml:space="preserve"> dnia: </w:t>
      </w:r>
      <w:r w:rsidRPr="002E4373">
        <w:rPr>
          <w:rFonts w:ascii="Verdana" w:hAnsi="Verdana"/>
          <w:sz w:val="18"/>
          <w:szCs w:val="18"/>
        </w:rPr>
        <w:t>2026-09-10</w:t>
      </w:r>
    </w:p>
    <w:p w14:paraId="1DA7C652" w14:textId="77777777" w:rsidR="00FB7F50" w:rsidRPr="002E4373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3393455B" w14:textId="77777777" w:rsidR="002820CD" w:rsidRPr="002E4373" w:rsidRDefault="002820C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E437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17B93C3" w14:textId="77777777" w:rsidR="002820CD" w:rsidRPr="002E4373" w:rsidRDefault="002820C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E437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8700185" w14:textId="4CE05856" w:rsidR="00FB7F50" w:rsidRPr="002E4373" w:rsidRDefault="002820CD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E437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BF71AF8" w14:textId="6B0A15DF" w:rsidR="00FB7F50" w:rsidRPr="002E4373" w:rsidRDefault="002820CD" w:rsidP="00FB7F50">
      <w:pPr>
        <w:rPr>
          <w:rFonts w:ascii="Verdana" w:hAnsi="Verdana"/>
          <w:sz w:val="18"/>
          <w:szCs w:val="18"/>
        </w:rPr>
      </w:pPr>
      <w:r w:rsidRPr="002E4373">
        <w:rPr>
          <w:rFonts w:ascii="Verdana" w:hAnsi="Verdana"/>
          <w:sz w:val="18"/>
          <w:szCs w:val="18"/>
        </w:rPr>
        <w:t>Al. Mickiewicza</w:t>
      </w:r>
      <w:r w:rsidR="00FB7F50" w:rsidRPr="002E4373">
        <w:rPr>
          <w:rFonts w:ascii="Verdana" w:hAnsi="Verdana"/>
          <w:sz w:val="18"/>
          <w:szCs w:val="18"/>
        </w:rPr>
        <w:t xml:space="preserve"> </w:t>
      </w:r>
      <w:r w:rsidRPr="002E4373">
        <w:rPr>
          <w:rFonts w:ascii="Verdana" w:hAnsi="Verdana"/>
          <w:sz w:val="18"/>
          <w:szCs w:val="18"/>
        </w:rPr>
        <w:t>30</w:t>
      </w:r>
    </w:p>
    <w:p w14:paraId="21D252CB" w14:textId="4FB20178" w:rsidR="00FB7F50" w:rsidRPr="002E4373" w:rsidRDefault="002820CD" w:rsidP="00FB7F50">
      <w:pPr>
        <w:rPr>
          <w:rFonts w:ascii="Verdana" w:hAnsi="Verdana"/>
          <w:sz w:val="18"/>
          <w:szCs w:val="18"/>
        </w:rPr>
      </w:pPr>
      <w:r w:rsidRPr="002E4373">
        <w:rPr>
          <w:rFonts w:ascii="Verdana" w:hAnsi="Verdana"/>
          <w:sz w:val="18"/>
          <w:szCs w:val="18"/>
        </w:rPr>
        <w:t>30-059</w:t>
      </w:r>
      <w:r w:rsidR="00FB7F50" w:rsidRPr="002E4373">
        <w:rPr>
          <w:rFonts w:ascii="Verdana" w:hAnsi="Verdana"/>
          <w:sz w:val="18"/>
          <w:szCs w:val="18"/>
        </w:rPr>
        <w:t xml:space="preserve"> </w:t>
      </w:r>
      <w:r w:rsidRPr="002E4373">
        <w:rPr>
          <w:rFonts w:ascii="Verdana" w:hAnsi="Verdana"/>
          <w:sz w:val="18"/>
          <w:szCs w:val="18"/>
        </w:rPr>
        <w:t>Kraków</w:t>
      </w:r>
    </w:p>
    <w:p w14:paraId="1CBF0027" w14:textId="77777777" w:rsidR="008642B3" w:rsidRPr="002E437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E4373">
        <w:rPr>
          <w:rFonts w:ascii="Verdana" w:hAnsi="Verdana"/>
          <w:sz w:val="18"/>
          <w:szCs w:val="18"/>
        </w:rPr>
        <w:t>OGŁOSZENIE</w:t>
      </w:r>
    </w:p>
    <w:p w14:paraId="667599CE" w14:textId="77777777" w:rsidR="008642B3" w:rsidRPr="002E437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E4373">
        <w:rPr>
          <w:rFonts w:ascii="Verdana" w:hAnsi="Verdana"/>
          <w:b/>
          <w:sz w:val="18"/>
          <w:szCs w:val="18"/>
        </w:rPr>
        <w:t xml:space="preserve">o </w:t>
      </w:r>
      <w:r w:rsidR="0054734E" w:rsidRPr="002E437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2820CD" w:rsidRPr="002E4373" w14:paraId="301E35C6" w14:textId="77777777" w:rsidTr="00A52E34">
        <w:trPr>
          <w:trHeight w:val="638"/>
        </w:trPr>
        <w:tc>
          <w:tcPr>
            <w:tcW w:w="959" w:type="dxa"/>
          </w:tcPr>
          <w:p w14:paraId="47D30D83" w14:textId="77777777" w:rsidR="002820CD" w:rsidRPr="002E4373" w:rsidRDefault="002820CD" w:rsidP="00A52E3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437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6BA3209" w14:textId="506ECEE4" w:rsidR="002820CD" w:rsidRPr="002E4373" w:rsidRDefault="002820CD" w:rsidP="00A52E3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4373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2E4373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2E43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/>
                <w:sz w:val="18"/>
                <w:szCs w:val="18"/>
              </w:rPr>
              <w:t>pn.</w:t>
            </w:r>
            <w:r w:rsidRPr="002E43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4373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spektrofotometru dla </w:t>
            </w:r>
            <w:proofErr w:type="spellStart"/>
            <w:r w:rsidRPr="002E4373">
              <w:rPr>
                <w:rFonts w:ascii="Verdana" w:hAnsi="Verdana"/>
                <w:b/>
                <w:bCs/>
                <w:sz w:val="18"/>
                <w:szCs w:val="18"/>
              </w:rPr>
              <w:t>WEiP</w:t>
            </w:r>
            <w:proofErr w:type="spellEnd"/>
            <w:r w:rsidRPr="002E4373">
              <w:rPr>
                <w:rFonts w:ascii="Verdana" w:hAnsi="Verdana"/>
                <w:b/>
                <w:bCs/>
                <w:sz w:val="18"/>
                <w:szCs w:val="18"/>
              </w:rPr>
              <w:t xml:space="preserve"> - KC-DE-zp.25.334.2026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E43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E437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/>
                <w:b/>
                <w:sz w:val="18"/>
                <w:szCs w:val="18"/>
              </w:rPr>
              <w:t>KC-DE-zp.25.334.2026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559B425" w14:textId="77777777" w:rsidR="008642B3" w:rsidRPr="002E437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E4373">
        <w:rPr>
          <w:rFonts w:ascii="Verdana" w:hAnsi="Verdana"/>
          <w:sz w:val="18"/>
          <w:szCs w:val="18"/>
        </w:rPr>
        <w:t xml:space="preserve">Zamawiający, </w:t>
      </w:r>
      <w:r w:rsidR="00CC324B" w:rsidRPr="002E437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E437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E4373">
        <w:rPr>
          <w:rFonts w:ascii="Verdana" w:hAnsi="Verdana"/>
          <w:sz w:val="18"/>
          <w:szCs w:val="18"/>
        </w:rPr>
        <w:t xml:space="preserve">ust. 1 pkt. 1 i </w:t>
      </w:r>
      <w:r w:rsidRPr="002E4373">
        <w:rPr>
          <w:rFonts w:ascii="Verdana" w:hAnsi="Verdana"/>
          <w:sz w:val="18"/>
          <w:szCs w:val="18"/>
        </w:rPr>
        <w:t xml:space="preserve">ust. </w:t>
      </w:r>
      <w:r w:rsidR="00A17CDB" w:rsidRPr="002E4373">
        <w:rPr>
          <w:rFonts w:ascii="Verdana" w:hAnsi="Verdana"/>
          <w:sz w:val="18"/>
          <w:szCs w:val="18"/>
        </w:rPr>
        <w:t>2</w:t>
      </w:r>
      <w:r w:rsidRPr="002E437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E4373">
        <w:rPr>
          <w:rFonts w:ascii="Verdana" w:hAnsi="Verdana"/>
          <w:sz w:val="18"/>
          <w:szCs w:val="18"/>
        </w:rPr>
        <w:t xml:space="preserve"> </w:t>
      </w:r>
      <w:r w:rsidR="00CC1A8E" w:rsidRPr="002E4373">
        <w:rPr>
          <w:rFonts w:ascii="Verdana" w:hAnsi="Verdana"/>
          <w:sz w:val="18"/>
          <w:szCs w:val="18"/>
        </w:rPr>
        <w:t>(</w:t>
      </w:r>
      <w:r w:rsidR="004D796A" w:rsidRPr="002E4373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CC1A8E" w:rsidRPr="002E4373">
        <w:rPr>
          <w:rFonts w:ascii="Verdana" w:hAnsi="Verdana"/>
          <w:sz w:val="18"/>
          <w:szCs w:val="18"/>
        </w:rPr>
        <w:t>t.j</w:t>
      </w:r>
      <w:proofErr w:type="spellEnd"/>
      <w:r w:rsidR="00CC1A8E" w:rsidRPr="002E4373">
        <w:rPr>
          <w:rFonts w:ascii="Verdana" w:hAnsi="Verdana"/>
          <w:sz w:val="18"/>
          <w:szCs w:val="18"/>
        </w:rPr>
        <w:t xml:space="preserve">. ze zm.) </w:t>
      </w:r>
      <w:r w:rsidRPr="002E437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E4373">
        <w:rPr>
          <w:rFonts w:ascii="Verdana" w:hAnsi="Verdana"/>
          <w:sz w:val="18"/>
          <w:szCs w:val="18"/>
        </w:rPr>
        <w:t>Pzp</w:t>
      </w:r>
      <w:proofErr w:type="spellEnd"/>
      <w:r w:rsidRPr="002E4373">
        <w:rPr>
          <w:rFonts w:ascii="Verdana" w:hAnsi="Verdana"/>
          <w:sz w:val="18"/>
          <w:szCs w:val="18"/>
        </w:rPr>
        <w:t>”</w:t>
      </w:r>
      <w:r w:rsidR="00D26ED6" w:rsidRPr="002E4373">
        <w:rPr>
          <w:rFonts w:ascii="Verdana" w:hAnsi="Verdana"/>
          <w:sz w:val="18"/>
          <w:szCs w:val="18"/>
        </w:rPr>
        <w:t xml:space="preserve">, </w:t>
      </w:r>
      <w:r w:rsidRPr="002E4373">
        <w:rPr>
          <w:rFonts w:ascii="Verdana" w:hAnsi="Verdana"/>
          <w:sz w:val="18"/>
          <w:szCs w:val="18"/>
        </w:rPr>
        <w:t>informuje</w:t>
      </w:r>
      <w:r w:rsidR="00D26ED6" w:rsidRPr="002E437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E4373">
        <w:rPr>
          <w:rFonts w:ascii="Verdana" w:hAnsi="Verdana"/>
          <w:sz w:val="18"/>
          <w:szCs w:val="18"/>
        </w:rPr>
        <w:t>najkorzystniejsz</w:t>
      </w:r>
      <w:r w:rsidR="00D26ED6" w:rsidRPr="002E4373">
        <w:rPr>
          <w:rFonts w:ascii="Verdana" w:hAnsi="Verdana"/>
          <w:sz w:val="18"/>
          <w:szCs w:val="18"/>
        </w:rPr>
        <w:t xml:space="preserve">a wybrana została </w:t>
      </w:r>
      <w:r w:rsidR="00756CDA" w:rsidRPr="002E4373">
        <w:rPr>
          <w:rFonts w:ascii="Verdana" w:hAnsi="Verdana"/>
          <w:sz w:val="18"/>
          <w:szCs w:val="18"/>
        </w:rPr>
        <w:t>ofer</w:t>
      </w:r>
      <w:r w:rsidR="00D26ED6" w:rsidRPr="002E4373">
        <w:rPr>
          <w:rFonts w:ascii="Verdana" w:hAnsi="Verdana"/>
          <w:sz w:val="18"/>
          <w:szCs w:val="18"/>
        </w:rPr>
        <w:t>t</w:t>
      </w:r>
      <w:r w:rsidR="009F0E5C" w:rsidRPr="002E4373">
        <w:rPr>
          <w:rFonts w:ascii="Verdana" w:hAnsi="Verdana"/>
          <w:sz w:val="18"/>
          <w:szCs w:val="18"/>
        </w:rPr>
        <w:t>a</w:t>
      </w:r>
      <w:r w:rsidR="00D26ED6" w:rsidRPr="002E437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20CD" w:rsidRPr="002E4373" w14:paraId="4397D0E3" w14:textId="77777777" w:rsidTr="00A52E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1664C24" w14:textId="4711D54B" w:rsidR="002820CD" w:rsidRPr="002E4373" w:rsidRDefault="002820CD" w:rsidP="00A52E3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E4373">
              <w:rPr>
                <w:rFonts w:ascii="Verdana" w:hAnsi="Verdana"/>
                <w:b/>
                <w:sz w:val="18"/>
                <w:szCs w:val="18"/>
              </w:rPr>
              <w:t>„SHIM-POL A.M.BORZYMOWSKI” E. Borzymowska-Reszka, A. Reszka Spółka Jawna</w:t>
            </w:r>
          </w:p>
          <w:p w14:paraId="1C83C291" w14:textId="0BE3F11C" w:rsidR="002820CD" w:rsidRPr="002E4373" w:rsidRDefault="002820CD" w:rsidP="00A52E3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E4373">
              <w:rPr>
                <w:rFonts w:ascii="Verdana" w:hAnsi="Verdana"/>
                <w:bCs/>
                <w:sz w:val="18"/>
                <w:szCs w:val="18"/>
              </w:rPr>
              <w:t>Lubomirskiego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>5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14:paraId="05CC0514" w14:textId="23C7DFF6" w:rsidR="002820CD" w:rsidRPr="002E4373" w:rsidRDefault="002820CD" w:rsidP="00A52E3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E4373">
              <w:rPr>
                <w:rFonts w:ascii="Verdana" w:hAnsi="Verdana"/>
                <w:bCs/>
                <w:sz w:val="18"/>
                <w:szCs w:val="18"/>
              </w:rPr>
              <w:t>05-080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>Izabelin</w:t>
            </w:r>
          </w:p>
          <w:p w14:paraId="46E59AEA" w14:textId="77777777" w:rsidR="002E4373" w:rsidRPr="002E4373" w:rsidRDefault="002E4373" w:rsidP="00A52E3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</w:p>
          <w:p w14:paraId="65BD2AB4" w14:textId="7174D640" w:rsidR="002820CD" w:rsidRPr="002E4373" w:rsidRDefault="002820CD" w:rsidP="00A52E3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E4373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2E4373" w:rsidRPr="002E4373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2E4373">
              <w:rPr>
                <w:rFonts w:ascii="Verdana" w:hAnsi="Verdana"/>
                <w:sz w:val="18"/>
                <w:szCs w:val="18"/>
              </w:rPr>
              <w:t>brutto</w:t>
            </w:r>
            <w:r w:rsidR="002E4373" w:rsidRPr="002E4373">
              <w:rPr>
                <w:rFonts w:ascii="Verdana" w:hAnsi="Verdana"/>
                <w:sz w:val="18"/>
                <w:szCs w:val="18"/>
              </w:rPr>
              <w:t>:</w:t>
            </w:r>
            <w:r w:rsidRPr="002E43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/>
                <w:b/>
                <w:sz w:val="18"/>
                <w:szCs w:val="18"/>
              </w:rPr>
              <w:t>29 900.01 zł</w:t>
            </w:r>
            <w:r w:rsidRPr="002E437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51C23D8" w14:textId="77777777" w:rsidR="002820CD" w:rsidRPr="002E4373" w:rsidRDefault="002820CD" w:rsidP="00A52E3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E437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E437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E437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678C618C" w14:textId="77777777" w:rsidR="003A0AFC" w:rsidRPr="002E437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E437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3"/>
        <w:gridCol w:w="1134"/>
        <w:gridCol w:w="1417"/>
        <w:gridCol w:w="992"/>
      </w:tblGrid>
      <w:tr w:rsidR="002E4373" w:rsidRPr="002E4373" w14:paraId="78851D22" w14:textId="77777777" w:rsidTr="002E4373">
        <w:trPr>
          <w:trHeight w:val="510"/>
        </w:trPr>
        <w:tc>
          <w:tcPr>
            <w:tcW w:w="993" w:type="dxa"/>
            <w:vAlign w:val="center"/>
          </w:tcPr>
          <w:p w14:paraId="0F871BAB" w14:textId="77777777" w:rsidR="002E4373" w:rsidRPr="002E4373" w:rsidRDefault="002E43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E437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843" w:type="dxa"/>
            <w:vAlign w:val="center"/>
          </w:tcPr>
          <w:p w14:paraId="4D3D2BF6" w14:textId="77777777" w:rsidR="002E4373" w:rsidRPr="002E4373" w:rsidRDefault="002E43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ECC6917" w14:textId="45E75890" w:rsidR="002E4373" w:rsidRPr="002E4373" w:rsidRDefault="002E437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14:paraId="42E86056" w14:textId="6C421848" w:rsidR="002E4373" w:rsidRPr="002E4373" w:rsidRDefault="002E4373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01CB8A4B" w14:textId="77777777" w:rsidR="002E4373" w:rsidRPr="002E4373" w:rsidRDefault="002E4373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E4373" w:rsidRPr="002E4373" w14:paraId="494DBE87" w14:textId="77777777" w:rsidTr="002E4373">
        <w:tc>
          <w:tcPr>
            <w:tcW w:w="993" w:type="dxa"/>
            <w:vAlign w:val="center"/>
          </w:tcPr>
          <w:p w14:paraId="692468A6" w14:textId="15AEB3F0" w:rsidR="002E4373" w:rsidRPr="002E4373" w:rsidRDefault="002E4373" w:rsidP="00A52E3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14:paraId="34CFA044" w14:textId="4538D7B6" w:rsidR="002E4373" w:rsidRPr="002E4373" w:rsidRDefault="002E4373" w:rsidP="00A52E3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14:paraId="1C442320" w14:textId="54A368ED" w:rsidR="002E4373" w:rsidRPr="002E4373" w:rsidRDefault="002E4373" w:rsidP="00A52E3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>Lubomirskiego</w:t>
            </w: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>5</w:t>
            </w: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7D0454F8" w14:textId="72A07E1D" w:rsidR="002E4373" w:rsidRPr="002E4373" w:rsidRDefault="002E4373" w:rsidP="00A52E3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>05-080</w:t>
            </w: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E4373">
              <w:rPr>
                <w:rFonts w:ascii="Verdana" w:hAnsi="Verdana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134" w:type="dxa"/>
            <w:vAlign w:val="center"/>
          </w:tcPr>
          <w:p w14:paraId="2A3C9FD6" w14:textId="02330E8D" w:rsidR="002E4373" w:rsidRPr="002E4373" w:rsidRDefault="002E4373" w:rsidP="00A52E3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72CCA463" w14:textId="5713E0B2" w:rsidR="002E4373" w:rsidRPr="002E4373" w:rsidRDefault="002E4373" w:rsidP="00A52E3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039A1614" w14:textId="438B9A45" w:rsidR="002E4373" w:rsidRPr="002E4373" w:rsidRDefault="002E4373" w:rsidP="00A52E3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E437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68942ACD" w14:textId="77777777" w:rsidR="00E85D70" w:rsidRPr="002E437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73AFBBA" w14:textId="77777777" w:rsidR="00F960D7" w:rsidRPr="002E437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4CD7CEB5" w14:textId="77777777" w:rsidR="00F960D7" w:rsidRPr="002E437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E437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6EF15" w14:textId="77777777" w:rsidR="00DE4392" w:rsidRDefault="00DE4392">
      <w:r>
        <w:separator/>
      </w:r>
    </w:p>
  </w:endnote>
  <w:endnote w:type="continuationSeparator" w:id="0">
    <w:p w14:paraId="132DE044" w14:textId="77777777" w:rsidR="00DE4392" w:rsidRDefault="00DE4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6BD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A65B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24D73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623F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5422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2D9D4" w14:textId="77777777" w:rsidR="00DE4392" w:rsidRDefault="00DE4392">
      <w:r>
        <w:separator/>
      </w:r>
    </w:p>
  </w:footnote>
  <w:footnote w:type="continuationSeparator" w:id="0">
    <w:p w14:paraId="66CBC23A" w14:textId="77777777" w:rsidR="00DE4392" w:rsidRDefault="00DE4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9DF2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6232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CD13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809"/>
    <w:rsid w:val="00005838"/>
    <w:rsid w:val="00022322"/>
    <w:rsid w:val="00042497"/>
    <w:rsid w:val="000C1E6F"/>
    <w:rsid w:val="000E4E56"/>
    <w:rsid w:val="001A1468"/>
    <w:rsid w:val="001B7815"/>
    <w:rsid w:val="001C31ED"/>
    <w:rsid w:val="002820CD"/>
    <w:rsid w:val="002B1E4F"/>
    <w:rsid w:val="002B6761"/>
    <w:rsid w:val="002E4373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392"/>
    <w:rsid w:val="00DE4BF6"/>
    <w:rsid w:val="00E30B2D"/>
    <w:rsid w:val="00E62859"/>
    <w:rsid w:val="00E85D70"/>
    <w:rsid w:val="00F0680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194F6D"/>
  <w15:chartTrackingRefBased/>
  <w15:docId w15:val="{FB14D9B7-DE52-4BA2-ADC3-3313A106B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2026-09-10T12:35:00Z</cp:lastPrinted>
  <dcterms:created xsi:type="dcterms:W3CDTF">2026-09-10T12:35:00Z</dcterms:created>
  <dcterms:modified xsi:type="dcterms:W3CDTF">2026-09-10T12:35:00Z</dcterms:modified>
</cp:coreProperties>
</file>