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ED510" w14:textId="46541261" w:rsidR="00FB7F50" w:rsidRPr="002245BE" w:rsidRDefault="00F0305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0305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0305C">
        <w:rPr>
          <w:sz w:val="22"/>
          <w:szCs w:val="22"/>
        </w:rPr>
        <w:t>2026-09-10</w:t>
      </w:r>
    </w:p>
    <w:p w14:paraId="04D0B78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DEBF91E" w14:textId="77777777" w:rsidR="00F0305C" w:rsidRPr="00F0305C" w:rsidRDefault="00F0305C" w:rsidP="00FB7F50">
      <w:pPr>
        <w:spacing w:after="40"/>
        <w:rPr>
          <w:b/>
          <w:bCs/>
          <w:sz w:val="22"/>
          <w:szCs w:val="22"/>
        </w:rPr>
      </w:pPr>
      <w:r w:rsidRPr="00F0305C">
        <w:rPr>
          <w:b/>
          <w:bCs/>
          <w:sz w:val="22"/>
          <w:szCs w:val="22"/>
        </w:rPr>
        <w:t>Akademia Górniczo - Hutnicza</w:t>
      </w:r>
    </w:p>
    <w:p w14:paraId="0E542C56" w14:textId="77777777" w:rsidR="00F0305C" w:rsidRPr="00F0305C" w:rsidRDefault="00F0305C" w:rsidP="00FB7F50">
      <w:pPr>
        <w:spacing w:after="40"/>
        <w:rPr>
          <w:b/>
          <w:bCs/>
          <w:sz w:val="22"/>
          <w:szCs w:val="22"/>
        </w:rPr>
      </w:pPr>
      <w:r w:rsidRPr="00F0305C">
        <w:rPr>
          <w:b/>
          <w:bCs/>
          <w:sz w:val="22"/>
          <w:szCs w:val="22"/>
        </w:rPr>
        <w:t>im. Stanisława Staszica w Krakowie</w:t>
      </w:r>
    </w:p>
    <w:p w14:paraId="561CB0E5" w14:textId="4E35A3F3" w:rsidR="00FB7F50" w:rsidRPr="002245BE" w:rsidRDefault="00F0305C" w:rsidP="00FB7F50">
      <w:pPr>
        <w:spacing w:after="40"/>
        <w:rPr>
          <w:b/>
          <w:bCs/>
          <w:sz w:val="22"/>
          <w:szCs w:val="22"/>
        </w:rPr>
      </w:pPr>
      <w:r w:rsidRPr="00F0305C">
        <w:rPr>
          <w:b/>
          <w:bCs/>
          <w:sz w:val="22"/>
          <w:szCs w:val="22"/>
        </w:rPr>
        <w:t>Dział Zamówień Publicznych</w:t>
      </w:r>
    </w:p>
    <w:p w14:paraId="25BB23A6" w14:textId="07ED4F98" w:rsidR="00FB7F50" w:rsidRPr="002245BE" w:rsidRDefault="00F0305C" w:rsidP="00FB7F50">
      <w:pPr>
        <w:rPr>
          <w:sz w:val="22"/>
          <w:szCs w:val="22"/>
        </w:rPr>
      </w:pPr>
      <w:r w:rsidRPr="00F0305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0305C">
        <w:rPr>
          <w:sz w:val="22"/>
          <w:szCs w:val="22"/>
        </w:rPr>
        <w:t>30</w:t>
      </w:r>
    </w:p>
    <w:p w14:paraId="175364B5" w14:textId="7ED99154" w:rsidR="00FB7F50" w:rsidRPr="002245BE" w:rsidRDefault="00F0305C" w:rsidP="00FB7F50">
      <w:pPr>
        <w:rPr>
          <w:sz w:val="22"/>
          <w:szCs w:val="22"/>
        </w:rPr>
      </w:pPr>
      <w:r w:rsidRPr="00F0305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0305C">
        <w:rPr>
          <w:sz w:val="22"/>
          <w:szCs w:val="22"/>
        </w:rPr>
        <w:t>Kraków</w:t>
      </w:r>
    </w:p>
    <w:p w14:paraId="754B3F9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2D30A1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0305C" w:rsidRPr="00607F9B" w14:paraId="7071A824" w14:textId="77777777" w:rsidTr="00396314">
        <w:trPr>
          <w:trHeight w:val="638"/>
        </w:trPr>
        <w:tc>
          <w:tcPr>
            <w:tcW w:w="959" w:type="dxa"/>
          </w:tcPr>
          <w:p w14:paraId="25D99BE3" w14:textId="77777777" w:rsidR="00F0305C" w:rsidRPr="00607F9B" w:rsidRDefault="00F0305C" w:rsidP="003963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83E1328" w14:textId="27A638A5" w:rsidR="00F0305C" w:rsidRPr="00607F9B" w:rsidRDefault="00F0305C" w:rsidP="003963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0305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0305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0305C">
              <w:rPr>
                <w:b/>
                <w:bCs/>
                <w:sz w:val="22"/>
                <w:szCs w:val="22"/>
              </w:rPr>
              <w:t xml:space="preserve">Wynajem </w:t>
            </w:r>
            <w:proofErr w:type="spellStart"/>
            <w:r w:rsidRPr="00F0305C">
              <w:rPr>
                <w:b/>
                <w:bCs/>
                <w:sz w:val="22"/>
                <w:szCs w:val="22"/>
              </w:rPr>
              <w:t>mikrobusa</w:t>
            </w:r>
            <w:proofErr w:type="spellEnd"/>
            <w:r w:rsidRPr="00F0305C">
              <w:rPr>
                <w:b/>
                <w:bCs/>
                <w:sz w:val="22"/>
                <w:szCs w:val="22"/>
              </w:rPr>
              <w:t xml:space="preserve"> na terenowy wyjazd naukowo-techniczny dla członków KN Nafta i Gaz - KC-DE-zp.25.406.2026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0305C">
              <w:rPr>
                <w:b/>
                <w:sz w:val="22"/>
                <w:szCs w:val="22"/>
              </w:rPr>
              <w:t>KC-DE-zp.25.406.2026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6F7DB6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0305C" w14:paraId="0C98C0A2" w14:textId="77777777" w:rsidTr="00396314">
        <w:trPr>
          <w:cantSplit/>
        </w:trPr>
        <w:tc>
          <w:tcPr>
            <w:tcW w:w="10150" w:type="dxa"/>
          </w:tcPr>
          <w:p w14:paraId="662DCEF9" w14:textId="6069A222" w:rsidR="00F0305C" w:rsidRPr="00D26ED6" w:rsidRDefault="00F0305C" w:rsidP="0039631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0305C">
              <w:rPr>
                <w:b/>
                <w:sz w:val="22"/>
                <w:szCs w:val="22"/>
              </w:rPr>
              <w:t>Pas- Trans.pl</w:t>
            </w:r>
          </w:p>
          <w:p w14:paraId="066A180D" w14:textId="7453172D" w:rsidR="00F0305C" w:rsidRPr="009F0E5C" w:rsidRDefault="00F0305C" w:rsidP="00396314">
            <w:pPr>
              <w:jc w:val="both"/>
              <w:rPr>
                <w:bCs/>
                <w:sz w:val="22"/>
                <w:szCs w:val="22"/>
              </w:rPr>
            </w:pPr>
            <w:r w:rsidRPr="00F0305C">
              <w:rPr>
                <w:bCs/>
                <w:sz w:val="22"/>
                <w:szCs w:val="22"/>
              </w:rPr>
              <w:t>Gliniana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305C">
              <w:rPr>
                <w:bCs/>
                <w:sz w:val="22"/>
                <w:szCs w:val="22"/>
              </w:rPr>
              <w:t>28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F296C49" w14:textId="3A7AF237" w:rsidR="00F0305C" w:rsidRPr="009F0E5C" w:rsidRDefault="00F0305C" w:rsidP="00396314">
            <w:pPr>
              <w:jc w:val="both"/>
              <w:rPr>
                <w:bCs/>
                <w:sz w:val="22"/>
                <w:szCs w:val="22"/>
              </w:rPr>
            </w:pPr>
            <w:r w:rsidRPr="00F0305C">
              <w:rPr>
                <w:bCs/>
                <w:sz w:val="22"/>
                <w:szCs w:val="22"/>
              </w:rPr>
              <w:t>59-620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305C">
              <w:rPr>
                <w:bCs/>
                <w:sz w:val="22"/>
                <w:szCs w:val="22"/>
              </w:rPr>
              <w:t>Gryfów Śląski</w:t>
            </w:r>
          </w:p>
          <w:p w14:paraId="632C03E2" w14:textId="77777777" w:rsidR="00F0305C" w:rsidRPr="00D26ED6" w:rsidRDefault="00F0305C" w:rsidP="0039631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A9DED5D" w14:textId="4E35A0B2" w:rsidR="00F0305C" w:rsidRDefault="00F0305C" w:rsidP="0039631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0305C">
              <w:rPr>
                <w:sz w:val="22"/>
                <w:szCs w:val="22"/>
              </w:rPr>
              <w:t xml:space="preserve">Wynajem </w:t>
            </w:r>
            <w:proofErr w:type="spellStart"/>
            <w:r w:rsidRPr="00F0305C">
              <w:rPr>
                <w:sz w:val="22"/>
                <w:szCs w:val="22"/>
              </w:rPr>
              <w:t>mikrobusa</w:t>
            </w:r>
            <w:proofErr w:type="spellEnd"/>
            <w:r w:rsidRPr="00F0305C">
              <w:rPr>
                <w:sz w:val="22"/>
                <w:szCs w:val="22"/>
              </w:rPr>
              <w:t xml:space="preserve"> na terenowy wyjazd naukowo-techniczny dla członków KN Nafta i Gaz - KC-DE-zp.25.406.2026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7A7D0B8" w14:textId="38654CE2" w:rsidR="00F0305C" w:rsidRPr="00D26ED6" w:rsidRDefault="00F0305C" w:rsidP="0039631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0305C">
              <w:rPr>
                <w:b/>
                <w:sz w:val="22"/>
                <w:szCs w:val="22"/>
              </w:rPr>
              <w:t>6 50</w:t>
            </w:r>
            <w:r w:rsidR="008A723B">
              <w:rPr>
                <w:b/>
                <w:sz w:val="22"/>
                <w:szCs w:val="22"/>
              </w:rPr>
              <w:t>1</w:t>
            </w:r>
            <w:r w:rsidRPr="00F0305C">
              <w:rPr>
                <w:b/>
                <w:sz w:val="22"/>
                <w:szCs w:val="22"/>
              </w:rPr>
              <w:t>.</w:t>
            </w:r>
            <w:r w:rsidR="008A723B">
              <w:rPr>
                <w:b/>
                <w:sz w:val="22"/>
                <w:szCs w:val="22"/>
              </w:rPr>
              <w:t>6</w:t>
            </w:r>
            <w:r w:rsidRPr="00F0305C">
              <w:rPr>
                <w:b/>
                <w:sz w:val="22"/>
                <w:szCs w:val="22"/>
              </w:rPr>
              <w:t>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BFEE4B5" w14:textId="77777777" w:rsidR="00F0305C" w:rsidRDefault="00F0305C" w:rsidP="0039631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25C7C6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7"/>
        <w:gridCol w:w="3653"/>
        <w:gridCol w:w="1947"/>
        <w:gridCol w:w="1947"/>
        <w:gridCol w:w="1461"/>
      </w:tblGrid>
      <w:tr w:rsidR="008A723B" w:rsidRPr="008567C7" w14:paraId="3F29866A" w14:textId="77777777" w:rsidTr="008A723B">
        <w:trPr>
          <w:trHeight w:val="484"/>
        </w:trPr>
        <w:tc>
          <w:tcPr>
            <w:tcW w:w="1217" w:type="dxa"/>
            <w:vAlign w:val="center"/>
          </w:tcPr>
          <w:p w14:paraId="211DE472" w14:textId="77777777" w:rsidR="008A723B" w:rsidRPr="008567C7" w:rsidRDefault="008A723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53" w:type="dxa"/>
            <w:vAlign w:val="center"/>
          </w:tcPr>
          <w:p w14:paraId="12D1BF82" w14:textId="77777777" w:rsidR="008A723B" w:rsidRPr="008567C7" w:rsidRDefault="008A723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47" w:type="dxa"/>
            <w:vAlign w:val="center"/>
          </w:tcPr>
          <w:p w14:paraId="13ACACC1" w14:textId="252AD787" w:rsidR="008A723B" w:rsidRPr="008567C7" w:rsidRDefault="008A723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47" w:type="dxa"/>
            <w:vAlign w:val="center"/>
          </w:tcPr>
          <w:p w14:paraId="626C2960" w14:textId="13F0EC29" w:rsidR="008A723B" w:rsidRPr="008567C7" w:rsidRDefault="008A723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pojazdu</w:t>
            </w:r>
          </w:p>
        </w:tc>
        <w:tc>
          <w:tcPr>
            <w:tcW w:w="1461" w:type="dxa"/>
            <w:vAlign w:val="center"/>
          </w:tcPr>
          <w:p w14:paraId="00D67A96" w14:textId="77777777" w:rsidR="008A723B" w:rsidRPr="008567C7" w:rsidRDefault="008A723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A723B" w:rsidRPr="008567C7" w14:paraId="64ADEA72" w14:textId="77777777" w:rsidTr="008A723B">
        <w:trPr>
          <w:trHeight w:val="698"/>
        </w:trPr>
        <w:tc>
          <w:tcPr>
            <w:tcW w:w="1217" w:type="dxa"/>
            <w:vAlign w:val="center"/>
          </w:tcPr>
          <w:p w14:paraId="486477C7" w14:textId="6ED8FB1E" w:rsidR="008A723B" w:rsidRPr="008567C7" w:rsidRDefault="008A723B" w:rsidP="003963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53" w:type="dxa"/>
            <w:vAlign w:val="center"/>
          </w:tcPr>
          <w:p w14:paraId="5153D97F" w14:textId="55E00FF1" w:rsidR="008A723B" w:rsidRPr="002B6761" w:rsidRDefault="008A723B" w:rsidP="0039631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b/>
                <w:sz w:val="18"/>
                <w:szCs w:val="18"/>
              </w:rPr>
              <w:t>Pas- Trans</w:t>
            </w:r>
            <w:r w:rsidR="007E119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Marcin Pastuch</w:t>
            </w:r>
          </w:p>
          <w:p w14:paraId="18CBAC90" w14:textId="62F06D8B" w:rsidR="008A723B" w:rsidRPr="008567C7" w:rsidRDefault="008A723B" w:rsidP="0039631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bCs/>
                <w:sz w:val="18"/>
                <w:szCs w:val="18"/>
              </w:rPr>
              <w:t>Gliniana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305C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8A7D878" w14:textId="51D19838" w:rsidR="008A723B" w:rsidRPr="001B7815" w:rsidRDefault="008A723B" w:rsidP="0039631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bCs/>
                <w:sz w:val="18"/>
                <w:szCs w:val="18"/>
              </w:rPr>
              <w:t>59-620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305C">
              <w:rPr>
                <w:rFonts w:ascii="Times New Roman" w:hAnsi="Times New Roman" w:cs="Times New Roman"/>
                <w:bCs/>
                <w:sz w:val="18"/>
                <w:szCs w:val="18"/>
              </w:rPr>
              <w:t>Gryfów Śląski</w:t>
            </w:r>
          </w:p>
        </w:tc>
        <w:tc>
          <w:tcPr>
            <w:tcW w:w="1947" w:type="dxa"/>
            <w:vAlign w:val="center"/>
          </w:tcPr>
          <w:p w14:paraId="3A284A5D" w14:textId="7E5CDCFF" w:rsidR="008A723B" w:rsidRPr="008567C7" w:rsidRDefault="008A723B" w:rsidP="003963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47" w:type="dxa"/>
            <w:vAlign w:val="center"/>
          </w:tcPr>
          <w:p w14:paraId="36B9924D" w14:textId="01BE513C" w:rsidR="008A723B" w:rsidRPr="008567C7" w:rsidRDefault="008A723B" w:rsidP="003963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61" w:type="dxa"/>
            <w:vAlign w:val="center"/>
          </w:tcPr>
          <w:p w14:paraId="110AC17F" w14:textId="2246FF44" w:rsidR="008A723B" w:rsidRPr="008567C7" w:rsidRDefault="008A723B" w:rsidP="003963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A723B" w:rsidRPr="008567C7" w14:paraId="39C86FCA" w14:textId="77777777" w:rsidTr="008A723B">
        <w:trPr>
          <w:trHeight w:val="1097"/>
        </w:trPr>
        <w:tc>
          <w:tcPr>
            <w:tcW w:w="1217" w:type="dxa"/>
            <w:vAlign w:val="center"/>
          </w:tcPr>
          <w:p w14:paraId="18BB9BF0" w14:textId="06AC48EA" w:rsidR="008A723B" w:rsidRPr="008567C7" w:rsidRDefault="008A723B" w:rsidP="003963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53" w:type="dxa"/>
            <w:vAlign w:val="center"/>
          </w:tcPr>
          <w:p w14:paraId="7059FD8F" w14:textId="37185893" w:rsidR="008A723B" w:rsidRPr="002B6761" w:rsidRDefault="008A723B" w:rsidP="0039631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Firma Usługowo Handlowa </w:t>
            </w:r>
            <w:proofErr w:type="spellStart"/>
            <w:r w:rsidRPr="00F0305C">
              <w:rPr>
                <w:rFonts w:ascii="Times New Roman" w:hAnsi="Times New Roman" w:cs="Times New Roman"/>
                <w:b/>
                <w:sz w:val="18"/>
                <w:szCs w:val="18"/>
              </w:rPr>
              <w:t>Eurotrans</w:t>
            </w:r>
            <w:proofErr w:type="spellEnd"/>
            <w:r w:rsidRPr="00F0305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Krzysztof Kowalski</w:t>
            </w:r>
          </w:p>
          <w:p w14:paraId="476139B4" w14:textId="7D350640" w:rsidR="008A723B" w:rsidRPr="008567C7" w:rsidRDefault="008A723B" w:rsidP="0039631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bCs/>
                <w:sz w:val="18"/>
                <w:szCs w:val="18"/>
              </w:rPr>
              <w:t>Folwarczna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305C">
              <w:rPr>
                <w:rFonts w:ascii="Times New Roman" w:hAnsi="Times New Roman" w:cs="Times New Roman"/>
                <w:bCs/>
                <w:sz w:val="18"/>
                <w:szCs w:val="18"/>
              </w:rPr>
              <w:t>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7EF97D0" w14:textId="417E856B" w:rsidR="008A723B" w:rsidRPr="001B7815" w:rsidRDefault="008A723B" w:rsidP="0039631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bCs/>
                <w:sz w:val="18"/>
                <w:szCs w:val="18"/>
              </w:rPr>
              <w:t>43-144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305C">
              <w:rPr>
                <w:rFonts w:ascii="Times New Roman" w:hAnsi="Times New Roman" w:cs="Times New Roman"/>
                <w:bCs/>
                <w:sz w:val="18"/>
                <w:szCs w:val="18"/>
              </w:rPr>
              <w:t>Lędziny</w:t>
            </w:r>
          </w:p>
        </w:tc>
        <w:tc>
          <w:tcPr>
            <w:tcW w:w="1947" w:type="dxa"/>
            <w:vAlign w:val="center"/>
          </w:tcPr>
          <w:p w14:paraId="3D9FF635" w14:textId="4FADC849" w:rsidR="008A723B" w:rsidRPr="008567C7" w:rsidRDefault="008A723B" w:rsidP="003963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sz w:val="18"/>
                <w:szCs w:val="18"/>
              </w:rPr>
              <w:t xml:space="preserve">  50,08</w:t>
            </w:r>
          </w:p>
        </w:tc>
        <w:tc>
          <w:tcPr>
            <w:tcW w:w="1947" w:type="dxa"/>
            <w:vAlign w:val="center"/>
          </w:tcPr>
          <w:p w14:paraId="3CB51B9B" w14:textId="1089F170" w:rsidR="008A723B" w:rsidRPr="008567C7" w:rsidRDefault="008A723B" w:rsidP="003963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61" w:type="dxa"/>
            <w:vAlign w:val="center"/>
          </w:tcPr>
          <w:p w14:paraId="39A99511" w14:textId="18F60928" w:rsidR="008A723B" w:rsidRPr="008567C7" w:rsidRDefault="008A723B" w:rsidP="003963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sz w:val="18"/>
                <w:szCs w:val="18"/>
              </w:rPr>
              <w:t xml:space="preserve">  90,08</w:t>
            </w:r>
          </w:p>
        </w:tc>
      </w:tr>
      <w:tr w:rsidR="008A723B" w:rsidRPr="008567C7" w14:paraId="1BF032E8" w14:textId="77777777" w:rsidTr="008A723B">
        <w:trPr>
          <w:trHeight w:val="897"/>
        </w:trPr>
        <w:tc>
          <w:tcPr>
            <w:tcW w:w="1217" w:type="dxa"/>
            <w:vAlign w:val="center"/>
          </w:tcPr>
          <w:p w14:paraId="31CA11C2" w14:textId="08BB871A" w:rsidR="008A723B" w:rsidRPr="008567C7" w:rsidRDefault="008A723B" w:rsidP="003963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53" w:type="dxa"/>
            <w:vAlign w:val="center"/>
          </w:tcPr>
          <w:p w14:paraId="30180B3B" w14:textId="6C5955CB" w:rsidR="008A723B" w:rsidRPr="002B6761" w:rsidRDefault="008A723B" w:rsidP="0039631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b/>
                <w:sz w:val="18"/>
                <w:szCs w:val="18"/>
              </w:rPr>
              <w:t>COGNOR SA Oddział PTS w Krakowie</w:t>
            </w:r>
          </w:p>
          <w:p w14:paraId="2573A26A" w14:textId="354C1852" w:rsidR="008A723B" w:rsidRPr="008567C7" w:rsidRDefault="008A723B" w:rsidP="0039631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bCs/>
                <w:sz w:val="18"/>
                <w:szCs w:val="18"/>
              </w:rPr>
              <w:t>Mrozowa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305C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02A7706" w14:textId="68AA84BF" w:rsidR="008A723B" w:rsidRPr="001B7815" w:rsidRDefault="008A723B" w:rsidP="0039631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305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47" w:type="dxa"/>
            <w:vAlign w:val="center"/>
          </w:tcPr>
          <w:p w14:paraId="58251C10" w14:textId="325A6EBD" w:rsidR="008A723B" w:rsidRPr="008567C7" w:rsidRDefault="008A723B" w:rsidP="003963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sz w:val="18"/>
                <w:szCs w:val="18"/>
              </w:rPr>
              <w:t xml:space="preserve">  43,82</w:t>
            </w:r>
          </w:p>
        </w:tc>
        <w:tc>
          <w:tcPr>
            <w:tcW w:w="1947" w:type="dxa"/>
            <w:vAlign w:val="center"/>
          </w:tcPr>
          <w:p w14:paraId="22B26775" w14:textId="71947409" w:rsidR="008A723B" w:rsidRPr="008567C7" w:rsidRDefault="008A723B" w:rsidP="003963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61" w:type="dxa"/>
            <w:vAlign w:val="center"/>
          </w:tcPr>
          <w:p w14:paraId="3FBB9FDA" w14:textId="211D40A8" w:rsidR="008A723B" w:rsidRPr="008567C7" w:rsidRDefault="008A723B" w:rsidP="003963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05C">
              <w:rPr>
                <w:rFonts w:ascii="Times New Roman" w:hAnsi="Times New Roman" w:cs="Times New Roman"/>
                <w:sz w:val="18"/>
                <w:szCs w:val="18"/>
              </w:rPr>
              <w:t xml:space="preserve">  83,82</w:t>
            </w:r>
          </w:p>
        </w:tc>
      </w:tr>
      <w:bookmarkEnd w:id="0"/>
    </w:tbl>
    <w:p w14:paraId="71464B5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69DBF" w14:textId="77777777" w:rsidR="00761C2D" w:rsidRDefault="00761C2D">
      <w:r>
        <w:separator/>
      </w:r>
    </w:p>
  </w:endnote>
  <w:endnote w:type="continuationSeparator" w:id="0">
    <w:p w14:paraId="398A2DCC" w14:textId="77777777" w:rsidR="00761C2D" w:rsidRDefault="00761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FF4D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ABF5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98C86B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F17EC5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CEAA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D7A33" w14:textId="77777777" w:rsidR="00761C2D" w:rsidRDefault="00761C2D">
      <w:r>
        <w:separator/>
      </w:r>
    </w:p>
  </w:footnote>
  <w:footnote w:type="continuationSeparator" w:id="0">
    <w:p w14:paraId="388DCAA5" w14:textId="77777777" w:rsidR="00761C2D" w:rsidRDefault="00761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8BBE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DD6F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7AE7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117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61C2D"/>
    <w:rsid w:val="007E119A"/>
    <w:rsid w:val="007E2ACC"/>
    <w:rsid w:val="007E68C5"/>
    <w:rsid w:val="00832144"/>
    <w:rsid w:val="008567C7"/>
    <w:rsid w:val="008642B3"/>
    <w:rsid w:val="008A6C10"/>
    <w:rsid w:val="008A723B"/>
    <w:rsid w:val="008B24EB"/>
    <w:rsid w:val="008E5102"/>
    <w:rsid w:val="00915B9E"/>
    <w:rsid w:val="00952256"/>
    <w:rsid w:val="0097748A"/>
    <w:rsid w:val="009A1172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076B8"/>
    <w:rsid w:val="00E30B2D"/>
    <w:rsid w:val="00E62859"/>
    <w:rsid w:val="00E85D70"/>
    <w:rsid w:val="00F0305C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D775D6"/>
  <w15:chartTrackingRefBased/>
  <w15:docId w15:val="{500AF023-725F-4848-A3EB-889C05466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0305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2026-09-10T09:17:00Z</cp:lastPrinted>
  <dcterms:created xsi:type="dcterms:W3CDTF">2026-09-10T09:36:00Z</dcterms:created>
  <dcterms:modified xsi:type="dcterms:W3CDTF">2026-09-10T09:36:00Z</dcterms:modified>
</cp:coreProperties>
</file>