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7CA19D" w14:textId="77777777" w:rsidR="008D2AB8" w:rsidRPr="0065313D" w:rsidRDefault="008D2AB8" w:rsidP="007A0D83">
      <w:pPr>
        <w:pStyle w:val="Nagwek3"/>
        <w:jc w:val="right"/>
        <w:rPr>
          <w:rFonts w:ascii="Verdana" w:hAnsi="Verdana"/>
          <w:sz w:val="18"/>
          <w:szCs w:val="18"/>
        </w:rPr>
      </w:pPr>
      <w:r w:rsidRPr="0065313D">
        <w:rPr>
          <w:rFonts w:ascii="Verdana" w:hAnsi="Verdana"/>
          <w:b w:val="0"/>
          <w:sz w:val="18"/>
          <w:szCs w:val="18"/>
        </w:rPr>
        <w:tab/>
      </w:r>
      <w:r w:rsidRPr="0065313D">
        <w:rPr>
          <w:rFonts w:ascii="Verdana" w:hAnsi="Verdana"/>
          <w:b w:val="0"/>
          <w:sz w:val="18"/>
          <w:szCs w:val="18"/>
        </w:rPr>
        <w:tab/>
      </w:r>
      <w:r w:rsidRPr="0065313D">
        <w:rPr>
          <w:rFonts w:ascii="Verdana" w:hAnsi="Verdana"/>
          <w:b w:val="0"/>
          <w:sz w:val="18"/>
          <w:szCs w:val="18"/>
        </w:rPr>
        <w:tab/>
      </w:r>
      <w:r w:rsidRPr="0065313D">
        <w:rPr>
          <w:rFonts w:ascii="Verdana" w:hAnsi="Verdana"/>
          <w:b w:val="0"/>
          <w:sz w:val="18"/>
          <w:szCs w:val="18"/>
        </w:rPr>
        <w:tab/>
      </w:r>
      <w:r w:rsidRPr="0065313D">
        <w:rPr>
          <w:rFonts w:ascii="Verdana" w:hAnsi="Verdana"/>
          <w:b w:val="0"/>
          <w:sz w:val="18"/>
          <w:szCs w:val="18"/>
        </w:rPr>
        <w:tab/>
      </w:r>
      <w:r w:rsidRPr="0065313D">
        <w:rPr>
          <w:rFonts w:ascii="Verdana" w:hAnsi="Verdana"/>
          <w:b w:val="0"/>
          <w:sz w:val="18"/>
          <w:szCs w:val="18"/>
        </w:rPr>
        <w:tab/>
      </w:r>
      <w:r w:rsidRPr="0065313D">
        <w:rPr>
          <w:rFonts w:ascii="Verdana" w:hAnsi="Verdana"/>
          <w:b w:val="0"/>
          <w:sz w:val="18"/>
          <w:szCs w:val="18"/>
        </w:rPr>
        <w:tab/>
      </w:r>
      <w:r w:rsidRPr="0065313D">
        <w:rPr>
          <w:rFonts w:ascii="Verdana" w:hAnsi="Verdana"/>
          <w:sz w:val="18"/>
          <w:szCs w:val="18"/>
        </w:rPr>
        <w:t xml:space="preserve">Załącznik nr </w:t>
      </w:r>
      <w:r w:rsidR="00012286" w:rsidRPr="0065313D">
        <w:rPr>
          <w:rFonts w:ascii="Verdana" w:hAnsi="Verdana"/>
          <w:sz w:val="18"/>
          <w:szCs w:val="18"/>
        </w:rPr>
        <w:t>1</w:t>
      </w:r>
    </w:p>
    <w:p w14:paraId="7851038F" w14:textId="77777777" w:rsidR="008D2AB8" w:rsidRPr="0065313D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65313D">
        <w:rPr>
          <w:rFonts w:ascii="Verdana" w:hAnsi="Verdana"/>
          <w:b/>
          <w:sz w:val="18"/>
          <w:szCs w:val="18"/>
        </w:rPr>
        <w:t>FORMULARZ OFERTY</w:t>
      </w:r>
    </w:p>
    <w:p w14:paraId="57028B25" w14:textId="77777777" w:rsidR="008D2AB8" w:rsidRPr="0065313D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17A0F092" w14:textId="77777777" w:rsidR="00AF4095" w:rsidRPr="0065313D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65313D">
        <w:rPr>
          <w:rFonts w:ascii="Verdana" w:hAnsi="Verdana"/>
          <w:sz w:val="18"/>
          <w:szCs w:val="18"/>
        </w:rPr>
        <w:t>NAZWA WYKONAWCY:……………………………………………………………………</w:t>
      </w:r>
      <w:r w:rsidR="001871ED" w:rsidRPr="0065313D">
        <w:rPr>
          <w:rFonts w:ascii="Verdana" w:hAnsi="Verdana"/>
          <w:sz w:val="18"/>
          <w:szCs w:val="18"/>
        </w:rPr>
        <w:t>……………………………………………………..</w:t>
      </w:r>
    </w:p>
    <w:p w14:paraId="1439DA9F" w14:textId="77777777" w:rsidR="00AF4095" w:rsidRPr="0065313D" w:rsidRDefault="00AF4095" w:rsidP="00AF4095">
      <w:pPr>
        <w:tabs>
          <w:tab w:val="right" w:pos="8222"/>
        </w:tabs>
        <w:suppressAutoHyphens/>
        <w:autoSpaceDN w:val="0"/>
        <w:spacing w:line="360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65313D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</w:t>
      </w:r>
      <w:r w:rsidR="001871ED" w:rsidRPr="0065313D">
        <w:rPr>
          <w:rFonts w:ascii="Verdana" w:hAnsi="Verdana"/>
          <w:sz w:val="18"/>
          <w:szCs w:val="18"/>
        </w:rPr>
        <w:t>……………………………………………………</w:t>
      </w:r>
    </w:p>
    <w:p w14:paraId="0A84C77A" w14:textId="77777777" w:rsidR="00AF4095" w:rsidRPr="0065313D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65313D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  <w:r w:rsidR="001871ED" w:rsidRPr="0065313D">
        <w:rPr>
          <w:rFonts w:ascii="Verdana" w:hAnsi="Verdana"/>
          <w:sz w:val="18"/>
          <w:szCs w:val="18"/>
        </w:rPr>
        <w:t>………………………………………………………..</w:t>
      </w:r>
    </w:p>
    <w:p w14:paraId="22E55243" w14:textId="77777777" w:rsidR="00AF4095" w:rsidRPr="0065313D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65313D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</w:t>
      </w:r>
      <w:r w:rsidR="001871ED" w:rsidRPr="0065313D">
        <w:rPr>
          <w:rFonts w:ascii="Verdana" w:hAnsi="Verdana"/>
          <w:sz w:val="18"/>
          <w:szCs w:val="18"/>
        </w:rPr>
        <w:t>..............</w:t>
      </w:r>
    </w:p>
    <w:p w14:paraId="52919DFE" w14:textId="77777777" w:rsidR="00AF4095" w:rsidRPr="0065313D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65313D">
        <w:rPr>
          <w:rFonts w:ascii="Verdana" w:hAnsi="Verdana"/>
          <w:sz w:val="18"/>
          <w:szCs w:val="18"/>
          <w:lang w:val="de-DE"/>
        </w:rPr>
        <w:t>TEL.</w:t>
      </w:r>
      <w:r w:rsidRPr="0065313D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65313D">
        <w:rPr>
          <w:rFonts w:ascii="Verdana" w:hAnsi="Verdana"/>
          <w:sz w:val="18"/>
          <w:szCs w:val="18"/>
        </w:rPr>
        <w:t>……………………………………………………………</w:t>
      </w:r>
    </w:p>
    <w:p w14:paraId="37670851" w14:textId="77777777" w:rsidR="00AF4095" w:rsidRPr="0065313D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65313D">
        <w:rPr>
          <w:rFonts w:ascii="Verdana" w:hAnsi="Verdana"/>
          <w:sz w:val="18"/>
          <w:szCs w:val="18"/>
          <w:lang w:val="de-DE"/>
        </w:rPr>
        <w:t xml:space="preserve">FAX </w:t>
      </w:r>
      <w:r w:rsidRPr="0065313D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65313D">
        <w:rPr>
          <w:rFonts w:ascii="Verdana" w:hAnsi="Verdana"/>
          <w:sz w:val="18"/>
          <w:szCs w:val="18"/>
        </w:rPr>
        <w:t>……………………………………………………………</w:t>
      </w:r>
    </w:p>
    <w:p w14:paraId="06B6EC9D" w14:textId="77777777" w:rsidR="00AF4095" w:rsidRPr="0065313D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  <w:lang w:val="de-DE"/>
        </w:rPr>
      </w:pPr>
      <w:r w:rsidRPr="0065313D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</w:t>
      </w:r>
      <w:r w:rsidR="001871ED" w:rsidRPr="0065313D">
        <w:rPr>
          <w:rFonts w:ascii="Verdana" w:hAnsi="Verdana"/>
          <w:sz w:val="18"/>
          <w:szCs w:val="18"/>
          <w:lang w:val="de-DE"/>
        </w:rPr>
        <w:t>…………………………………………………………</w:t>
      </w:r>
    </w:p>
    <w:p w14:paraId="329FE6B4" w14:textId="77777777" w:rsidR="00AF4095" w:rsidRPr="0065313D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65313D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65313D">
        <w:rPr>
          <w:rFonts w:ascii="Verdana" w:hAnsi="Verdana"/>
          <w:sz w:val="18"/>
          <w:szCs w:val="18"/>
        </w:rPr>
        <w:t>REGON:………………………………………………...</w:t>
      </w:r>
      <w:r w:rsidR="001871ED" w:rsidRPr="0065313D">
        <w:rPr>
          <w:rFonts w:ascii="Verdana" w:hAnsi="Verdana"/>
          <w:sz w:val="18"/>
          <w:szCs w:val="18"/>
        </w:rPr>
        <w:t>...............................................</w:t>
      </w:r>
    </w:p>
    <w:p w14:paraId="3B624C8D" w14:textId="77777777" w:rsidR="008D2AB8" w:rsidRPr="0065313D" w:rsidRDefault="00AF4095" w:rsidP="00AF409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65313D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  <w:r w:rsidR="001871ED" w:rsidRPr="0065313D">
        <w:rPr>
          <w:rFonts w:ascii="Verdana" w:hAnsi="Verdana"/>
          <w:sz w:val="18"/>
          <w:szCs w:val="18"/>
        </w:rPr>
        <w:t>………………………………………………………</w:t>
      </w:r>
    </w:p>
    <w:p w14:paraId="451F89CD" w14:textId="77777777" w:rsidR="008D2AB8" w:rsidRPr="0065313D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65313D">
        <w:rPr>
          <w:rFonts w:ascii="Verdana" w:hAnsi="Verdana"/>
          <w:sz w:val="18"/>
          <w:szCs w:val="18"/>
        </w:rPr>
        <w:t>Do: Nazwa i siedziba Zamawiającego:</w:t>
      </w:r>
    </w:p>
    <w:p w14:paraId="65F6495F" w14:textId="77777777" w:rsidR="00D14AA4" w:rsidRPr="0065313D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65313D">
        <w:rPr>
          <w:rFonts w:ascii="Verdana" w:hAnsi="Verdana"/>
          <w:b/>
          <w:sz w:val="18"/>
          <w:szCs w:val="18"/>
        </w:rPr>
        <w:t>Akademia Górniczo - Hutnicza</w:t>
      </w:r>
    </w:p>
    <w:p w14:paraId="3469C1CA" w14:textId="77777777" w:rsidR="00D14AA4" w:rsidRPr="0065313D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65313D">
        <w:rPr>
          <w:rFonts w:ascii="Verdana" w:hAnsi="Verdana"/>
          <w:b/>
          <w:sz w:val="18"/>
          <w:szCs w:val="18"/>
        </w:rPr>
        <w:t>im. Stanisława Staszica w Krakowie</w:t>
      </w:r>
    </w:p>
    <w:p w14:paraId="583C3B06" w14:textId="77777777" w:rsidR="008D2AB8" w:rsidRPr="0065313D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65313D">
        <w:rPr>
          <w:rFonts w:ascii="Verdana" w:hAnsi="Verdana"/>
          <w:b/>
          <w:sz w:val="18"/>
          <w:szCs w:val="18"/>
        </w:rPr>
        <w:t>Dział Zamówień Publicznych</w:t>
      </w:r>
      <w:r w:rsidR="008D2AB8" w:rsidRPr="0065313D">
        <w:rPr>
          <w:rFonts w:ascii="Verdana" w:hAnsi="Verdana"/>
          <w:b/>
          <w:sz w:val="18"/>
          <w:szCs w:val="18"/>
        </w:rPr>
        <w:t xml:space="preserve">  </w:t>
      </w:r>
    </w:p>
    <w:p w14:paraId="19B12A73" w14:textId="77777777" w:rsidR="008D2AB8" w:rsidRPr="0065313D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65313D">
        <w:rPr>
          <w:rFonts w:ascii="Verdana" w:hAnsi="Verdana"/>
          <w:b/>
          <w:sz w:val="18"/>
          <w:szCs w:val="18"/>
        </w:rPr>
        <w:t>Al. Mickiewicza</w:t>
      </w:r>
      <w:r w:rsidR="008D2AB8" w:rsidRPr="0065313D">
        <w:rPr>
          <w:rFonts w:ascii="Verdana" w:hAnsi="Verdana"/>
          <w:b/>
          <w:sz w:val="18"/>
          <w:szCs w:val="18"/>
        </w:rPr>
        <w:t xml:space="preserve"> </w:t>
      </w:r>
      <w:r w:rsidRPr="0065313D">
        <w:rPr>
          <w:rFonts w:ascii="Verdana" w:hAnsi="Verdana"/>
          <w:b/>
          <w:sz w:val="18"/>
          <w:szCs w:val="18"/>
        </w:rPr>
        <w:t>30</w:t>
      </w:r>
      <w:r w:rsidR="008D2AB8" w:rsidRPr="0065313D">
        <w:rPr>
          <w:rFonts w:ascii="Verdana" w:hAnsi="Verdana"/>
          <w:b/>
          <w:sz w:val="18"/>
          <w:szCs w:val="18"/>
        </w:rPr>
        <w:t xml:space="preserve"> </w:t>
      </w:r>
    </w:p>
    <w:p w14:paraId="3CB64C61" w14:textId="77777777" w:rsidR="008D2AB8" w:rsidRPr="0065313D" w:rsidRDefault="00D14AA4" w:rsidP="008D2AB8">
      <w:pPr>
        <w:rPr>
          <w:rFonts w:ascii="Verdana" w:hAnsi="Verdana"/>
          <w:b/>
          <w:sz w:val="18"/>
          <w:szCs w:val="18"/>
        </w:rPr>
      </w:pPr>
      <w:r w:rsidRPr="0065313D">
        <w:rPr>
          <w:rFonts w:ascii="Verdana" w:hAnsi="Verdana"/>
          <w:b/>
          <w:sz w:val="18"/>
          <w:szCs w:val="18"/>
        </w:rPr>
        <w:t>30-059</w:t>
      </w:r>
      <w:r w:rsidR="008D2AB8" w:rsidRPr="0065313D">
        <w:rPr>
          <w:rFonts w:ascii="Verdana" w:hAnsi="Verdana"/>
          <w:b/>
          <w:sz w:val="18"/>
          <w:szCs w:val="18"/>
        </w:rPr>
        <w:t xml:space="preserve"> </w:t>
      </w:r>
      <w:r w:rsidRPr="0065313D">
        <w:rPr>
          <w:rFonts w:ascii="Verdana" w:hAnsi="Verdana"/>
          <w:b/>
          <w:sz w:val="18"/>
          <w:szCs w:val="18"/>
        </w:rPr>
        <w:t>Kraków</w:t>
      </w:r>
      <w:r w:rsidR="008D2AB8" w:rsidRPr="0065313D">
        <w:rPr>
          <w:rFonts w:ascii="Verdana" w:hAnsi="Verdana"/>
          <w:b/>
          <w:sz w:val="18"/>
          <w:szCs w:val="18"/>
        </w:rPr>
        <w:t xml:space="preserve">,  </w:t>
      </w:r>
    </w:p>
    <w:p w14:paraId="389CED78" w14:textId="77777777" w:rsidR="008D2AB8" w:rsidRPr="0065313D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774EF253" w14:textId="72965DCA" w:rsidR="008D2AB8" w:rsidRPr="0065313D" w:rsidRDefault="008D2AB8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65313D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B219F0" w:rsidRPr="00B219F0">
        <w:rPr>
          <w:rFonts w:ascii="Verdana" w:hAnsi="Verdana"/>
          <w:b/>
          <w:sz w:val="18"/>
          <w:szCs w:val="18"/>
        </w:rPr>
        <w:t xml:space="preserve">Dostawa mebli laboratoryjnych dla </w:t>
      </w:r>
      <w:proofErr w:type="spellStart"/>
      <w:r w:rsidR="00B219F0" w:rsidRPr="00B219F0">
        <w:rPr>
          <w:rFonts w:ascii="Verdana" w:hAnsi="Verdana"/>
          <w:b/>
          <w:sz w:val="18"/>
          <w:szCs w:val="18"/>
        </w:rPr>
        <w:t>WEiP</w:t>
      </w:r>
      <w:proofErr w:type="spellEnd"/>
      <w:r w:rsidR="00B219F0" w:rsidRPr="00B219F0">
        <w:rPr>
          <w:rFonts w:ascii="Verdana" w:hAnsi="Verdana"/>
          <w:b/>
          <w:sz w:val="18"/>
          <w:szCs w:val="18"/>
        </w:rPr>
        <w:t xml:space="preserve"> - KC-DE-zp.25.383.2026</w:t>
      </w:r>
      <w:r w:rsidRPr="0065313D">
        <w:rPr>
          <w:rFonts w:ascii="Verdana" w:hAnsi="Verdana"/>
          <w:b/>
          <w:sz w:val="18"/>
          <w:szCs w:val="18"/>
        </w:rPr>
        <w:t xml:space="preserve">, </w:t>
      </w:r>
      <w:r w:rsidRPr="0065313D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2AB36346" w14:textId="77777777" w:rsidR="008D2AB8" w:rsidRPr="0065313D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tbl>
      <w:tblPr>
        <w:tblW w:w="10121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2268"/>
        <w:gridCol w:w="1559"/>
        <w:gridCol w:w="709"/>
        <w:gridCol w:w="1559"/>
        <w:gridCol w:w="992"/>
        <w:gridCol w:w="567"/>
        <w:gridCol w:w="1899"/>
      </w:tblGrid>
      <w:tr w:rsidR="00A430C2" w:rsidRPr="0065313D" w14:paraId="06E6DB94" w14:textId="77777777" w:rsidTr="009504D6">
        <w:trPr>
          <w:trHeight w:val="645"/>
        </w:trPr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EF4377E" w14:textId="77777777" w:rsidR="00A430C2" w:rsidRPr="0065313D" w:rsidRDefault="00A430C2" w:rsidP="00A430C2">
            <w:pPr>
              <w:spacing w:after="20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65313D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L.p.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A01A60E" w14:textId="77777777" w:rsidR="00A430C2" w:rsidRPr="0065313D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65313D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Nazwa elementu</w:t>
            </w:r>
          </w:p>
          <w:p w14:paraId="6C4C3349" w14:textId="77777777" w:rsidR="00A430C2" w:rsidRPr="0065313D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2586D4F" w14:textId="77777777" w:rsidR="00A430C2" w:rsidRPr="0065313D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65313D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 xml:space="preserve">Nazwa producenta/model </w:t>
            </w:r>
            <w:r w:rsidR="0057468B" w:rsidRPr="0065313D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lub wyrób własny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56637DB" w14:textId="77777777" w:rsidR="00A430C2" w:rsidRPr="0065313D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65313D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Ilość</w:t>
            </w:r>
          </w:p>
          <w:p w14:paraId="4D79A353" w14:textId="77777777" w:rsidR="00A430C2" w:rsidRPr="0065313D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65313D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Szt.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E7B8E07" w14:textId="77777777" w:rsidR="00A430C2" w:rsidRPr="0065313D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65313D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 xml:space="preserve">Cena jednostkowa netto </w:t>
            </w:r>
            <w:r w:rsidRPr="0065313D">
              <w:rPr>
                <w:rFonts w:ascii="Verdana" w:eastAsia="Calibri" w:hAnsi="Verdana"/>
                <w:sz w:val="18"/>
                <w:szCs w:val="18"/>
                <w:lang w:eastAsia="en-US"/>
              </w:rPr>
              <w:t>[PLN]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5048B71" w14:textId="77777777" w:rsidR="00A430C2" w:rsidRPr="0065313D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65313D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Wartość netto</w:t>
            </w:r>
          </w:p>
          <w:p w14:paraId="4A665347" w14:textId="77777777" w:rsidR="00A430C2" w:rsidRPr="0065313D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65313D">
              <w:rPr>
                <w:rFonts w:ascii="Verdana" w:eastAsia="Calibri" w:hAnsi="Verdana"/>
                <w:sz w:val="18"/>
                <w:szCs w:val="18"/>
                <w:lang w:eastAsia="en-US"/>
              </w:rPr>
              <w:t>[PLN]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295B3EB" w14:textId="77777777" w:rsidR="00A430C2" w:rsidRPr="0065313D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65313D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VAT</w:t>
            </w:r>
          </w:p>
          <w:p w14:paraId="54241224" w14:textId="77777777" w:rsidR="00A430C2" w:rsidRPr="0065313D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65313D">
              <w:rPr>
                <w:rFonts w:ascii="Verdana" w:eastAsia="Calibri" w:hAnsi="Verdana"/>
                <w:sz w:val="18"/>
                <w:szCs w:val="18"/>
                <w:lang w:eastAsia="en-US"/>
              </w:rPr>
              <w:t>[%]</w:t>
            </w:r>
          </w:p>
          <w:p w14:paraId="06D8CBC5" w14:textId="77777777" w:rsidR="00A430C2" w:rsidRPr="0065313D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8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60DEC21" w14:textId="77777777" w:rsidR="00A430C2" w:rsidRPr="0065313D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65313D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 xml:space="preserve">Wartość brutto </w:t>
            </w:r>
          </w:p>
          <w:p w14:paraId="1F28843C" w14:textId="77777777" w:rsidR="00A430C2" w:rsidRPr="0065313D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65313D">
              <w:rPr>
                <w:rFonts w:ascii="Verdana" w:eastAsia="Calibri" w:hAnsi="Verdana"/>
                <w:sz w:val="18"/>
                <w:szCs w:val="18"/>
                <w:lang w:eastAsia="en-US"/>
              </w:rPr>
              <w:t>[PLN]</w:t>
            </w:r>
          </w:p>
          <w:p w14:paraId="7065A7E4" w14:textId="77777777" w:rsidR="00A430C2" w:rsidRPr="0065313D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65313D">
              <w:rPr>
                <w:rFonts w:ascii="Verdana" w:eastAsia="Calibri" w:hAnsi="Verdana"/>
                <w:sz w:val="18"/>
                <w:szCs w:val="18"/>
                <w:lang w:eastAsia="en-US"/>
              </w:rPr>
              <w:t xml:space="preserve"> (z doliczonym </w:t>
            </w:r>
            <w:r w:rsidRPr="0065313D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VAT)</w:t>
            </w:r>
          </w:p>
        </w:tc>
      </w:tr>
      <w:tr w:rsidR="00A430C2" w:rsidRPr="0065313D" w14:paraId="1F69464D" w14:textId="77777777" w:rsidTr="009504D6">
        <w:trPr>
          <w:trHeight w:val="234"/>
        </w:trPr>
        <w:tc>
          <w:tcPr>
            <w:tcW w:w="56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1827915" w14:textId="77777777" w:rsidR="00A430C2" w:rsidRPr="0065313D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65313D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56BFCEF" w14:textId="77777777" w:rsidR="00A430C2" w:rsidRPr="0065313D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65313D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AD342A6" w14:textId="77777777" w:rsidR="00A430C2" w:rsidRPr="0065313D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65313D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5B0D4BE" w14:textId="77777777" w:rsidR="00A430C2" w:rsidRPr="0065313D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65313D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BDE2902" w14:textId="77777777" w:rsidR="00A430C2" w:rsidRPr="0065313D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65313D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4D7FD1A" w14:textId="77777777" w:rsidR="00A430C2" w:rsidRPr="0065313D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65313D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D15C44E" w14:textId="77777777" w:rsidR="00A430C2" w:rsidRPr="0065313D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65313D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718D9D3" w14:textId="77777777" w:rsidR="00A430C2" w:rsidRPr="0065313D" w:rsidRDefault="00A430C2" w:rsidP="00A430C2">
            <w:pPr>
              <w:spacing w:after="200" w:line="276" w:lineRule="auto"/>
              <w:jc w:val="center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65313D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8</w:t>
            </w:r>
          </w:p>
        </w:tc>
      </w:tr>
      <w:tr w:rsidR="00B219F0" w:rsidRPr="0065313D" w14:paraId="3B972CBA" w14:textId="77777777" w:rsidTr="009504D6">
        <w:trPr>
          <w:trHeight w:val="163"/>
        </w:trPr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59886E3" w14:textId="319BB15D" w:rsidR="00B219F0" w:rsidRPr="0065313D" w:rsidRDefault="00B219F0" w:rsidP="00A430C2">
            <w:pPr>
              <w:autoSpaceDE w:val="0"/>
              <w:autoSpaceDN w:val="0"/>
              <w:adjustRightInd w:val="0"/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>
              <w:rPr>
                <w:rFonts w:ascii="Verdana" w:eastAsia="Calibri" w:hAnsi="Verdana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BB822" w14:textId="464314E5" w:rsidR="00B219F0" w:rsidRPr="0065313D" w:rsidRDefault="00B219F0" w:rsidP="00A430C2">
            <w:pPr>
              <w:suppressAutoHyphens/>
              <w:spacing w:after="120" w:line="276" w:lineRule="auto"/>
              <w:rPr>
                <w:rFonts w:ascii="Verdana" w:eastAsia="Aptos" w:hAnsi="Verdana" w:cs="Koettermann"/>
                <w:b/>
                <w:sz w:val="18"/>
                <w:szCs w:val="18"/>
                <w:lang w:eastAsia="en-US"/>
              </w:rPr>
            </w:pPr>
            <w:r>
              <w:rPr>
                <w:rFonts w:ascii="Verdana" w:eastAsia="Aptos" w:hAnsi="Verdana" w:cs="Koettermann"/>
                <w:b/>
                <w:sz w:val="18"/>
                <w:szCs w:val="18"/>
                <w:lang w:eastAsia="en-US"/>
              </w:rPr>
              <w:t>Dygestorium do pracy z izotopami do niskich pomieszczeń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3F25A" w14:textId="77777777" w:rsidR="00B219F0" w:rsidRPr="0065313D" w:rsidRDefault="00B219F0" w:rsidP="00A430C2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5463B" w14:textId="775778FC" w:rsidR="00B219F0" w:rsidRPr="0065313D" w:rsidRDefault="00B219F0" w:rsidP="00A430C2">
            <w:pPr>
              <w:spacing w:after="20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1 szt.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40F9E" w14:textId="77777777" w:rsidR="00B219F0" w:rsidRPr="0065313D" w:rsidRDefault="00B219F0" w:rsidP="00A430C2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7CD21" w14:textId="77777777" w:rsidR="00B219F0" w:rsidRPr="0065313D" w:rsidRDefault="00B219F0" w:rsidP="00A430C2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5C555AF" w14:textId="77777777" w:rsidR="00B219F0" w:rsidRPr="0065313D" w:rsidRDefault="00B219F0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89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E750D98" w14:textId="77777777" w:rsidR="00B219F0" w:rsidRPr="0065313D" w:rsidRDefault="00B219F0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B219F0" w:rsidRPr="0065313D" w14:paraId="29EAE254" w14:textId="77777777" w:rsidTr="009504D6">
        <w:trPr>
          <w:trHeight w:val="163"/>
        </w:trPr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C1BD5E2" w14:textId="32F9729A" w:rsidR="00B219F0" w:rsidRPr="0065313D" w:rsidRDefault="00B219F0" w:rsidP="00A430C2">
            <w:pPr>
              <w:autoSpaceDE w:val="0"/>
              <w:autoSpaceDN w:val="0"/>
              <w:adjustRightInd w:val="0"/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>
              <w:rPr>
                <w:rFonts w:ascii="Verdana" w:eastAsia="Calibri" w:hAnsi="Verdana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90370" w14:textId="51C25216" w:rsidR="00B219F0" w:rsidRPr="0065313D" w:rsidRDefault="00B219F0" w:rsidP="00A430C2">
            <w:pPr>
              <w:suppressAutoHyphens/>
              <w:spacing w:after="120" w:line="276" w:lineRule="auto"/>
              <w:rPr>
                <w:rFonts w:ascii="Verdana" w:eastAsia="Aptos" w:hAnsi="Verdana" w:cs="Koettermann"/>
                <w:b/>
                <w:sz w:val="18"/>
                <w:szCs w:val="18"/>
                <w:lang w:eastAsia="en-US"/>
              </w:rPr>
            </w:pPr>
            <w:r>
              <w:rPr>
                <w:rFonts w:ascii="Verdana" w:eastAsia="Aptos" w:hAnsi="Verdana" w:cs="Koettermann"/>
                <w:b/>
                <w:sz w:val="18"/>
                <w:szCs w:val="18"/>
                <w:lang w:eastAsia="en-US"/>
              </w:rPr>
              <w:t>Szafa na kwasy i zasady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5AC58" w14:textId="77777777" w:rsidR="00B219F0" w:rsidRPr="0065313D" w:rsidRDefault="00B219F0" w:rsidP="00A430C2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1587A" w14:textId="47B7E02E" w:rsidR="00B219F0" w:rsidRPr="0065313D" w:rsidRDefault="00B219F0" w:rsidP="00A430C2">
            <w:pPr>
              <w:spacing w:after="20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 xml:space="preserve">1 </w:t>
            </w:r>
            <w:proofErr w:type="spellStart"/>
            <w:r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szt</w:t>
            </w:r>
            <w:proofErr w:type="spellEnd"/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C161D" w14:textId="77777777" w:rsidR="00B219F0" w:rsidRPr="0065313D" w:rsidRDefault="00B219F0" w:rsidP="00A430C2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93DF0" w14:textId="77777777" w:rsidR="00B219F0" w:rsidRPr="0065313D" w:rsidRDefault="00B219F0" w:rsidP="00A430C2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9C9ED23" w14:textId="77777777" w:rsidR="00B219F0" w:rsidRPr="0065313D" w:rsidRDefault="00B219F0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89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29B4675" w14:textId="77777777" w:rsidR="00B219F0" w:rsidRPr="0065313D" w:rsidRDefault="00B219F0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A430C2" w:rsidRPr="0065313D" w14:paraId="19094D90" w14:textId="77777777" w:rsidTr="009504D6">
        <w:trPr>
          <w:trHeight w:val="163"/>
        </w:trPr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4BAB8DD" w14:textId="2FAAF211" w:rsidR="00A430C2" w:rsidRPr="0065313D" w:rsidRDefault="00B219F0" w:rsidP="00A430C2">
            <w:pPr>
              <w:autoSpaceDE w:val="0"/>
              <w:autoSpaceDN w:val="0"/>
              <w:adjustRightInd w:val="0"/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>
              <w:rPr>
                <w:rFonts w:ascii="Verdana" w:eastAsia="Calibri" w:hAnsi="Verdana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2B54D" w14:textId="288B7565" w:rsidR="00A430C2" w:rsidRPr="0065313D" w:rsidRDefault="00EF65AA" w:rsidP="00A430C2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zh-CN"/>
              </w:rPr>
            </w:pPr>
            <w:r w:rsidRPr="0065313D">
              <w:rPr>
                <w:rFonts w:ascii="Verdana" w:eastAsia="Aptos" w:hAnsi="Verdana" w:cs="Koettermann"/>
                <w:b/>
                <w:sz w:val="18"/>
                <w:szCs w:val="18"/>
                <w:lang w:eastAsia="en-US"/>
              </w:rPr>
              <w:t>Stół przyścienny</w:t>
            </w:r>
            <w:r w:rsidR="00B219F0">
              <w:rPr>
                <w:rFonts w:ascii="Verdana" w:eastAsia="Aptos" w:hAnsi="Verdana" w:cs="Koettermann"/>
                <w:b/>
                <w:sz w:val="18"/>
                <w:szCs w:val="18"/>
                <w:lang w:eastAsia="en-US"/>
              </w:rPr>
              <w:t xml:space="preserve"> do pracy z izotopami </w:t>
            </w:r>
            <w:r w:rsidRPr="0065313D">
              <w:rPr>
                <w:rFonts w:ascii="Verdana" w:eastAsia="Aptos" w:hAnsi="Verdana" w:cs="Koettermann"/>
                <w:b/>
                <w:sz w:val="18"/>
                <w:szCs w:val="18"/>
                <w:lang w:eastAsia="en-US"/>
              </w:rPr>
              <w:t xml:space="preserve"> </w:t>
            </w:r>
            <w:r w:rsidR="00B219F0" w:rsidRPr="00B219F0">
              <w:rPr>
                <w:rFonts w:ascii="Verdana" w:eastAsia="Aptos" w:hAnsi="Verdana" w:cs="Koettermann"/>
                <w:sz w:val="18"/>
                <w:szCs w:val="18"/>
                <w:lang w:eastAsia="en-US"/>
              </w:rPr>
              <w:t>3740</w:t>
            </w:r>
            <w:r w:rsidRPr="0065313D">
              <w:rPr>
                <w:rFonts w:ascii="Verdana" w:eastAsia="Aptos" w:hAnsi="Verdana" w:cs="Koettermann"/>
                <w:sz w:val="18"/>
                <w:szCs w:val="18"/>
                <w:lang w:eastAsia="en-US"/>
              </w:rPr>
              <w:t xml:space="preserve"> x </w:t>
            </w:r>
            <w:r w:rsidR="00B219F0">
              <w:rPr>
                <w:rFonts w:ascii="Verdana" w:eastAsia="Aptos" w:hAnsi="Verdana" w:cs="Koettermann"/>
                <w:sz w:val="18"/>
                <w:szCs w:val="18"/>
                <w:lang w:eastAsia="en-US"/>
              </w:rPr>
              <w:t>750</w:t>
            </w:r>
            <w:r w:rsidRPr="0065313D">
              <w:rPr>
                <w:rFonts w:ascii="Verdana" w:eastAsia="Aptos" w:hAnsi="Verdana" w:cs="Koettermann"/>
                <w:sz w:val="18"/>
                <w:szCs w:val="18"/>
                <w:lang w:eastAsia="en-US"/>
              </w:rPr>
              <w:t xml:space="preserve"> mm, wys. </w:t>
            </w:r>
            <w:r w:rsidR="00B219F0">
              <w:rPr>
                <w:rFonts w:ascii="Verdana" w:eastAsia="Aptos" w:hAnsi="Verdana" w:cs="Koettermann"/>
                <w:sz w:val="18"/>
                <w:szCs w:val="18"/>
                <w:lang w:eastAsia="en-US"/>
              </w:rPr>
              <w:t>900</w:t>
            </w:r>
            <w:r w:rsidRPr="0065313D">
              <w:rPr>
                <w:rFonts w:ascii="Verdana" w:eastAsia="Aptos" w:hAnsi="Verdana" w:cs="Koettermann"/>
                <w:sz w:val="18"/>
                <w:szCs w:val="18"/>
                <w:lang w:eastAsia="en-US"/>
              </w:rPr>
              <w:t xml:space="preserve"> mm.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21B98" w14:textId="77777777" w:rsidR="00A430C2" w:rsidRPr="0065313D" w:rsidRDefault="00A430C2" w:rsidP="00A430C2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98124" w14:textId="02B4CF4C" w:rsidR="00A430C2" w:rsidRPr="0065313D" w:rsidRDefault="00EF65AA" w:rsidP="00A430C2">
            <w:pPr>
              <w:spacing w:after="20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65313D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2 szt.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C23A2" w14:textId="77777777" w:rsidR="00A430C2" w:rsidRPr="0065313D" w:rsidRDefault="00A430C2" w:rsidP="00A430C2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FEAB9" w14:textId="77777777" w:rsidR="00A430C2" w:rsidRPr="0065313D" w:rsidRDefault="00A430C2" w:rsidP="00A430C2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39C9220" w14:textId="77777777" w:rsidR="00A430C2" w:rsidRPr="0065313D" w:rsidRDefault="00A430C2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89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89EA414" w14:textId="77777777" w:rsidR="00A430C2" w:rsidRPr="0065313D" w:rsidRDefault="00A430C2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9D4E2A" w:rsidRPr="0065313D" w14:paraId="1CB40D74" w14:textId="77777777" w:rsidTr="009504D6">
        <w:trPr>
          <w:trHeight w:val="163"/>
        </w:trPr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4F14CEE" w14:textId="56EE544A" w:rsidR="009D4E2A" w:rsidRPr="0065313D" w:rsidRDefault="00B219F0" w:rsidP="00A430C2">
            <w:pPr>
              <w:autoSpaceDE w:val="0"/>
              <w:autoSpaceDN w:val="0"/>
              <w:adjustRightInd w:val="0"/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>
              <w:rPr>
                <w:rFonts w:ascii="Verdana" w:eastAsia="Calibri" w:hAnsi="Verdana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1021C" w14:textId="0B2B6726" w:rsidR="009D4E2A" w:rsidRPr="0065313D" w:rsidRDefault="00EF65AA" w:rsidP="00A430C2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zh-CN"/>
              </w:rPr>
            </w:pPr>
            <w:r w:rsidRPr="0065313D">
              <w:rPr>
                <w:rFonts w:ascii="Verdana" w:eastAsia="Aptos" w:hAnsi="Verdana" w:cs="Koettermann"/>
                <w:b/>
                <w:sz w:val="18"/>
                <w:szCs w:val="18"/>
                <w:lang w:eastAsia="en-US"/>
              </w:rPr>
              <w:t xml:space="preserve">Stół </w:t>
            </w:r>
            <w:r w:rsidR="00B219F0">
              <w:rPr>
                <w:rFonts w:ascii="Verdana" w:eastAsia="Aptos" w:hAnsi="Verdana" w:cs="Koettermann"/>
                <w:b/>
                <w:sz w:val="18"/>
                <w:szCs w:val="18"/>
                <w:lang w:eastAsia="en-US"/>
              </w:rPr>
              <w:t>przyścienny</w:t>
            </w:r>
            <w:r w:rsidRPr="0065313D">
              <w:rPr>
                <w:rFonts w:ascii="Verdana" w:eastAsia="Aptos" w:hAnsi="Verdana" w:cs="Koettermann"/>
                <w:b/>
                <w:sz w:val="18"/>
                <w:szCs w:val="18"/>
                <w:lang w:eastAsia="en-US"/>
              </w:rPr>
              <w:t xml:space="preserve"> </w:t>
            </w:r>
            <w:r w:rsidR="00B219F0">
              <w:rPr>
                <w:rFonts w:ascii="Verdana" w:eastAsia="Aptos" w:hAnsi="Verdana" w:cs="Koettermann"/>
                <w:sz w:val="18"/>
                <w:szCs w:val="18"/>
                <w:lang w:eastAsia="en-US"/>
              </w:rPr>
              <w:t>4700</w:t>
            </w:r>
            <w:r w:rsidRPr="0065313D">
              <w:rPr>
                <w:rFonts w:ascii="Verdana" w:eastAsia="Aptos" w:hAnsi="Verdana" w:cs="Koettermann"/>
                <w:sz w:val="18"/>
                <w:szCs w:val="18"/>
                <w:lang w:eastAsia="en-US"/>
              </w:rPr>
              <w:t xml:space="preserve"> x 600 mm, wys. 900 mm.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A8FC3" w14:textId="77777777" w:rsidR="009D4E2A" w:rsidRPr="0065313D" w:rsidRDefault="009D4E2A" w:rsidP="00A430C2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A1065" w14:textId="52DA5761" w:rsidR="009D4E2A" w:rsidRPr="0065313D" w:rsidRDefault="00EF65AA" w:rsidP="00A430C2">
            <w:pPr>
              <w:spacing w:after="20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65313D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1 szt.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3C389" w14:textId="77777777" w:rsidR="009D4E2A" w:rsidRPr="0065313D" w:rsidRDefault="009D4E2A" w:rsidP="00A430C2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15E9A" w14:textId="77777777" w:rsidR="009D4E2A" w:rsidRPr="0065313D" w:rsidRDefault="009D4E2A" w:rsidP="00A430C2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CA6E8C7" w14:textId="77777777" w:rsidR="009D4E2A" w:rsidRPr="0065313D" w:rsidRDefault="009D4E2A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89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A3CE1ED" w14:textId="77777777" w:rsidR="009D4E2A" w:rsidRPr="0065313D" w:rsidRDefault="009D4E2A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A430C2" w:rsidRPr="0065313D" w14:paraId="37D2364A" w14:textId="77777777" w:rsidTr="009504D6">
        <w:trPr>
          <w:trHeight w:val="163"/>
        </w:trPr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274D223" w14:textId="642291E8" w:rsidR="00A430C2" w:rsidRPr="0065313D" w:rsidRDefault="00B219F0" w:rsidP="00A430C2">
            <w:pPr>
              <w:autoSpaceDE w:val="0"/>
              <w:autoSpaceDN w:val="0"/>
              <w:adjustRightInd w:val="0"/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>
              <w:rPr>
                <w:rFonts w:ascii="Verdana" w:eastAsia="Calibri" w:hAnsi="Verdana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E6EFF" w14:textId="452F52A8" w:rsidR="00A430C2" w:rsidRPr="0065313D" w:rsidRDefault="00EF65AA" w:rsidP="00515750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zh-CN"/>
              </w:rPr>
            </w:pPr>
            <w:r w:rsidRPr="0065313D">
              <w:rPr>
                <w:rFonts w:ascii="Verdana" w:eastAsia="Aptos" w:hAnsi="Verdana" w:cs="Koettermann"/>
                <w:b/>
                <w:sz w:val="18"/>
                <w:szCs w:val="18"/>
                <w:lang w:eastAsia="en-US"/>
              </w:rPr>
              <w:t xml:space="preserve">Stół przyścienny </w:t>
            </w:r>
            <w:r w:rsidRPr="0065313D">
              <w:rPr>
                <w:rFonts w:ascii="Verdana" w:eastAsia="Aptos" w:hAnsi="Verdana" w:cs="Koettermann"/>
                <w:sz w:val="18"/>
                <w:szCs w:val="18"/>
                <w:lang w:eastAsia="en-US"/>
              </w:rPr>
              <w:t>1</w:t>
            </w:r>
            <w:r w:rsidR="00B219F0">
              <w:rPr>
                <w:rFonts w:ascii="Verdana" w:eastAsia="Aptos" w:hAnsi="Verdana" w:cs="Koettermann"/>
                <w:sz w:val="18"/>
                <w:szCs w:val="18"/>
                <w:lang w:eastAsia="en-US"/>
              </w:rPr>
              <w:t>740</w:t>
            </w:r>
            <w:r w:rsidRPr="0065313D">
              <w:rPr>
                <w:rFonts w:ascii="Verdana" w:eastAsia="Aptos" w:hAnsi="Verdana" w:cs="Koettermann"/>
                <w:sz w:val="18"/>
                <w:szCs w:val="18"/>
                <w:lang w:eastAsia="en-US"/>
              </w:rPr>
              <w:t xml:space="preserve"> x </w:t>
            </w:r>
            <w:r w:rsidR="00B219F0">
              <w:rPr>
                <w:rFonts w:ascii="Verdana" w:eastAsia="Aptos" w:hAnsi="Verdana" w:cs="Koettermann"/>
                <w:sz w:val="18"/>
                <w:szCs w:val="18"/>
                <w:lang w:eastAsia="en-US"/>
              </w:rPr>
              <w:t>750</w:t>
            </w:r>
            <w:r w:rsidRPr="0065313D">
              <w:rPr>
                <w:rFonts w:ascii="Verdana" w:eastAsia="Aptos" w:hAnsi="Verdana" w:cs="Koettermann"/>
                <w:sz w:val="18"/>
                <w:szCs w:val="18"/>
                <w:lang w:eastAsia="en-US"/>
              </w:rPr>
              <w:t xml:space="preserve"> mm, wys. 900 mm.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4DDCA" w14:textId="77777777" w:rsidR="00A430C2" w:rsidRPr="0065313D" w:rsidRDefault="00A430C2" w:rsidP="00515750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D6E38" w14:textId="7E92C8CA" w:rsidR="00A430C2" w:rsidRPr="0065313D" w:rsidRDefault="00EF65AA" w:rsidP="00A430C2">
            <w:pPr>
              <w:spacing w:after="20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65313D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1 szt.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A1A09" w14:textId="77777777" w:rsidR="00A430C2" w:rsidRPr="0065313D" w:rsidRDefault="00A430C2" w:rsidP="00A430C2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58DE3" w14:textId="77777777" w:rsidR="00A430C2" w:rsidRPr="0065313D" w:rsidRDefault="00A430C2" w:rsidP="00A430C2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A00DCEF" w14:textId="77777777" w:rsidR="00A430C2" w:rsidRPr="0065313D" w:rsidRDefault="00A430C2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89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E28A1C1" w14:textId="77777777" w:rsidR="00A430C2" w:rsidRPr="0065313D" w:rsidRDefault="00A430C2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9D4E2A" w:rsidRPr="0065313D" w14:paraId="06EEC959" w14:textId="77777777" w:rsidTr="009504D6">
        <w:trPr>
          <w:trHeight w:val="163"/>
        </w:trPr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679922C" w14:textId="0B26BD1D" w:rsidR="009D4E2A" w:rsidRPr="0065313D" w:rsidRDefault="00B219F0" w:rsidP="00A430C2">
            <w:pPr>
              <w:autoSpaceDE w:val="0"/>
              <w:autoSpaceDN w:val="0"/>
              <w:adjustRightInd w:val="0"/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>
              <w:rPr>
                <w:rFonts w:ascii="Verdana" w:eastAsia="Calibri" w:hAnsi="Verdana"/>
                <w:sz w:val="18"/>
                <w:szCs w:val="18"/>
                <w:lang w:eastAsia="en-US"/>
              </w:rPr>
              <w:lastRenderedPageBreak/>
              <w:t>6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95AEE" w14:textId="3CA6A6C5" w:rsidR="009D4E2A" w:rsidRPr="0065313D" w:rsidRDefault="00B219F0" w:rsidP="00515750">
            <w:pPr>
              <w:suppressAutoHyphens/>
              <w:spacing w:after="120" w:line="276" w:lineRule="auto"/>
              <w:rPr>
                <w:rFonts w:ascii="Verdana" w:eastAsia="MS Mincho" w:hAnsi="Verdana" w:cs="Times New Roman (Nagłówki CS)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Verdana" w:eastAsia="Aptos" w:hAnsi="Verdana" w:cs="Koettermann"/>
                <w:b/>
                <w:sz w:val="18"/>
                <w:szCs w:val="18"/>
                <w:lang w:eastAsia="en-US"/>
              </w:rPr>
              <w:t>Stół przyścienny L-kształtny 2830/2390 x 600 mm, wys. 750 mm</w:t>
            </w:r>
            <w:r w:rsidR="00EF65AA" w:rsidRPr="0065313D">
              <w:rPr>
                <w:rFonts w:ascii="Verdana" w:eastAsia="Aptos" w:hAnsi="Verdana" w:cs="Koettermann"/>
                <w:b/>
                <w:sz w:val="18"/>
                <w:szCs w:val="18"/>
                <w:lang w:eastAsia="en-US"/>
              </w:rPr>
              <w:t xml:space="preserve">, </w:t>
            </w:r>
            <w:r w:rsidR="00EF65AA" w:rsidRPr="0065313D">
              <w:rPr>
                <w:rFonts w:ascii="Verdana" w:eastAsia="Aptos" w:hAnsi="Verdana" w:cs="Koettermann"/>
                <w:sz w:val="18"/>
                <w:szCs w:val="18"/>
                <w:lang w:eastAsia="en-US"/>
              </w:rPr>
              <w:t>wys. 1800 mm.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2381A" w14:textId="77777777" w:rsidR="009D4E2A" w:rsidRPr="0065313D" w:rsidRDefault="009D4E2A" w:rsidP="00515750">
            <w:pPr>
              <w:suppressAutoHyphens/>
              <w:spacing w:after="120" w:line="276" w:lineRule="auto"/>
              <w:rPr>
                <w:rFonts w:ascii="Verdana" w:eastAsia="Calibri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EF68B" w14:textId="2192847E" w:rsidR="009D4E2A" w:rsidRPr="0065313D" w:rsidRDefault="00EF65AA" w:rsidP="00A430C2">
            <w:pPr>
              <w:spacing w:after="200" w:line="276" w:lineRule="auto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65313D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1 szt.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4F5B6" w14:textId="77777777" w:rsidR="009D4E2A" w:rsidRPr="0065313D" w:rsidRDefault="009D4E2A" w:rsidP="00A430C2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2F7F8" w14:textId="77777777" w:rsidR="009D4E2A" w:rsidRPr="0065313D" w:rsidRDefault="009D4E2A" w:rsidP="00A430C2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17FCF6B" w14:textId="77777777" w:rsidR="009D4E2A" w:rsidRPr="0065313D" w:rsidRDefault="009D4E2A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89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F450C1F" w14:textId="77777777" w:rsidR="009D4E2A" w:rsidRPr="0065313D" w:rsidRDefault="009D4E2A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A430C2" w:rsidRPr="0065313D" w14:paraId="4BA12B49" w14:textId="77777777" w:rsidTr="009504D6">
        <w:trPr>
          <w:trHeight w:val="163"/>
        </w:trPr>
        <w:tc>
          <w:tcPr>
            <w:tcW w:w="6663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8825896" w14:textId="77777777" w:rsidR="00A430C2" w:rsidRPr="0065313D" w:rsidRDefault="00A430C2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  <w:p w14:paraId="6B8D6368" w14:textId="77777777" w:rsidR="00A430C2" w:rsidRPr="0065313D" w:rsidRDefault="00A430C2" w:rsidP="00A430C2">
            <w:pPr>
              <w:spacing w:after="200" w:line="276" w:lineRule="auto"/>
              <w:ind w:right="425"/>
              <w:jc w:val="right"/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</w:pPr>
            <w:r w:rsidRPr="0065313D">
              <w:rPr>
                <w:rFonts w:ascii="Verdana" w:eastAsia="Calibri" w:hAnsi="Verdana"/>
                <w:b/>
                <w:bCs/>
                <w:sz w:val="18"/>
                <w:szCs w:val="18"/>
                <w:lang w:eastAsia="en-US"/>
              </w:rPr>
              <w:t>RAZEM:</w:t>
            </w:r>
          </w:p>
          <w:p w14:paraId="2A2B82B8" w14:textId="77777777" w:rsidR="00A430C2" w:rsidRPr="0065313D" w:rsidRDefault="00A430C2" w:rsidP="00A430C2">
            <w:pPr>
              <w:spacing w:after="200" w:line="276" w:lineRule="auto"/>
              <w:ind w:right="425"/>
              <w:jc w:val="right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2A316" w14:textId="77777777" w:rsidR="00A430C2" w:rsidRPr="0065313D" w:rsidRDefault="00A430C2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1775F74" w14:textId="77777777" w:rsidR="00A430C2" w:rsidRPr="0065313D" w:rsidRDefault="00A430C2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B95C486" w14:textId="77777777" w:rsidR="00A430C2" w:rsidRPr="0065313D" w:rsidRDefault="00A430C2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  <w:tr w:rsidR="00A430C2" w:rsidRPr="0065313D" w14:paraId="6AD2665B" w14:textId="77777777" w:rsidTr="009504D6">
        <w:trPr>
          <w:trHeight w:val="163"/>
        </w:trPr>
        <w:tc>
          <w:tcPr>
            <w:tcW w:w="6663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1066ADC" w14:textId="77777777" w:rsidR="00A430C2" w:rsidRPr="0065313D" w:rsidRDefault="00A430C2" w:rsidP="00A430C2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65313D">
              <w:rPr>
                <w:rFonts w:ascii="Verdana" w:eastAsia="Calibri" w:hAnsi="Verdana"/>
                <w:sz w:val="18"/>
                <w:szCs w:val="18"/>
                <w:lang w:eastAsia="en-US"/>
              </w:rPr>
              <w:t>Cena netto za całość zamówienia /słownie: ……………………………………………………………/</w:t>
            </w:r>
          </w:p>
          <w:p w14:paraId="6E3E3D81" w14:textId="77777777" w:rsidR="00A430C2" w:rsidRPr="0065313D" w:rsidRDefault="00A430C2" w:rsidP="00A430C2">
            <w:pPr>
              <w:spacing w:after="200" w:line="276" w:lineRule="auto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65313D">
              <w:rPr>
                <w:rFonts w:ascii="Verdana" w:eastAsia="Calibri" w:hAnsi="Verdana"/>
                <w:sz w:val="18"/>
                <w:szCs w:val="18"/>
                <w:lang w:eastAsia="en-US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A77EC" w14:textId="77777777" w:rsidR="00A430C2" w:rsidRPr="0065313D" w:rsidRDefault="00A430C2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6677A11" w14:textId="77777777" w:rsidR="00A430C2" w:rsidRPr="0065313D" w:rsidRDefault="00A430C2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AC2B625" w14:textId="77777777" w:rsidR="00A430C2" w:rsidRPr="0065313D" w:rsidRDefault="00A430C2" w:rsidP="00A430C2">
            <w:pPr>
              <w:spacing w:after="200" w:line="276" w:lineRule="auto"/>
              <w:ind w:right="425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</w:p>
        </w:tc>
      </w:tr>
    </w:tbl>
    <w:p w14:paraId="7E211DBC" w14:textId="6DD1C829" w:rsidR="008D2AB8" w:rsidRPr="0065313D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i/>
          <w:sz w:val="18"/>
          <w:szCs w:val="18"/>
        </w:rPr>
      </w:pPr>
      <w:r w:rsidRPr="0065313D">
        <w:rPr>
          <w:rFonts w:ascii="Verdana" w:hAnsi="Verdana"/>
          <w:b/>
          <w:sz w:val="18"/>
          <w:szCs w:val="18"/>
        </w:rPr>
        <w:t>Termin realizacji umowy:</w:t>
      </w:r>
      <w:r w:rsidR="005667D2" w:rsidRPr="0065313D">
        <w:rPr>
          <w:rFonts w:ascii="Verdana" w:hAnsi="Verdana"/>
          <w:b/>
          <w:sz w:val="18"/>
          <w:szCs w:val="18"/>
        </w:rPr>
        <w:t xml:space="preserve"> </w:t>
      </w:r>
      <w:r w:rsidR="00591D54" w:rsidRPr="0065313D">
        <w:rPr>
          <w:rFonts w:ascii="Verdana" w:hAnsi="Verdana"/>
          <w:b/>
          <w:sz w:val="18"/>
          <w:szCs w:val="18"/>
        </w:rPr>
        <w:t xml:space="preserve">do </w:t>
      </w:r>
      <w:r w:rsidR="0008734E">
        <w:rPr>
          <w:rFonts w:ascii="Verdana" w:hAnsi="Verdana"/>
          <w:b/>
          <w:sz w:val="18"/>
          <w:szCs w:val="18"/>
        </w:rPr>
        <w:t>14</w:t>
      </w:r>
      <w:r w:rsidR="00591D54" w:rsidRPr="0065313D">
        <w:rPr>
          <w:rFonts w:ascii="Verdana" w:hAnsi="Verdana"/>
          <w:b/>
          <w:sz w:val="18"/>
          <w:szCs w:val="18"/>
        </w:rPr>
        <w:t xml:space="preserve"> </w:t>
      </w:r>
      <w:r w:rsidR="0008734E">
        <w:rPr>
          <w:rFonts w:ascii="Verdana" w:hAnsi="Verdana"/>
          <w:b/>
          <w:sz w:val="18"/>
          <w:szCs w:val="18"/>
        </w:rPr>
        <w:t>tygo</w:t>
      </w:r>
      <w:r w:rsidR="00591D54" w:rsidRPr="0065313D">
        <w:rPr>
          <w:rFonts w:ascii="Verdana" w:hAnsi="Verdana"/>
          <w:b/>
          <w:sz w:val="18"/>
          <w:szCs w:val="18"/>
        </w:rPr>
        <w:t>dni od daty podpisania umowy.</w:t>
      </w:r>
    </w:p>
    <w:p w14:paraId="577EB80C" w14:textId="1F49622B" w:rsidR="008D2AB8" w:rsidRPr="0065313D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i/>
          <w:sz w:val="18"/>
          <w:szCs w:val="18"/>
        </w:rPr>
      </w:pPr>
      <w:r w:rsidRPr="0065313D">
        <w:rPr>
          <w:rFonts w:ascii="Verdana" w:hAnsi="Verdana"/>
          <w:b/>
          <w:sz w:val="18"/>
          <w:szCs w:val="18"/>
        </w:rPr>
        <w:t xml:space="preserve">Okres </w:t>
      </w:r>
      <w:r w:rsidR="003251E2" w:rsidRPr="0065313D">
        <w:rPr>
          <w:rFonts w:ascii="Verdana" w:hAnsi="Verdana"/>
          <w:b/>
          <w:sz w:val="18"/>
          <w:szCs w:val="18"/>
        </w:rPr>
        <w:t>gwarancji</w:t>
      </w:r>
      <w:r w:rsidR="0008734E">
        <w:rPr>
          <w:rFonts w:ascii="Verdana" w:hAnsi="Verdana"/>
          <w:b/>
          <w:sz w:val="18"/>
          <w:szCs w:val="18"/>
        </w:rPr>
        <w:t xml:space="preserve"> na całość przedmiotu zamówienia</w:t>
      </w:r>
      <w:r w:rsidRPr="0065313D">
        <w:rPr>
          <w:rFonts w:ascii="Verdana" w:hAnsi="Verdana"/>
          <w:b/>
          <w:sz w:val="18"/>
          <w:szCs w:val="18"/>
        </w:rPr>
        <w:t xml:space="preserve"> wynosi:</w:t>
      </w:r>
      <w:r w:rsidRPr="0065313D">
        <w:rPr>
          <w:rFonts w:ascii="Verdana" w:hAnsi="Verdana"/>
          <w:sz w:val="18"/>
          <w:szCs w:val="18"/>
        </w:rPr>
        <w:t xml:space="preserve"> </w:t>
      </w:r>
      <w:r w:rsidRPr="0065313D">
        <w:rPr>
          <w:rFonts w:ascii="Verdana" w:hAnsi="Verdana"/>
          <w:b/>
          <w:bCs/>
          <w:sz w:val="18"/>
          <w:szCs w:val="18"/>
        </w:rPr>
        <w:t>………</w:t>
      </w:r>
      <w:r w:rsidR="005667D2" w:rsidRPr="0065313D">
        <w:rPr>
          <w:rFonts w:ascii="Verdana" w:hAnsi="Verdana"/>
          <w:b/>
          <w:bCs/>
          <w:sz w:val="18"/>
          <w:szCs w:val="18"/>
        </w:rPr>
        <w:t xml:space="preserve"> miesięcy</w:t>
      </w:r>
      <w:r w:rsidR="0005028C" w:rsidRPr="0065313D">
        <w:rPr>
          <w:rFonts w:ascii="Verdana" w:hAnsi="Verdana"/>
          <w:sz w:val="18"/>
          <w:szCs w:val="18"/>
        </w:rPr>
        <w:t xml:space="preserve"> </w:t>
      </w:r>
      <w:r w:rsidRPr="0065313D">
        <w:rPr>
          <w:rFonts w:ascii="Verdana" w:hAnsi="Verdana"/>
          <w:sz w:val="18"/>
          <w:szCs w:val="18"/>
          <w:highlight w:val="yellow"/>
        </w:rPr>
        <w:t>(</w:t>
      </w:r>
      <w:r w:rsidRPr="0065313D">
        <w:rPr>
          <w:rFonts w:ascii="Verdana" w:hAnsi="Verdana"/>
          <w:i/>
          <w:sz w:val="18"/>
          <w:szCs w:val="18"/>
          <w:highlight w:val="yellow"/>
        </w:rPr>
        <w:t>kryterium oceny ofert)</w:t>
      </w:r>
      <w:r w:rsidR="00AF704D" w:rsidRPr="0065313D">
        <w:rPr>
          <w:rFonts w:ascii="Verdana" w:hAnsi="Verdana"/>
          <w:i/>
          <w:sz w:val="18"/>
          <w:szCs w:val="18"/>
        </w:rPr>
        <w:t xml:space="preserve"> *)</w:t>
      </w:r>
    </w:p>
    <w:p w14:paraId="33677CDA" w14:textId="77777777" w:rsidR="00AF704D" w:rsidRPr="0065313D" w:rsidRDefault="00AF704D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iCs/>
          <w:sz w:val="18"/>
          <w:szCs w:val="18"/>
        </w:rPr>
      </w:pPr>
      <w:r w:rsidRPr="0065313D">
        <w:rPr>
          <w:rFonts w:ascii="Verdana" w:hAnsi="Verdana"/>
          <w:b/>
          <w:bCs/>
          <w:iCs/>
          <w:sz w:val="18"/>
          <w:szCs w:val="18"/>
        </w:rPr>
        <w:t>*) W przypadku nie podania okresu gwarancji, Zamawiający przyjmie minimalny okres gwarancji.</w:t>
      </w:r>
    </w:p>
    <w:p w14:paraId="005BD7E4" w14:textId="610FE751" w:rsidR="0058741A" w:rsidRPr="0065313D" w:rsidRDefault="008D2AB8" w:rsidP="00A63B46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65313D">
        <w:rPr>
          <w:rFonts w:ascii="Verdana" w:hAnsi="Verdana"/>
          <w:sz w:val="18"/>
          <w:szCs w:val="18"/>
        </w:rPr>
        <w:t xml:space="preserve">Oświadczamy, że zgodnie z ustawą z dnia </w:t>
      </w:r>
      <w:r w:rsidR="00A0022B" w:rsidRPr="0065313D">
        <w:rPr>
          <w:rFonts w:ascii="Verdana" w:hAnsi="Verdana"/>
          <w:sz w:val="18"/>
          <w:szCs w:val="18"/>
        </w:rPr>
        <w:t>6 marca 2018 r</w:t>
      </w:r>
      <w:r w:rsidRPr="0065313D">
        <w:rPr>
          <w:rFonts w:ascii="Verdana" w:hAnsi="Verdana"/>
          <w:sz w:val="18"/>
          <w:szCs w:val="18"/>
        </w:rPr>
        <w:t>.</w:t>
      </w:r>
      <w:r w:rsidR="00A0022B" w:rsidRPr="0065313D">
        <w:rPr>
          <w:rFonts w:ascii="Verdana" w:hAnsi="Verdana"/>
          <w:sz w:val="18"/>
          <w:szCs w:val="18"/>
        </w:rPr>
        <w:t xml:space="preserve"> Prawo przedsiębiorców, </w:t>
      </w:r>
      <w:r w:rsidRPr="0065313D">
        <w:rPr>
          <w:rFonts w:ascii="Verdana" w:hAnsi="Verdana"/>
          <w:sz w:val="18"/>
          <w:szCs w:val="18"/>
        </w:rPr>
        <w:t>należymy do małych lub średnich przedsiębiorców:</w:t>
      </w:r>
      <w:r w:rsidRPr="0065313D">
        <w:rPr>
          <w:rFonts w:ascii="Verdana" w:hAnsi="Verdana"/>
          <w:b/>
          <w:sz w:val="18"/>
          <w:szCs w:val="18"/>
        </w:rPr>
        <w:t xml:space="preserve"> TAK/NIE</w:t>
      </w:r>
    </w:p>
    <w:p w14:paraId="5E75E6F2" w14:textId="402DFB30" w:rsidR="00D443B4" w:rsidRPr="0065313D" w:rsidRDefault="00D24B7D" w:rsidP="00A430C2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65313D">
        <w:rPr>
          <w:rFonts w:ascii="Verdana" w:hAnsi="Verdana"/>
          <w:b/>
          <w:sz w:val="18"/>
          <w:szCs w:val="18"/>
        </w:rPr>
        <w:t xml:space="preserve">Termin płatności: </w:t>
      </w:r>
      <w:r w:rsidRPr="0065313D"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6C29B6B1" w14:textId="77777777" w:rsidR="00D443B4" w:rsidRPr="0065313D" w:rsidRDefault="00D443B4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1752984B" w14:textId="77777777" w:rsidR="00D24B7D" w:rsidRPr="0065313D" w:rsidRDefault="00D24B7D" w:rsidP="00D24B7D">
      <w:pPr>
        <w:rPr>
          <w:rFonts w:ascii="Verdana" w:hAnsi="Verdana"/>
          <w:b/>
          <w:sz w:val="18"/>
          <w:szCs w:val="18"/>
          <w:u w:val="single"/>
        </w:rPr>
      </w:pPr>
      <w:r w:rsidRPr="0065313D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56A92F9D" w14:textId="77777777" w:rsidR="00D24B7D" w:rsidRPr="0065313D" w:rsidRDefault="00D24B7D" w:rsidP="00D24B7D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65313D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4B307E23" w14:textId="77777777" w:rsidR="003B462A" w:rsidRPr="0065313D" w:rsidRDefault="00D24B7D" w:rsidP="003B462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65313D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</w:t>
      </w:r>
      <w:r w:rsidR="006E37A2" w:rsidRPr="0065313D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Pr="0065313D">
        <w:rPr>
          <w:rFonts w:ascii="Verdana" w:hAnsi="Verdana"/>
          <w:color w:val="000000"/>
          <w:sz w:val="18"/>
          <w:szCs w:val="18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65313D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640B2911" w14:textId="7E07B901" w:rsidR="00D24B7D" w:rsidRPr="0065313D" w:rsidRDefault="0065313D" w:rsidP="0085738E">
      <w:pPr>
        <w:jc w:val="both"/>
        <w:rPr>
          <w:rFonts w:ascii="Verdana" w:hAnsi="Verdana"/>
          <w:sz w:val="18"/>
          <w:szCs w:val="18"/>
        </w:rPr>
      </w:pPr>
      <w:bookmarkStart w:id="0" w:name="_GoBack"/>
      <w:bookmarkEnd w:id="0"/>
      <w:r>
        <w:rPr>
          <w:rFonts w:ascii="Verdana" w:hAnsi="Verdana"/>
          <w:sz w:val="18"/>
          <w:szCs w:val="18"/>
        </w:rPr>
        <w:t>4</w:t>
      </w:r>
      <w:r w:rsidR="0085738E" w:rsidRPr="0065313D">
        <w:rPr>
          <w:rFonts w:ascii="Verdana" w:hAnsi="Verdana"/>
          <w:sz w:val="18"/>
          <w:szCs w:val="18"/>
        </w:rPr>
        <w:t>.</w:t>
      </w:r>
      <w:r w:rsidR="00D24B7D" w:rsidRPr="0065313D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B3361DF" w14:textId="77777777" w:rsidR="00D24B7D" w:rsidRPr="0065313D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65313D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D3E62AF" w14:textId="77777777" w:rsidR="00D24B7D" w:rsidRPr="0065313D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65313D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D5C8FAA" w14:textId="66265B7B" w:rsidR="00D24B7D" w:rsidRPr="0065313D" w:rsidRDefault="00D24B7D" w:rsidP="0065313D">
      <w:pPr>
        <w:pStyle w:val="Akapitzlist"/>
        <w:numPr>
          <w:ilvl w:val="0"/>
          <w:numId w:val="21"/>
        </w:numPr>
        <w:spacing w:before="120" w:after="120"/>
        <w:ind w:left="284" w:hanging="284"/>
        <w:jc w:val="both"/>
        <w:rPr>
          <w:rFonts w:ascii="Verdana" w:hAnsi="Verdana"/>
          <w:sz w:val="18"/>
          <w:szCs w:val="18"/>
        </w:rPr>
      </w:pPr>
      <w:r w:rsidRPr="0065313D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24B7D" w:rsidRPr="0065313D" w14:paraId="0044E690" w14:textId="77777777" w:rsidTr="00256B5B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006085" w14:textId="77777777" w:rsidR="00D24B7D" w:rsidRPr="0065313D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65313D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83C096" w14:textId="77777777" w:rsidR="00D24B7D" w:rsidRPr="0065313D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65313D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797FEE0A" w14:textId="77777777" w:rsidR="00D24B7D" w:rsidRPr="0065313D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65313D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DBF4A3" w14:textId="77777777" w:rsidR="00D24B7D" w:rsidRPr="0065313D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65313D">
              <w:rPr>
                <w:rFonts w:ascii="Verdana" w:hAnsi="Verdana"/>
                <w:sz w:val="18"/>
                <w:szCs w:val="18"/>
              </w:rPr>
              <w:t>Nazwa podwykonawcy</w:t>
            </w:r>
            <w:r w:rsidRPr="0065313D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D24B7D" w:rsidRPr="0065313D" w14:paraId="40632407" w14:textId="77777777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4DD184" w14:textId="77777777" w:rsidR="00D24B7D" w:rsidRPr="0065313D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6B9F6E" w14:textId="77777777" w:rsidR="00D24B7D" w:rsidRPr="0065313D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D0052B" w14:textId="77777777" w:rsidR="00D24B7D" w:rsidRPr="0065313D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D24B7D" w:rsidRPr="0065313D" w14:paraId="08E6FD4E" w14:textId="77777777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69FF7A" w14:textId="77777777" w:rsidR="00D24B7D" w:rsidRPr="0065313D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7ACA7B" w14:textId="77777777" w:rsidR="00D24B7D" w:rsidRPr="0065313D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B69E62" w14:textId="77777777" w:rsidR="00D24B7D" w:rsidRPr="0065313D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20905BCD" w14:textId="572369A4" w:rsidR="00D24B7D" w:rsidRPr="0065313D" w:rsidRDefault="00D24B7D" w:rsidP="0065313D">
      <w:pPr>
        <w:pStyle w:val="Akapitzlist"/>
        <w:numPr>
          <w:ilvl w:val="0"/>
          <w:numId w:val="21"/>
        </w:numPr>
        <w:ind w:left="284" w:hanging="284"/>
        <w:jc w:val="both"/>
        <w:rPr>
          <w:rFonts w:ascii="Verdana" w:hAnsi="Verdana"/>
          <w:sz w:val="18"/>
          <w:szCs w:val="18"/>
        </w:rPr>
      </w:pPr>
      <w:r w:rsidRPr="0065313D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5D1E7F5E" w14:textId="77777777" w:rsidR="00D24B7D" w:rsidRPr="0065313D" w:rsidRDefault="00D24B7D" w:rsidP="00D24B7D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65313D">
        <w:rPr>
          <w:rFonts w:ascii="Verdana" w:hAnsi="Verdana"/>
          <w:b/>
          <w:bCs/>
          <w:kern w:val="32"/>
          <w:sz w:val="18"/>
          <w:szCs w:val="18"/>
        </w:rPr>
        <w:lastRenderedPageBreak/>
        <w:tab/>
        <w:t>Imię i Nazwisko</w:t>
      </w:r>
      <w:r w:rsidRPr="0065313D">
        <w:rPr>
          <w:rFonts w:ascii="Verdana" w:hAnsi="Verdana"/>
          <w:b/>
          <w:bCs/>
          <w:kern w:val="32"/>
          <w:sz w:val="18"/>
          <w:szCs w:val="18"/>
        </w:rPr>
        <w:tab/>
      </w:r>
      <w:r w:rsidRPr="0065313D">
        <w:rPr>
          <w:rFonts w:ascii="Verdana" w:hAnsi="Verdana"/>
          <w:b/>
          <w:bCs/>
          <w:kern w:val="32"/>
          <w:sz w:val="18"/>
          <w:szCs w:val="18"/>
        </w:rPr>
        <w:tab/>
      </w:r>
      <w:r w:rsidRPr="0065313D">
        <w:rPr>
          <w:rFonts w:ascii="Verdana" w:hAnsi="Verdana"/>
          <w:b/>
          <w:bCs/>
          <w:kern w:val="32"/>
          <w:sz w:val="18"/>
          <w:szCs w:val="18"/>
        </w:rPr>
        <w:tab/>
      </w:r>
      <w:r w:rsidRPr="0065313D">
        <w:rPr>
          <w:rFonts w:ascii="Verdana" w:hAnsi="Verdana"/>
          <w:b/>
          <w:bCs/>
          <w:kern w:val="32"/>
          <w:sz w:val="18"/>
          <w:szCs w:val="18"/>
        </w:rPr>
        <w:tab/>
      </w:r>
      <w:r w:rsidRPr="0065313D">
        <w:rPr>
          <w:rFonts w:ascii="Verdana" w:hAnsi="Verdana"/>
          <w:b/>
          <w:bCs/>
          <w:kern w:val="32"/>
          <w:sz w:val="18"/>
          <w:szCs w:val="18"/>
        </w:rPr>
        <w:tab/>
      </w:r>
      <w:r w:rsidRPr="0065313D">
        <w:rPr>
          <w:rFonts w:ascii="Verdana" w:hAnsi="Verdana"/>
          <w:b/>
          <w:bCs/>
          <w:kern w:val="32"/>
          <w:sz w:val="18"/>
          <w:szCs w:val="18"/>
        </w:rPr>
        <w:tab/>
      </w:r>
      <w:r w:rsidRPr="0065313D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76092651" w14:textId="77777777" w:rsidR="00D24B7D" w:rsidRPr="0065313D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65313D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65313D">
        <w:rPr>
          <w:rFonts w:ascii="Verdana" w:hAnsi="Verdana"/>
          <w:sz w:val="18"/>
          <w:szCs w:val="18"/>
        </w:rPr>
        <w:tab/>
      </w:r>
      <w:r w:rsidRPr="0065313D">
        <w:rPr>
          <w:rFonts w:ascii="Verdana" w:hAnsi="Verdana"/>
          <w:sz w:val="18"/>
          <w:szCs w:val="18"/>
        </w:rPr>
        <w:tab/>
      </w:r>
    </w:p>
    <w:p w14:paraId="580FE437" w14:textId="77777777" w:rsidR="00D24B7D" w:rsidRPr="0065313D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74B2F64E" w14:textId="77777777" w:rsidR="00D24B7D" w:rsidRPr="0065313D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65313D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65313D">
        <w:rPr>
          <w:rFonts w:ascii="Verdana" w:hAnsi="Verdana"/>
          <w:sz w:val="18"/>
          <w:szCs w:val="18"/>
        </w:rPr>
        <w:tab/>
      </w:r>
      <w:r w:rsidRPr="0065313D">
        <w:rPr>
          <w:rFonts w:ascii="Verdana" w:hAnsi="Verdana"/>
          <w:sz w:val="18"/>
          <w:szCs w:val="18"/>
        </w:rPr>
        <w:tab/>
        <w:t xml:space="preserve"> </w:t>
      </w:r>
    </w:p>
    <w:p w14:paraId="10A016DC" w14:textId="77777777" w:rsidR="00D24B7D" w:rsidRPr="0065313D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6899A799" w14:textId="77777777" w:rsidR="00D24B7D" w:rsidRPr="0065313D" w:rsidRDefault="00D24B7D" w:rsidP="0065313D">
      <w:pPr>
        <w:numPr>
          <w:ilvl w:val="0"/>
          <w:numId w:val="21"/>
        </w:numPr>
        <w:jc w:val="both"/>
        <w:rPr>
          <w:rFonts w:ascii="Verdana" w:hAnsi="Verdana"/>
          <w:sz w:val="18"/>
          <w:szCs w:val="18"/>
        </w:rPr>
      </w:pPr>
      <w:r w:rsidRPr="0065313D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65313D">
        <w:rPr>
          <w:rFonts w:ascii="Verdana" w:hAnsi="Verdana"/>
          <w:sz w:val="18"/>
          <w:szCs w:val="18"/>
        </w:rPr>
        <w:t>ych</w:t>
      </w:r>
      <w:proofErr w:type="spellEnd"/>
      <w:r w:rsidRPr="0065313D">
        <w:rPr>
          <w:rFonts w:ascii="Verdana" w:hAnsi="Verdana"/>
          <w:sz w:val="18"/>
          <w:szCs w:val="18"/>
        </w:rPr>
        <w:t>) dokumentu(ów)</w:t>
      </w:r>
    </w:p>
    <w:p w14:paraId="69BF82D4" w14:textId="77777777" w:rsidR="00D24B7D" w:rsidRPr="0065313D" w:rsidRDefault="00D24B7D" w:rsidP="00D24B7D">
      <w:pPr>
        <w:jc w:val="both"/>
        <w:rPr>
          <w:rFonts w:ascii="Verdana" w:hAnsi="Verdana"/>
          <w:sz w:val="18"/>
          <w:szCs w:val="18"/>
        </w:rPr>
      </w:pPr>
      <w:r w:rsidRPr="0065313D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730AEE95" w14:textId="77777777" w:rsidR="00D24B7D" w:rsidRPr="0065313D" w:rsidRDefault="00D24B7D" w:rsidP="0065313D">
      <w:pPr>
        <w:numPr>
          <w:ilvl w:val="0"/>
          <w:numId w:val="21"/>
        </w:numPr>
        <w:jc w:val="both"/>
        <w:rPr>
          <w:rFonts w:ascii="Verdana" w:hAnsi="Verdana"/>
          <w:sz w:val="18"/>
          <w:szCs w:val="18"/>
        </w:rPr>
      </w:pPr>
      <w:r w:rsidRPr="0065313D">
        <w:rPr>
          <w:rFonts w:ascii="Verdana" w:hAnsi="Verdana"/>
          <w:sz w:val="18"/>
          <w:szCs w:val="18"/>
        </w:rPr>
        <w:t>załącznikami do niniejszej oferty są:</w:t>
      </w:r>
    </w:p>
    <w:p w14:paraId="056FB5BB" w14:textId="77777777" w:rsidR="00D24B7D" w:rsidRPr="0065313D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65313D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299B741E" w14:textId="77777777" w:rsidR="00D24B7D" w:rsidRPr="0065313D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65313D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4BC26AAE" w14:textId="77777777" w:rsidR="00D24B7D" w:rsidRPr="0065313D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65313D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7C836F7F" w14:textId="77777777" w:rsidR="00D24B7D" w:rsidRPr="0065313D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65313D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5EC9A945" w14:textId="77777777" w:rsidR="0065313D" w:rsidRDefault="0065313D" w:rsidP="001C7B72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b/>
          <w:sz w:val="18"/>
          <w:szCs w:val="18"/>
          <w:highlight w:val="yellow"/>
          <w:lang w:eastAsia="zh-CN"/>
        </w:rPr>
      </w:pPr>
    </w:p>
    <w:p w14:paraId="5959569E" w14:textId="750869A4" w:rsidR="00FE545C" w:rsidRPr="0065313D" w:rsidRDefault="00493A6A" w:rsidP="001C7B72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sz w:val="18"/>
          <w:szCs w:val="18"/>
          <w:lang w:eastAsia="zh-CN"/>
        </w:rPr>
      </w:pPr>
      <w:r w:rsidRPr="0065313D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Oferta</w:t>
      </w:r>
      <w:r w:rsidRPr="0065313D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65313D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powinna</w:t>
      </w:r>
      <w:r w:rsidRPr="0065313D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65313D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być sporządzona</w:t>
      </w:r>
      <w:r w:rsidRPr="0065313D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65313D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65313D">
        <w:rPr>
          <w:rFonts w:ascii="Verdana" w:eastAsia="Calibri" w:hAnsi="Verdana"/>
          <w:sz w:val="18"/>
          <w:szCs w:val="18"/>
          <w:highlight w:val="yellow"/>
          <w:lang w:eastAsia="zh-CN"/>
        </w:rPr>
        <w:t>.</w:t>
      </w:r>
    </w:p>
    <w:sectPr w:rsidR="00FE545C" w:rsidRPr="0065313D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E2F54B4" w14:textId="77777777" w:rsidR="005C7550" w:rsidRDefault="005C7550">
      <w:r>
        <w:separator/>
      </w:r>
    </w:p>
  </w:endnote>
  <w:endnote w:type="continuationSeparator" w:id="0">
    <w:p w14:paraId="65AF9A34" w14:textId="77777777" w:rsidR="005C7550" w:rsidRDefault="005C75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Koettermann">
    <w:charset w:val="00"/>
    <w:family w:val="auto"/>
    <w:pitch w:val="variable"/>
    <w:sig w:usb0="00000083" w:usb1="00000000" w:usb2="00000000" w:usb3="00000000" w:csb0="00000009" w:csb1="00000000"/>
  </w:font>
  <w:font w:name="Times New Roman (Nagłówki CS)">
    <w:panose1 w:val="00000000000000000000"/>
    <w:charset w:val="00"/>
    <w:family w:val="roman"/>
    <w:notTrueType/>
    <w:pitch w:val="default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33FEC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574368" w14:textId="77777777" w:rsidR="005C7550" w:rsidRDefault="005C7550">
      <w:r>
        <w:separator/>
      </w:r>
    </w:p>
  </w:footnote>
  <w:footnote w:type="continuationSeparator" w:id="0">
    <w:p w14:paraId="4CED936F" w14:textId="77777777" w:rsidR="005C7550" w:rsidRDefault="005C75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48D907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  <w:p w14:paraId="4ABA9924" w14:textId="77777777" w:rsidR="008D5473" w:rsidRDefault="008D5473" w:rsidP="008D5473">
    <w:pPr>
      <w:pStyle w:val="Nagwek"/>
      <w:jc w:val="center"/>
      <w:rPr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29761A6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5205A68"/>
    <w:multiLevelType w:val="hybridMultilevel"/>
    <w:tmpl w:val="339A0C92"/>
    <w:lvl w:ilvl="0" w:tplc="80187782">
      <w:start w:val="1"/>
      <w:numFmt w:val="decimal"/>
      <w:lvlText w:val="%1)"/>
      <w:lvlJc w:val="left"/>
      <w:pPr>
        <w:ind w:left="720" w:hanging="360"/>
      </w:pPr>
      <w:rPr>
        <w:rFonts w:eastAsia="Aptos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6A3A99"/>
    <w:multiLevelType w:val="hybridMultilevel"/>
    <w:tmpl w:val="94786BFC"/>
    <w:lvl w:ilvl="0" w:tplc="81EEF02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3E3D04"/>
    <w:multiLevelType w:val="hybridMultilevel"/>
    <w:tmpl w:val="F43C3B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C50D86"/>
    <w:multiLevelType w:val="hybridMultilevel"/>
    <w:tmpl w:val="E3025B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234336"/>
    <w:multiLevelType w:val="hybridMultilevel"/>
    <w:tmpl w:val="BF363514"/>
    <w:lvl w:ilvl="0" w:tplc="FFFFFFFF">
      <w:start w:val="1"/>
      <w:numFmt w:val="lowerLetter"/>
      <w:lvlText w:val="%1)"/>
      <w:lvlJc w:val="left"/>
      <w:pPr>
        <w:ind w:left="1353" w:hanging="360"/>
      </w:pPr>
    </w:lvl>
    <w:lvl w:ilvl="1" w:tplc="FFFFFFFF">
      <w:start w:val="1"/>
      <w:numFmt w:val="lowerLetter"/>
      <w:lvlText w:val="%2."/>
      <w:lvlJc w:val="left"/>
      <w:pPr>
        <w:ind w:left="2073" w:hanging="360"/>
      </w:pPr>
    </w:lvl>
    <w:lvl w:ilvl="2" w:tplc="FFFFFFFF">
      <w:start w:val="1"/>
      <w:numFmt w:val="lowerRoman"/>
      <w:lvlText w:val="%3."/>
      <w:lvlJc w:val="right"/>
      <w:pPr>
        <w:ind w:left="2793" w:hanging="180"/>
      </w:pPr>
    </w:lvl>
    <w:lvl w:ilvl="3" w:tplc="FFFFFFFF">
      <w:start w:val="1"/>
      <w:numFmt w:val="decimal"/>
      <w:lvlText w:val="%4."/>
      <w:lvlJc w:val="left"/>
      <w:pPr>
        <w:ind w:left="3513" w:hanging="360"/>
      </w:pPr>
    </w:lvl>
    <w:lvl w:ilvl="4" w:tplc="FFFFFFFF">
      <w:start w:val="1"/>
      <w:numFmt w:val="lowerLetter"/>
      <w:lvlText w:val="%5."/>
      <w:lvlJc w:val="left"/>
      <w:pPr>
        <w:ind w:left="4233" w:hanging="360"/>
      </w:pPr>
    </w:lvl>
    <w:lvl w:ilvl="5" w:tplc="FFFFFFFF">
      <w:start w:val="1"/>
      <w:numFmt w:val="lowerRoman"/>
      <w:lvlText w:val="%6."/>
      <w:lvlJc w:val="right"/>
      <w:pPr>
        <w:ind w:left="4953" w:hanging="180"/>
      </w:pPr>
    </w:lvl>
    <w:lvl w:ilvl="6" w:tplc="FFFFFFFF">
      <w:start w:val="1"/>
      <w:numFmt w:val="decimal"/>
      <w:lvlText w:val="%7."/>
      <w:lvlJc w:val="left"/>
      <w:pPr>
        <w:ind w:left="5673" w:hanging="360"/>
      </w:pPr>
    </w:lvl>
    <w:lvl w:ilvl="7" w:tplc="FFFFFFFF">
      <w:start w:val="1"/>
      <w:numFmt w:val="lowerLetter"/>
      <w:lvlText w:val="%8."/>
      <w:lvlJc w:val="left"/>
      <w:pPr>
        <w:ind w:left="6393" w:hanging="360"/>
      </w:pPr>
    </w:lvl>
    <w:lvl w:ilvl="8" w:tplc="FFFFFFFF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E9F48D3"/>
    <w:multiLevelType w:val="multilevel"/>
    <w:tmpl w:val="D0083AC6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Calibri" w:hAnsi="Calibri" w:cs="Calibri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Calibri" w:hAnsi="Calibri" w:cs="Calibri" w:hint="default"/>
        <w:b w:val="0"/>
        <w:i w:val="0"/>
        <w:color w:val="auto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Calibri" w:hAnsi="Calibri" w:cs="Calibri" w:hint="default"/>
        <w:b w:val="0"/>
        <w:i w:val="0"/>
        <w:sz w:val="24"/>
        <w:szCs w:val="24"/>
      </w:rPr>
    </w:lvl>
    <w:lvl w:ilvl="3">
      <w:numFmt w:val="decimal"/>
      <w:lvlText w:val=""/>
      <w:lvlJc w:val="left"/>
      <w:pPr>
        <w:tabs>
          <w:tab w:val="num" w:pos="864"/>
        </w:tabs>
        <w:ind w:left="864" w:hanging="864"/>
      </w:pPr>
      <w:rPr>
        <w:rFonts w:ascii="Calibri Light" w:hAnsi="Calibri Light" w:cs="Times New Roman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316A7D95"/>
    <w:multiLevelType w:val="hybridMultilevel"/>
    <w:tmpl w:val="F6525292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43D4D16"/>
    <w:multiLevelType w:val="hybridMultilevel"/>
    <w:tmpl w:val="F08482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C36519"/>
    <w:multiLevelType w:val="hybridMultilevel"/>
    <w:tmpl w:val="F5B6CF82"/>
    <w:lvl w:ilvl="0" w:tplc="0415000F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EA5611F"/>
    <w:multiLevelType w:val="hybridMultilevel"/>
    <w:tmpl w:val="E2300ACC"/>
    <w:lvl w:ilvl="0" w:tplc="F5AEA21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3801707"/>
    <w:multiLevelType w:val="hybridMultilevel"/>
    <w:tmpl w:val="6E02AA8E"/>
    <w:lvl w:ilvl="0" w:tplc="A88A4F8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6AF4B8B"/>
    <w:multiLevelType w:val="hybridMultilevel"/>
    <w:tmpl w:val="88604C30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0371C"/>
    <w:multiLevelType w:val="hybridMultilevel"/>
    <w:tmpl w:val="CD7476EA"/>
    <w:lvl w:ilvl="0" w:tplc="C636AB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D97B5E"/>
    <w:multiLevelType w:val="hybridMultilevel"/>
    <w:tmpl w:val="BF363514"/>
    <w:lvl w:ilvl="0" w:tplc="FFFFFFFF">
      <w:start w:val="1"/>
      <w:numFmt w:val="lowerLetter"/>
      <w:lvlText w:val="%1)"/>
      <w:lvlJc w:val="left"/>
      <w:pPr>
        <w:ind w:left="1353" w:hanging="360"/>
      </w:pPr>
    </w:lvl>
    <w:lvl w:ilvl="1" w:tplc="FFFFFFFF">
      <w:start w:val="1"/>
      <w:numFmt w:val="lowerLetter"/>
      <w:lvlText w:val="%2."/>
      <w:lvlJc w:val="left"/>
      <w:pPr>
        <w:ind w:left="2073" w:hanging="360"/>
      </w:pPr>
    </w:lvl>
    <w:lvl w:ilvl="2" w:tplc="FFFFFFFF">
      <w:start w:val="1"/>
      <w:numFmt w:val="lowerRoman"/>
      <w:lvlText w:val="%3."/>
      <w:lvlJc w:val="right"/>
      <w:pPr>
        <w:ind w:left="2793" w:hanging="180"/>
      </w:pPr>
    </w:lvl>
    <w:lvl w:ilvl="3" w:tplc="FFFFFFFF">
      <w:start w:val="1"/>
      <w:numFmt w:val="decimal"/>
      <w:lvlText w:val="%4."/>
      <w:lvlJc w:val="left"/>
      <w:pPr>
        <w:ind w:left="3513" w:hanging="360"/>
      </w:pPr>
    </w:lvl>
    <w:lvl w:ilvl="4" w:tplc="FFFFFFFF">
      <w:start w:val="1"/>
      <w:numFmt w:val="lowerLetter"/>
      <w:lvlText w:val="%5."/>
      <w:lvlJc w:val="left"/>
      <w:pPr>
        <w:ind w:left="4233" w:hanging="360"/>
      </w:pPr>
    </w:lvl>
    <w:lvl w:ilvl="5" w:tplc="FFFFFFFF">
      <w:start w:val="1"/>
      <w:numFmt w:val="lowerRoman"/>
      <w:lvlText w:val="%6."/>
      <w:lvlJc w:val="right"/>
      <w:pPr>
        <w:ind w:left="4953" w:hanging="180"/>
      </w:pPr>
    </w:lvl>
    <w:lvl w:ilvl="6" w:tplc="FFFFFFFF">
      <w:start w:val="1"/>
      <w:numFmt w:val="decimal"/>
      <w:lvlText w:val="%7."/>
      <w:lvlJc w:val="left"/>
      <w:pPr>
        <w:ind w:left="5673" w:hanging="360"/>
      </w:pPr>
    </w:lvl>
    <w:lvl w:ilvl="7" w:tplc="FFFFFFFF">
      <w:start w:val="1"/>
      <w:numFmt w:val="lowerLetter"/>
      <w:lvlText w:val="%8."/>
      <w:lvlJc w:val="left"/>
      <w:pPr>
        <w:ind w:left="6393" w:hanging="360"/>
      </w:pPr>
    </w:lvl>
    <w:lvl w:ilvl="8" w:tplc="FFFFFFFF">
      <w:start w:val="1"/>
      <w:numFmt w:val="lowerRoman"/>
      <w:lvlText w:val="%9."/>
      <w:lvlJc w:val="right"/>
      <w:pPr>
        <w:ind w:left="7113" w:hanging="180"/>
      </w:pPr>
    </w:lvl>
  </w:abstractNum>
  <w:abstractNum w:abstractNumId="18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90C1336"/>
    <w:multiLevelType w:val="hybridMultilevel"/>
    <w:tmpl w:val="C4CECA1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16"/>
  </w:num>
  <w:num w:numId="5">
    <w:abstractNumId w:val="9"/>
  </w:num>
  <w:num w:numId="6">
    <w:abstractNumId w:val="10"/>
  </w:num>
  <w:num w:numId="7">
    <w:abstractNumId w:val="15"/>
  </w:num>
  <w:num w:numId="8">
    <w:abstractNumId w:val="3"/>
  </w:num>
  <w:num w:numId="9">
    <w:abstractNumId w:val="0"/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</w:num>
  <w:num w:numId="14">
    <w:abstractNumId w:val="5"/>
  </w:num>
  <w:num w:numId="15">
    <w:abstractNumId w:val="8"/>
  </w:num>
  <w:num w:numId="16">
    <w:abstractNumId w:val="11"/>
  </w:num>
  <w:num w:numId="17">
    <w:abstractNumId w:val="19"/>
  </w:num>
  <w:num w:numId="18">
    <w:abstractNumId w:val="2"/>
  </w:num>
  <w:num w:numId="1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4"/>
  </w:num>
  <w:num w:numId="2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48AA"/>
    <w:rsid w:val="000041C5"/>
    <w:rsid w:val="00012286"/>
    <w:rsid w:val="0005028C"/>
    <w:rsid w:val="00052B44"/>
    <w:rsid w:val="000704FC"/>
    <w:rsid w:val="00071CCC"/>
    <w:rsid w:val="00081A68"/>
    <w:rsid w:val="0008734E"/>
    <w:rsid w:val="000B4946"/>
    <w:rsid w:val="000B731D"/>
    <w:rsid w:val="000D4DDF"/>
    <w:rsid w:val="000D6134"/>
    <w:rsid w:val="000E09C7"/>
    <w:rsid w:val="000F5256"/>
    <w:rsid w:val="000F6589"/>
    <w:rsid w:val="0010460F"/>
    <w:rsid w:val="0010656E"/>
    <w:rsid w:val="00106636"/>
    <w:rsid w:val="00116EC6"/>
    <w:rsid w:val="001210D2"/>
    <w:rsid w:val="00125DCD"/>
    <w:rsid w:val="001801DD"/>
    <w:rsid w:val="001871ED"/>
    <w:rsid w:val="001C7B72"/>
    <w:rsid w:val="001D4612"/>
    <w:rsid w:val="001D5C48"/>
    <w:rsid w:val="00207E98"/>
    <w:rsid w:val="002333D7"/>
    <w:rsid w:val="00265AFF"/>
    <w:rsid w:val="002723B0"/>
    <w:rsid w:val="002C151E"/>
    <w:rsid w:val="002D04F8"/>
    <w:rsid w:val="002E333B"/>
    <w:rsid w:val="002F4A23"/>
    <w:rsid w:val="00302410"/>
    <w:rsid w:val="00315A4A"/>
    <w:rsid w:val="003251E2"/>
    <w:rsid w:val="00332124"/>
    <w:rsid w:val="00372753"/>
    <w:rsid w:val="003B462A"/>
    <w:rsid w:val="003B53A3"/>
    <w:rsid w:val="003C78AA"/>
    <w:rsid w:val="00442F9D"/>
    <w:rsid w:val="00455FC3"/>
    <w:rsid w:val="00462C62"/>
    <w:rsid w:val="00481FB1"/>
    <w:rsid w:val="00493A6A"/>
    <w:rsid w:val="004A7F16"/>
    <w:rsid w:val="004B700C"/>
    <w:rsid w:val="004B7300"/>
    <w:rsid w:val="004C6753"/>
    <w:rsid w:val="004E1F7C"/>
    <w:rsid w:val="00515750"/>
    <w:rsid w:val="005259A5"/>
    <w:rsid w:val="00553C13"/>
    <w:rsid w:val="005667D2"/>
    <w:rsid w:val="0057468B"/>
    <w:rsid w:val="00577CD8"/>
    <w:rsid w:val="00584734"/>
    <w:rsid w:val="0058741A"/>
    <w:rsid w:val="00591D54"/>
    <w:rsid w:val="00595C87"/>
    <w:rsid w:val="005B3D55"/>
    <w:rsid w:val="005C187F"/>
    <w:rsid w:val="005C7550"/>
    <w:rsid w:val="005D2C65"/>
    <w:rsid w:val="005D4F76"/>
    <w:rsid w:val="005E6D94"/>
    <w:rsid w:val="006045CF"/>
    <w:rsid w:val="00605840"/>
    <w:rsid w:val="00613239"/>
    <w:rsid w:val="00615BBC"/>
    <w:rsid w:val="00617C4E"/>
    <w:rsid w:val="0063384F"/>
    <w:rsid w:val="0064046B"/>
    <w:rsid w:val="00643C6F"/>
    <w:rsid w:val="00645412"/>
    <w:rsid w:val="00646202"/>
    <w:rsid w:val="00646A7A"/>
    <w:rsid w:val="0065290F"/>
    <w:rsid w:val="0065313D"/>
    <w:rsid w:val="00663905"/>
    <w:rsid w:val="00667058"/>
    <w:rsid w:val="006815F6"/>
    <w:rsid w:val="00686C06"/>
    <w:rsid w:val="006C38D6"/>
    <w:rsid w:val="006E37A2"/>
    <w:rsid w:val="006E4A4C"/>
    <w:rsid w:val="006E698A"/>
    <w:rsid w:val="00724265"/>
    <w:rsid w:val="00725F6B"/>
    <w:rsid w:val="00741A0E"/>
    <w:rsid w:val="007748F0"/>
    <w:rsid w:val="007A0D83"/>
    <w:rsid w:val="007A31B6"/>
    <w:rsid w:val="007A41DF"/>
    <w:rsid w:val="007A4321"/>
    <w:rsid w:val="0080608C"/>
    <w:rsid w:val="00811D39"/>
    <w:rsid w:val="00812808"/>
    <w:rsid w:val="00833933"/>
    <w:rsid w:val="00853083"/>
    <w:rsid w:val="0085738E"/>
    <w:rsid w:val="00867607"/>
    <w:rsid w:val="0087482C"/>
    <w:rsid w:val="008A78C9"/>
    <w:rsid w:val="008B2D38"/>
    <w:rsid w:val="008B2F0C"/>
    <w:rsid w:val="008B4928"/>
    <w:rsid w:val="008D2AB8"/>
    <w:rsid w:val="008D5473"/>
    <w:rsid w:val="008D727C"/>
    <w:rsid w:val="008E522F"/>
    <w:rsid w:val="008F1C66"/>
    <w:rsid w:val="008F52B4"/>
    <w:rsid w:val="009206BB"/>
    <w:rsid w:val="009439C1"/>
    <w:rsid w:val="009504D6"/>
    <w:rsid w:val="00950F94"/>
    <w:rsid w:val="00951897"/>
    <w:rsid w:val="00960DD2"/>
    <w:rsid w:val="00970FE4"/>
    <w:rsid w:val="009A2A36"/>
    <w:rsid w:val="009B6D75"/>
    <w:rsid w:val="009C7E5B"/>
    <w:rsid w:val="009D4E2A"/>
    <w:rsid w:val="009D7CEE"/>
    <w:rsid w:val="00A0022B"/>
    <w:rsid w:val="00A308A8"/>
    <w:rsid w:val="00A346FE"/>
    <w:rsid w:val="00A430C2"/>
    <w:rsid w:val="00A47B4D"/>
    <w:rsid w:val="00A47DBF"/>
    <w:rsid w:val="00A53A96"/>
    <w:rsid w:val="00A63B46"/>
    <w:rsid w:val="00A72CBC"/>
    <w:rsid w:val="00A76EEC"/>
    <w:rsid w:val="00A81D99"/>
    <w:rsid w:val="00A83018"/>
    <w:rsid w:val="00AF4095"/>
    <w:rsid w:val="00AF704D"/>
    <w:rsid w:val="00B13E4F"/>
    <w:rsid w:val="00B219F0"/>
    <w:rsid w:val="00B46B2C"/>
    <w:rsid w:val="00B774DC"/>
    <w:rsid w:val="00B93375"/>
    <w:rsid w:val="00BA19F5"/>
    <w:rsid w:val="00BC2679"/>
    <w:rsid w:val="00BD4FF5"/>
    <w:rsid w:val="00C05770"/>
    <w:rsid w:val="00C67684"/>
    <w:rsid w:val="00C72428"/>
    <w:rsid w:val="00C72D39"/>
    <w:rsid w:val="00C969A6"/>
    <w:rsid w:val="00CA7D36"/>
    <w:rsid w:val="00CE3EB1"/>
    <w:rsid w:val="00D02684"/>
    <w:rsid w:val="00D1410C"/>
    <w:rsid w:val="00D14AA4"/>
    <w:rsid w:val="00D24208"/>
    <w:rsid w:val="00D24B7D"/>
    <w:rsid w:val="00D443B4"/>
    <w:rsid w:val="00D4654C"/>
    <w:rsid w:val="00D5222E"/>
    <w:rsid w:val="00D60C38"/>
    <w:rsid w:val="00D6378D"/>
    <w:rsid w:val="00D66893"/>
    <w:rsid w:val="00D66DC0"/>
    <w:rsid w:val="00D75E93"/>
    <w:rsid w:val="00D907B1"/>
    <w:rsid w:val="00D90ACB"/>
    <w:rsid w:val="00DC1500"/>
    <w:rsid w:val="00DD529F"/>
    <w:rsid w:val="00DF7E08"/>
    <w:rsid w:val="00E11DBF"/>
    <w:rsid w:val="00E351E6"/>
    <w:rsid w:val="00E361C1"/>
    <w:rsid w:val="00E44371"/>
    <w:rsid w:val="00E500A2"/>
    <w:rsid w:val="00E5470B"/>
    <w:rsid w:val="00E75B9E"/>
    <w:rsid w:val="00E949B0"/>
    <w:rsid w:val="00EB7B6F"/>
    <w:rsid w:val="00EC0BEA"/>
    <w:rsid w:val="00EC41E9"/>
    <w:rsid w:val="00EE48AA"/>
    <w:rsid w:val="00EF1B14"/>
    <w:rsid w:val="00EF65AA"/>
    <w:rsid w:val="00F00591"/>
    <w:rsid w:val="00F13534"/>
    <w:rsid w:val="00F21C3F"/>
    <w:rsid w:val="00F51688"/>
    <w:rsid w:val="00F53146"/>
    <w:rsid w:val="00F64F35"/>
    <w:rsid w:val="00F66991"/>
    <w:rsid w:val="00F764B1"/>
    <w:rsid w:val="00F808E1"/>
    <w:rsid w:val="00F91018"/>
    <w:rsid w:val="00FA0F30"/>
    <w:rsid w:val="00FA1C40"/>
    <w:rsid w:val="00FA51A4"/>
    <w:rsid w:val="00FC39A2"/>
    <w:rsid w:val="00FD425A"/>
    <w:rsid w:val="00FE3B86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6A2DEE3A"/>
  <w15:chartTrackingRefBased/>
  <w15:docId w15:val="{B112705B-D536-46D3-8616-0A6CF31C8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Tekstkomentarza">
    <w:name w:val="annotation text"/>
    <w:basedOn w:val="Normalny"/>
    <w:link w:val="TekstkomentarzaZnak"/>
    <w:unhideWhenUsed/>
    <w:rsid w:val="0066390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663905"/>
  </w:style>
  <w:style w:type="character" w:styleId="Odwoaniedokomentarza">
    <w:name w:val="annotation reference"/>
    <w:semiHidden/>
    <w:unhideWhenUsed/>
    <w:rsid w:val="00663905"/>
    <w:rPr>
      <w:sz w:val="16"/>
      <w:szCs w:val="16"/>
    </w:rPr>
  </w:style>
  <w:style w:type="paragraph" w:styleId="Akapitzlist">
    <w:name w:val="List Paragraph"/>
    <w:basedOn w:val="Normalny"/>
    <w:uiPriority w:val="34"/>
    <w:qFormat/>
    <w:rsid w:val="00741A0E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Listapunktowana">
    <w:name w:val="List Bullet"/>
    <w:basedOn w:val="Normalny"/>
    <w:uiPriority w:val="99"/>
    <w:unhideWhenUsed/>
    <w:rsid w:val="009D4E2A"/>
    <w:pPr>
      <w:numPr>
        <w:numId w:val="9"/>
      </w:numPr>
      <w:tabs>
        <w:tab w:val="clear" w:pos="360"/>
      </w:tabs>
      <w:spacing w:after="200" w:line="276" w:lineRule="auto"/>
      <w:ind w:left="0" w:firstLine="0"/>
      <w:contextualSpacing/>
    </w:pPr>
    <w:rPr>
      <w:rFonts w:ascii="Cambria" w:eastAsia="MS Mincho" w:hAnsi="Cambria"/>
      <w:sz w:val="22"/>
      <w:szCs w:val="22"/>
      <w:lang w:val="en-US"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210D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210D2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B2D38"/>
    <w:rPr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B2D38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382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93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105704-31B0-4A1F-90FF-D99D97FD85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609</Words>
  <Characters>4758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Jolanta Oleksy</cp:lastModifiedBy>
  <cp:revision>3</cp:revision>
  <cp:lastPrinted>2026-05-20T07:44:00Z</cp:lastPrinted>
  <dcterms:created xsi:type="dcterms:W3CDTF">2026-08-26T12:35:00Z</dcterms:created>
  <dcterms:modified xsi:type="dcterms:W3CDTF">2026-09-08T11:50:00Z</dcterms:modified>
</cp:coreProperties>
</file>