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A2949" w14:textId="335F0145" w:rsidR="00FB7F50" w:rsidRPr="002245BE" w:rsidRDefault="00B84B8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4B8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4B8B">
        <w:rPr>
          <w:sz w:val="22"/>
          <w:szCs w:val="22"/>
        </w:rPr>
        <w:t>2026-09-09</w:t>
      </w:r>
    </w:p>
    <w:p w14:paraId="716EB4E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E7F1753" w14:textId="77777777" w:rsidR="00B84B8B" w:rsidRPr="00B84B8B" w:rsidRDefault="00B84B8B" w:rsidP="00FB7F50">
      <w:pPr>
        <w:spacing w:after="40"/>
        <w:rPr>
          <w:b/>
          <w:bCs/>
          <w:sz w:val="22"/>
          <w:szCs w:val="22"/>
        </w:rPr>
      </w:pPr>
      <w:r w:rsidRPr="00B84B8B">
        <w:rPr>
          <w:b/>
          <w:bCs/>
          <w:sz w:val="22"/>
          <w:szCs w:val="22"/>
        </w:rPr>
        <w:t>Akademia Górniczo - Hutnicza</w:t>
      </w:r>
    </w:p>
    <w:p w14:paraId="3238FEBE" w14:textId="77777777" w:rsidR="00B84B8B" w:rsidRPr="00B84B8B" w:rsidRDefault="00B84B8B" w:rsidP="00FB7F50">
      <w:pPr>
        <w:spacing w:after="40"/>
        <w:rPr>
          <w:b/>
          <w:bCs/>
          <w:sz w:val="22"/>
          <w:szCs w:val="22"/>
        </w:rPr>
      </w:pPr>
      <w:r w:rsidRPr="00B84B8B">
        <w:rPr>
          <w:b/>
          <w:bCs/>
          <w:sz w:val="22"/>
          <w:szCs w:val="22"/>
        </w:rPr>
        <w:t>im. Stanisława Staszica w Krakowie</w:t>
      </w:r>
    </w:p>
    <w:p w14:paraId="3F1EE486" w14:textId="4F917DBD" w:rsidR="00FB7F50" w:rsidRPr="002245BE" w:rsidRDefault="00B84B8B" w:rsidP="00FB7F50">
      <w:pPr>
        <w:spacing w:after="40"/>
        <w:rPr>
          <w:b/>
          <w:bCs/>
          <w:sz w:val="22"/>
          <w:szCs w:val="22"/>
        </w:rPr>
      </w:pPr>
      <w:r w:rsidRPr="00B84B8B">
        <w:rPr>
          <w:b/>
          <w:bCs/>
          <w:sz w:val="22"/>
          <w:szCs w:val="22"/>
        </w:rPr>
        <w:t>Dział Zamówień Publicznych</w:t>
      </w:r>
    </w:p>
    <w:p w14:paraId="1F31C405" w14:textId="16042979" w:rsidR="00FB7F50" w:rsidRPr="002245BE" w:rsidRDefault="00B84B8B" w:rsidP="00FB7F50">
      <w:pPr>
        <w:rPr>
          <w:sz w:val="22"/>
          <w:szCs w:val="22"/>
        </w:rPr>
      </w:pPr>
      <w:r w:rsidRPr="00B84B8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4B8B">
        <w:rPr>
          <w:sz w:val="22"/>
          <w:szCs w:val="22"/>
        </w:rPr>
        <w:t>30</w:t>
      </w:r>
    </w:p>
    <w:p w14:paraId="5339B767" w14:textId="32690C90" w:rsidR="00FB7F50" w:rsidRPr="002245BE" w:rsidRDefault="00B84B8B" w:rsidP="00FB7F50">
      <w:pPr>
        <w:rPr>
          <w:sz w:val="22"/>
          <w:szCs w:val="22"/>
        </w:rPr>
      </w:pPr>
      <w:r w:rsidRPr="00B84B8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4B8B">
        <w:rPr>
          <w:sz w:val="22"/>
          <w:szCs w:val="22"/>
        </w:rPr>
        <w:t>Kraków</w:t>
      </w:r>
    </w:p>
    <w:p w14:paraId="683DBE1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3B3344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4B8B" w:rsidRPr="00607F9B" w14:paraId="07EB92B6" w14:textId="77777777" w:rsidTr="00A93A14">
        <w:trPr>
          <w:trHeight w:val="638"/>
        </w:trPr>
        <w:tc>
          <w:tcPr>
            <w:tcW w:w="959" w:type="dxa"/>
          </w:tcPr>
          <w:p w14:paraId="03483402" w14:textId="77777777" w:rsidR="00B84B8B" w:rsidRPr="00607F9B" w:rsidRDefault="00B84B8B" w:rsidP="00A93A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3FFD06D" w14:textId="57456997" w:rsidR="00B84B8B" w:rsidRPr="00607F9B" w:rsidRDefault="00B84B8B" w:rsidP="00A93A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4B8B">
              <w:rPr>
                <w:sz w:val="22"/>
                <w:szCs w:val="22"/>
              </w:rPr>
              <w:t>przetarg</w:t>
            </w:r>
            <w:r w:rsidR="00C87F2E">
              <w:rPr>
                <w:sz w:val="22"/>
                <w:szCs w:val="22"/>
              </w:rPr>
              <w:t>u</w:t>
            </w:r>
            <w:r w:rsidRPr="00B84B8B">
              <w:rPr>
                <w:sz w:val="22"/>
                <w:szCs w:val="22"/>
              </w:rPr>
              <w:t xml:space="preserve"> nieograniczon</w:t>
            </w:r>
            <w:r w:rsidR="00C87F2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4B8B">
              <w:rPr>
                <w:b/>
                <w:bCs/>
                <w:sz w:val="22"/>
                <w:szCs w:val="22"/>
              </w:rPr>
              <w:t xml:space="preserve">Dostawa systemu informacji wizualnej na potrzeby </w:t>
            </w:r>
            <w:proofErr w:type="spellStart"/>
            <w:r w:rsidRPr="00B84B8B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4B8B">
              <w:rPr>
                <w:b/>
                <w:sz w:val="22"/>
                <w:szCs w:val="22"/>
              </w:rPr>
              <w:t>KC-DE-zp.25.344.2026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C5AFDB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4B8B" w14:paraId="23069C38" w14:textId="77777777" w:rsidTr="00A93A1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2620E51" w14:textId="5C1A18BD" w:rsidR="00B84B8B" w:rsidRPr="00D26ED6" w:rsidRDefault="00B84B8B" w:rsidP="00C87F2E">
            <w:pPr>
              <w:jc w:val="both"/>
              <w:rPr>
                <w:b/>
                <w:sz w:val="22"/>
                <w:szCs w:val="22"/>
              </w:rPr>
            </w:pPr>
            <w:r w:rsidRPr="00B84B8B">
              <w:rPr>
                <w:b/>
                <w:sz w:val="22"/>
                <w:szCs w:val="22"/>
              </w:rPr>
              <w:t>Zakłady Naukowo-Techniczne PROTEKO sp. z o.o.</w:t>
            </w:r>
          </w:p>
          <w:p w14:paraId="66CC3667" w14:textId="0A81A1AF" w:rsidR="00B84B8B" w:rsidRPr="009F0E5C" w:rsidRDefault="00B84B8B" w:rsidP="00C87F2E">
            <w:pPr>
              <w:jc w:val="both"/>
              <w:rPr>
                <w:bCs/>
                <w:sz w:val="22"/>
                <w:szCs w:val="22"/>
              </w:rPr>
            </w:pPr>
            <w:r w:rsidRPr="00B84B8B">
              <w:rPr>
                <w:bCs/>
                <w:sz w:val="22"/>
                <w:szCs w:val="22"/>
              </w:rPr>
              <w:t>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4B8B">
              <w:rPr>
                <w:bCs/>
                <w:sz w:val="22"/>
                <w:szCs w:val="22"/>
              </w:rPr>
              <w:t>37A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500CB9" w14:textId="76D4D308" w:rsidR="00B84B8B" w:rsidRPr="009F0E5C" w:rsidRDefault="00B84B8B" w:rsidP="00C87F2E">
            <w:pPr>
              <w:jc w:val="both"/>
              <w:rPr>
                <w:bCs/>
                <w:sz w:val="22"/>
                <w:szCs w:val="22"/>
              </w:rPr>
            </w:pPr>
            <w:r w:rsidRPr="00B84B8B">
              <w:rPr>
                <w:bCs/>
                <w:sz w:val="22"/>
                <w:szCs w:val="22"/>
              </w:rPr>
              <w:t>30-011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4B8B">
              <w:rPr>
                <w:bCs/>
                <w:sz w:val="22"/>
                <w:szCs w:val="22"/>
              </w:rPr>
              <w:t>Kraków</w:t>
            </w:r>
          </w:p>
          <w:p w14:paraId="7104DFFC" w14:textId="77777777" w:rsidR="00B84B8B" w:rsidRPr="00D26ED6" w:rsidRDefault="00B84B8B" w:rsidP="00C87F2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11AB06" w14:textId="5E059C1A" w:rsidR="00B84B8B" w:rsidRDefault="00B84B8B" w:rsidP="00C87F2E">
            <w:pPr>
              <w:jc w:val="both"/>
              <w:rPr>
                <w:sz w:val="22"/>
                <w:szCs w:val="22"/>
              </w:rPr>
            </w:pPr>
            <w:r w:rsidRPr="00B84B8B">
              <w:rPr>
                <w:sz w:val="22"/>
                <w:szCs w:val="22"/>
              </w:rPr>
              <w:t>Dostaw</w:t>
            </w:r>
            <w:r w:rsidR="00C87F2E">
              <w:rPr>
                <w:sz w:val="22"/>
                <w:szCs w:val="22"/>
              </w:rPr>
              <w:t>ę</w:t>
            </w:r>
            <w:r w:rsidRPr="00B84B8B">
              <w:rPr>
                <w:sz w:val="22"/>
                <w:szCs w:val="22"/>
              </w:rPr>
              <w:t xml:space="preserve"> systemu informacji wizualnej na potrzeby </w:t>
            </w:r>
            <w:proofErr w:type="spellStart"/>
            <w:r w:rsidRPr="00B84B8B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37DAF559" w14:textId="3621CB7A" w:rsidR="00B84B8B" w:rsidRPr="00D26ED6" w:rsidRDefault="00B84B8B" w:rsidP="00C87F2E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84B8B">
              <w:rPr>
                <w:b/>
                <w:sz w:val="22"/>
                <w:szCs w:val="22"/>
              </w:rPr>
              <w:t>29 790.60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032DF2" w14:textId="77777777" w:rsidR="00B84B8B" w:rsidRDefault="00B84B8B" w:rsidP="00C87F2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59C8AA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CF03E1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1812D0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3A903A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5FE6B80" w14:textId="28F16F55" w:rsidR="002B6761" w:rsidRPr="008567C7" w:rsidRDefault="00B84B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C6EBFB5" w14:textId="749747E3" w:rsidR="002B6761" w:rsidRPr="008567C7" w:rsidRDefault="00B84B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FBD2AB2" w14:textId="284CAD26" w:rsidR="002B6761" w:rsidRPr="008567C7" w:rsidRDefault="00B84B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71B9B05" w14:textId="209B400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16FD0A" w14:textId="7EF33ED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1F62386" w14:textId="54BF1EE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BDC30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84B8B" w:rsidRPr="008567C7" w14:paraId="236EE50F" w14:textId="77777777" w:rsidTr="00A93A14">
        <w:tc>
          <w:tcPr>
            <w:tcW w:w="709" w:type="dxa"/>
            <w:vAlign w:val="center"/>
          </w:tcPr>
          <w:p w14:paraId="2FB51DE3" w14:textId="33F209AB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2485DDD" w14:textId="5B715BD6" w:rsidR="00B84B8B" w:rsidRPr="002B6761" w:rsidRDefault="00B84B8B" w:rsidP="00A93A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>Zakłady Naukowo-Techniczne PROTEKO sp. z o.o.</w:t>
            </w:r>
          </w:p>
          <w:p w14:paraId="3D45BD4E" w14:textId="31CB5FEF" w:rsidR="00B84B8B" w:rsidRPr="008567C7" w:rsidRDefault="00B84B8B" w:rsidP="00A93A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Wrocławska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37A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7C20E5" w14:textId="7329D1E4" w:rsidR="00B84B8B" w:rsidRPr="001B7815" w:rsidRDefault="00B84B8B" w:rsidP="00A93A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30-011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006B694" w14:textId="32A9BFA0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C9706E3" w14:textId="09C10CCF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8EFF202" w14:textId="1CB540C5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823EB67" w14:textId="7082772B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0A9C7F" w14:textId="58228FE6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32271F4" w14:textId="40F75E52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7A71DB" w14:textId="70FDEF57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84B8B" w:rsidRPr="008567C7" w14:paraId="17586721" w14:textId="77777777" w:rsidTr="00A93A14">
        <w:tc>
          <w:tcPr>
            <w:tcW w:w="709" w:type="dxa"/>
            <w:vAlign w:val="center"/>
          </w:tcPr>
          <w:p w14:paraId="58D3DFCE" w14:textId="00C4338B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33DBDC6" w14:textId="723CAB32" w:rsidR="00B84B8B" w:rsidRPr="00C87F2E" w:rsidRDefault="00B84B8B" w:rsidP="00A93A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87F2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MKM Display sp. z </w:t>
            </w:r>
            <w:proofErr w:type="spellStart"/>
            <w:r w:rsidRPr="00C87F2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2A629E7" w14:textId="1773FB01" w:rsidR="00B84B8B" w:rsidRPr="008567C7" w:rsidRDefault="00B84B8B" w:rsidP="00A93A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Albańska 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A235A5" w14:textId="38BFCF9E" w:rsidR="00B84B8B" w:rsidRPr="001B7815" w:rsidRDefault="00B84B8B" w:rsidP="00A93A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60-123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58F0D3A8" w14:textId="7BC96ABF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45,08</w:t>
            </w:r>
          </w:p>
        </w:tc>
        <w:tc>
          <w:tcPr>
            <w:tcW w:w="1134" w:type="dxa"/>
            <w:vAlign w:val="center"/>
          </w:tcPr>
          <w:p w14:paraId="29F4C746" w14:textId="2136F01F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E8D89D8" w14:textId="3A4DE480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6EDECE7" w14:textId="5943D897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A60DB1" w14:textId="1AD90DBF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D682CD9" w14:textId="13F119A7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8D49E4" w14:textId="61582246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85,08</w:t>
            </w:r>
          </w:p>
        </w:tc>
      </w:tr>
      <w:tr w:rsidR="00B84B8B" w:rsidRPr="008567C7" w14:paraId="678A2ECB" w14:textId="77777777" w:rsidTr="00A93A14">
        <w:tc>
          <w:tcPr>
            <w:tcW w:w="709" w:type="dxa"/>
            <w:vAlign w:val="center"/>
          </w:tcPr>
          <w:p w14:paraId="0D27C43B" w14:textId="0A8A18C4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99FB505" w14:textId="5CA1AB77" w:rsidR="00B84B8B" w:rsidRPr="002B6761" w:rsidRDefault="00B84B8B" w:rsidP="00A93A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0EF05364" w14:textId="53AF02B8" w:rsidR="00B84B8B" w:rsidRPr="008567C7" w:rsidRDefault="00B84B8B" w:rsidP="00A93A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BBDD40" w14:textId="68BF270B" w:rsidR="00B84B8B" w:rsidRPr="001B7815" w:rsidRDefault="00B84B8B" w:rsidP="00A93A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14:paraId="2623A363" w14:textId="10EBBA39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47,57</w:t>
            </w:r>
          </w:p>
        </w:tc>
        <w:tc>
          <w:tcPr>
            <w:tcW w:w="1134" w:type="dxa"/>
            <w:vAlign w:val="center"/>
          </w:tcPr>
          <w:p w14:paraId="403FDD37" w14:textId="31076581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D164F0F" w14:textId="0BE38FE0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16,00</w:t>
            </w:r>
          </w:p>
        </w:tc>
        <w:tc>
          <w:tcPr>
            <w:tcW w:w="1134" w:type="dxa"/>
            <w:vAlign w:val="center"/>
          </w:tcPr>
          <w:p w14:paraId="0BE3E89D" w14:textId="34134ABC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5F93BF" w14:textId="6326D746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AB3CF85" w14:textId="641D957C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F2CDF95" w14:textId="3E119EA9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83,57</w:t>
            </w:r>
          </w:p>
        </w:tc>
      </w:tr>
      <w:tr w:rsidR="00B84B8B" w:rsidRPr="008567C7" w14:paraId="153C40AA" w14:textId="77777777" w:rsidTr="00A93A14">
        <w:tc>
          <w:tcPr>
            <w:tcW w:w="709" w:type="dxa"/>
            <w:vAlign w:val="center"/>
          </w:tcPr>
          <w:p w14:paraId="45009E3F" w14:textId="0B6F7A1E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43C3C375" w14:textId="4BBE0447" w:rsidR="00B84B8B" w:rsidRPr="002B6761" w:rsidRDefault="00B84B8B" w:rsidP="00A93A1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Grupa </w:t>
            </w:r>
            <w:proofErr w:type="spellStart"/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>Clue</w:t>
            </w:r>
            <w:proofErr w:type="spellEnd"/>
            <w:r w:rsidRPr="00B84B8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 sp. komandytowa</w:t>
            </w:r>
          </w:p>
          <w:p w14:paraId="482E40E9" w14:textId="29C6BAB8" w:rsidR="00B84B8B" w:rsidRPr="008567C7" w:rsidRDefault="00B84B8B" w:rsidP="00A93A1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Stróża Rybna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7D0994" w14:textId="29AB2F6A" w:rsidR="00B84B8B" w:rsidRPr="001B7815" w:rsidRDefault="00B84B8B" w:rsidP="00A93A1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30-714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B8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4E551ED" w14:textId="62C6D86A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31,71</w:t>
            </w:r>
          </w:p>
        </w:tc>
        <w:tc>
          <w:tcPr>
            <w:tcW w:w="1134" w:type="dxa"/>
            <w:vAlign w:val="center"/>
          </w:tcPr>
          <w:p w14:paraId="0C84BECD" w14:textId="40DE1465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B987FCF" w14:textId="69AA8BFD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134" w:type="dxa"/>
            <w:vAlign w:val="center"/>
          </w:tcPr>
          <w:p w14:paraId="046C1107" w14:textId="4EC9673D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D5F171" w14:textId="1F8A7271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A9C42DB" w14:textId="1D552661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BDBE5A" w14:textId="4078C226" w:rsidR="00B84B8B" w:rsidRPr="008567C7" w:rsidRDefault="00B84B8B" w:rsidP="00A93A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B8B">
              <w:rPr>
                <w:rFonts w:ascii="Times New Roman" w:hAnsi="Times New Roman" w:cs="Times New Roman"/>
                <w:sz w:val="18"/>
                <w:szCs w:val="18"/>
              </w:rPr>
              <w:t xml:space="preserve">  57,71</w:t>
            </w:r>
          </w:p>
        </w:tc>
      </w:tr>
      <w:bookmarkEnd w:id="0"/>
    </w:tbl>
    <w:p w14:paraId="4A6E705C" w14:textId="77777777" w:rsidR="00F960D7" w:rsidRDefault="00F960D7" w:rsidP="00C87F2E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5272F" w14:textId="77777777" w:rsidR="00C96A49" w:rsidRDefault="00C96A49">
      <w:r>
        <w:separator/>
      </w:r>
    </w:p>
  </w:endnote>
  <w:endnote w:type="continuationSeparator" w:id="0">
    <w:p w14:paraId="7481F433" w14:textId="77777777" w:rsidR="00C96A49" w:rsidRDefault="00C96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047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3F12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363A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6E631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8082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4349A" w14:textId="77777777" w:rsidR="00C96A49" w:rsidRDefault="00C96A49">
      <w:r>
        <w:separator/>
      </w:r>
    </w:p>
  </w:footnote>
  <w:footnote w:type="continuationSeparator" w:id="0">
    <w:p w14:paraId="6B428288" w14:textId="77777777" w:rsidR="00C96A49" w:rsidRDefault="00C96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9F7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1366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B5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114"/>
    <w:rsid w:val="00005838"/>
    <w:rsid w:val="00022322"/>
    <w:rsid w:val="00042497"/>
    <w:rsid w:val="000C1E6F"/>
    <w:rsid w:val="000E4E56"/>
    <w:rsid w:val="001A1468"/>
    <w:rsid w:val="001B7815"/>
    <w:rsid w:val="001C31ED"/>
    <w:rsid w:val="002A7114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84B8B"/>
    <w:rsid w:val="00BD2174"/>
    <w:rsid w:val="00C423DD"/>
    <w:rsid w:val="00C53069"/>
    <w:rsid w:val="00C60D7B"/>
    <w:rsid w:val="00C65E53"/>
    <w:rsid w:val="00C87F2E"/>
    <w:rsid w:val="00C96A49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414080"/>
  <w15:chartTrackingRefBased/>
  <w15:docId w15:val="{35FDF7BD-5355-42FF-A77F-779EAD79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2026-09-09T10:57:00Z</cp:lastPrinted>
  <dcterms:created xsi:type="dcterms:W3CDTF">2026-09-09T10:56:00Z</dcterms:created>
  <dcterms:modified xsi:type="dcterms:W3CDTF">2026-09-09T10:57:00Z</dcterms:modified>
</cp:coreProperties>
</file>